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8F3B3F" w14:textId="77777777" w:rsidR="00A9650F" w:rsidRPr="002C30E8" w:rsidRDefault="00A9650F" w:rsidP="00FE3F5D">
      <w:pPr>
        <w:rPr>
          <w:rFonts w:ascii="Arial" w:hAnsi="Arial" w:cs="Arial"/>
          <w:b/>
          <w:bCs/>
          <w:sz w:val="20"/>
        </w:rPr>
      </w:pPr>
    </w:p>
    <w:p w14:paraId="13880D86" w14:textId="77777777" w:rsidR="00C64B11" w:rsidRPr="002C30E8" w:rsidRDefault="00C64B11" w:rsidP="00C64B11">
      <w:pPr>
        <w:jc w:val="center"/>
        <w:rPr>
          <w:rFonts w:ascii="Arial" w:hAnsi="Arial" w:cs="Arial"/>
          <w:b/>
          <w:bCs/>
          <w:sz w:val="20"/>
        </w:rPr>
      </w:pP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539"/>
        <w:gridCol w:w="5954"/>
      </w:tblGrid>
      <w:tr w:rsidR="00640B7F" w:rsidRPr="002C30E8" w14:paraId="3D0804A6" w14:textId="77777777" w:rsidTr="002B1AFF">
        <w:trPr>
          <w:trHeight w:val="528"/>
        </w:trPr>
        <w:tc>
          <w:tcPr>
            <w:tcW w:w="3539" w:type="dxa"/>
            <w:noWrap/>
            <w:vAlign w:val="center"/>
            <w:hideMark/>
          </w:tcPr>
          <w:p w14:paraId="5A766E10" w14:textId="77777777" w:rsidR="00640B7F" w:rsidRPr="002C30E8" w:rsidRDefault="00640B7F" w:rsidP="001070E0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Názov vyučovacieho predmetu</w:t>
            </w:r>
          </w:p>
        </w:tc>
        <w:tc>
          <w:tcPr>
            <w:tcW w:w="5954" w:type="dxa"/>
            <w:noWrap/>
            <w:vAlign w:val="center"/>
            <w:hideMark/>
          </w:tcPr>
          <w:p w14:paraId="0C6941A5" w14:textId="4E107491" w:rsidR="00640B7F" w:rsidRPr="002C30E8" w:rsidRDefault="009604DA" w:rsidP="001070E0">
            <w:pPr>
              <w:pStyle w:val="Bezriadkovania"/>
              <w:rPr>
                <w:rFonts w:ascii="Arial" w:eastAsia="Times New Roman" w:hAnsi="Arial" w:cs="Arial"/>
                <w:sz w:val="20"/>
                <w:szCs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szCs w:val="20"/>
              </w:rPr>
              <w:t>TELESNÁ A ŠPORTOVÁ VÝCHOVA</w:t>
            </w:r>
          </w:p>
        </w:tc>
      </w:tr>
      <w:tr w:rsidR="00640B7F" w:rsidRPr="002C30E8" w14:paraId="6BB5E81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7A7267F" w14:textId="77777777" w:rsidR="00640B7F" w:rsidRPr="002C30E8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Počet vyučovacích hodín v ročníkoch</w:t>
            </w:r>
          </w:p>
        </w:tc>
        <w:tc>
          <w:tcPr>
            <w:tcW w:w="5954" w:type="dxa"/>
            <w:noWrap/>
            <w:vAlign w:val="center"/>
            <w:hideMark/>
          </w:tcPr>
          <w:p w14:paraId="627CE04D" w14:textId="61FCBB0B" w:rsidR="00640B7F" w:rsidRPr="002C30E8" w:rsidRDefault="00271D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66</w:t>
            </w:r>
            <w:r w:rsidR="00525FE5" w:rsidRPr="002C30E8">
              <w:rPr>
                <w:rFonts w:ascii="Arial" w:hAnsi="Arial" w:cs="Arial"/>
                <w:sz w:val="20"/>
                <w:lang w:eastAsia="sk-SK"/>
              </w:rPr>
              <w:t xml:space="preserve"> 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2C30E8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 + </w:t>
            </w:r>
            <w:r w:rsidRPr="002C30E8">
              <w:rPr>
                <w:rFonts w:ascii="Arial" w:hAnsi="Arial" w:cs="Arial"/>
                <w:sz w:val="20"/>
                <w:lang w:eastAsia="sk-SK"/>
              </w:rPr>
              <w:t>66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+ </w:t>
            </w:r>
            <w:r w:rsidRPr="002C30E8">
              <w:rPr>
                <w:rFonts w:ascii="Arial" w:hAnsi="Arial" w:cs="Arial"/>
                <w:sz w:val="20"/>
                <w:lang w:eastAsia="sk-SK"/>
              </w:rPr>
              <w:t>60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 = </w:t>
            </w:r>
            <w:r w:rsidR="00C62187" w:rsidRPr="002C30E8">
              <w:rPr>
                <w:rFonts w:ascii="Arial" w:hAnsi="Arial" w:cs="Arial"/>
                <w:sz w:val="20"/>
                <w:lang w:eastAsia="sk-SK"/>
              </w:rPr>
              <w:t>258</w:t>
            </w:r>
            <w:r w:rsidR="003811BE" w:rsidRPr="002C30E8">
              <w:rPr>
                <w:rFonts w:ascii="Arial" w:hAnsi="Arial" w:cs="Arial"/>
                <w:sz w:val="20"/>
                <w:lang w:eastAsia="sk-SK"/>
              </w:rPr>
              <w:t xml:space="preserve"> hodín  </w:t>
            </w:r>
          </w:p>
        </w:tc>
      </w:tr>
      <w:tr w:rsidR="00640B7F" w:rsidRPr="002C30E8" w14:paraId="5271F08B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3C9515A4" w14:textId="77777777" w:rsidR="00640B7F" w:rsidRPr="002C30E8" w:rsidRDefault="00640B7F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Stredná odborná škola</w:t>
            </w:r>
          </w:p>
        </w:tc>
        <w:tc>
          <w:tcPr>
            <w:tcW w:w="5954" w:type="dxa"/>
            <w:noWrap/>
            <w:vAlign w:val="center"/>
            <w:hideMark/>
          </w:tcPr>
          <w:p w14:paraId="3E6C0E6B" w14:textId="504ED4E5" w:rsidR="00640B7F" w:rsidRPr="002C30E8" w:rsidRDefault="00F306A8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Stredná priemyselná škola strojnícka, Duklianska 1, Prešov</w:t>
            </w:r>
          </w:p>
        </w:tc>
      </w:tr>
      <w:tr w:rsidR="005B6DA7" w:rsidRPr="002C30E8" w14:paraId="1B39210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25DDE2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Názov ŠVP  </w:t>
            </w:r>
          </w:p>
        </w:tc>
        <w:tc>
          <w:tcPr>
            <w:tcW w:w="5954" w:type="dxa"/>
            <w:noWrap/>
            <w:vAlign w:val="center"/>
            <w:hideMark/>
          </w:tcPr>
          <w:p w14:paraId="1C3813BB" w14:textId="051DC5A7" w:rsidR="005B6DA7" w:rsidRPr="002C30E8" w:rsidRDefault="009D6389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23 Strojárstvo a ostatná kovospracúvacia  výroba</w:t>
            </w:r>
          </w:p>
          <w:p w14:paraId="318935D7" w14:textId="2160EA9C" w:rsidR="004C641C" w:rsidRPr="002C30E8" w:rsidRDefault="004C641C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37 Doprava, pošty a telekomunikácie</w:t>
            </w:r>
          </w:p>
          <w:p w14:paraId="5FBE1BB0" w14:textId="4E2FABDD" w:rsidR="00286AD1" w:rsidRPr="002C30E8" w:rsidRDefault="00146B7E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39 Špeciálne technické odbory</w:t>
            </w:r>
          </w:p>
        </w:tc>
      </w:tr>
      <w:tr w:rsidR="005B6DA7" w:rsidRPr="002C30E8" w14:paraId="29C06143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9B5E20F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Názov ŠkVP</w:t>
            </w:r>
          </w:p>
        </w:tc>
        <w:tc>
          <w:tcPr>
            <w:tcW w:w="5954" w:type="dxa"/>
            <w:noWrap/>
            <w:vAlign w:val="center"/>
            <w:hideMark/>
          </w:tcPr>
          <w:p w14:paraId="29C977B5" w14:textId="1EDFE254" w:rsidR="00DC64EB" w:rsidRPr="002C30E8" w:rsidRDefault="00D67EB0" w:rsidP="001070E0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STROJÁRSTVO</w:t>
            </w:r>
          </w:p>
          <w:p w14:paraId="53DFE3F3" w14:textId="77777777" w:rsidR="00271D7F" w:rsidRPr="002C30E8" w:rsidRDefault="00E054F4" w:rsidP="001070E0">
            <w:pPr>
              <w:rPr>
                <w:rFonts w:ascii="Arial" w:hAnsi="Arial" w:cs="Arial"/>
                <w:caps/>
                <w:sz w:val="20"/>
              </w:rPr>
            </w:pPr>
            <w:r w:rsidRPr="002C30E8">
              <w:rPr>
                <w:rFonts w:ascii="Arial" w:hAnsi="Arial" w:cs="Arial"/>
                <w:caps/>
                <w:sz w:val="20"/>
              </w:rPr>
              <w:t>MECHATRONIKA</w:t>
            </w:r>
          </w:p>
          <w:p w14:paraId="501F081C" w14:textId="60CDD7E2" w:rsidR="004C641C" w:rsidRPr="002C30E8" w:rsidRDefault="004C641C" w:rsidP="001070E0">
            <w:pPr>
              <w:rPr>
                <w:rFonts w:ascii="Arial" w:hAnsi="Arial" w:cs="Arial"/>
                <w:caps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TECHNIKA A PREVÁDZKA DOPRAVY</w:t>
            </w:r>
            <w:r w:rsidR="008B45FE" w:rsidRPr="002C30E8">
              <w:rPr>
                <w:rFonts w:ascii="Arial" w:hAnsi="Arial" w:cs="Arial"/>
                <w:sz w:val="20"/>
              </w:rPr>
              <w:t xml:space="preserve">    </w:t>
            </w:r>
          </w:p>
          <w:p w14:paraId="51AE60B2" w14:textId="6E917170" w:rsidR="004C641C" w:rsidRPr="002C30E8" w:rsidRDefault="004C641C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LOGISTIKA</w:t>
            </w:r>
          </w:p>
        </w:tc>
      </w:tr>
      <w:tr w:rsidR="005B6DA7" w:rsidRPr="002C30E8" w14:paraId="187915EE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45FFD96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Študijný odbor</w:t>
            </w:r>
          </w:p>
        </w:tc>
        <w:tc>
          <w:tcPr>
            <w:tcW w:w="5954" w:type="dxa"/>
            <w:noWrap/>
            <w:vAlign w:val="center"/>
            <w:hideMark/>
          </w:tcPr>
          <w:p w14:paraId="786D9B7D" w14:textId="648FC018" w:rsidR="00B72838" w:rsidRPr="002C30E8" w:rsidRDefault="00B72838" w:rsidP="001070E0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2381 M strojárstvo</w:t>
            </w:r>
          </w:p>
          <w:p w14:paraId="5D8432B2" w14:textId="4594B746" w:rsidR="00E054F4" w:rsidRPr="002C30E8" w:rsidRDefault="00E054F4" w:rsidP="00E054F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2387 M mechatronika</w:t>
            </w:r>
          </w:p>
          <w:p w14:paraId="03A08AEC" w14:textId="25C2EB4A" w:rsidR="00B72838" w:rsidRPr="002C30E8" w:rsidRDefault="00E85968" w:rsidP="001070E0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3765 M technika a prevádzka dopravy</w:t>
            </w:r>
          </w:p>
          <w:p w14:paraId="019050D1" w14:textId="44049F46" w:rsidR="00E85968" w:rsidRPr="002C30E8" w:rsidRDefault="00E85968" w:rsidP="001070E0">
            <w:pPr>
              <w:rPr>
                <w:rFonts w:ascii="Arial" w:hAnsi="Arial" w:cs="Arial"/>
                <w:color w:val="EE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3968 M logistika</w:t>
            </w:r>
          </w:p>
        </w:tc>
      </w:tr>
      <w:tr w:rsidR="005B6DA7" w:rsidRPr="002C30E8" w14:paraId="79F78C37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784B012F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Stupeň vzdelania</w:t>
            </w:r>
          </w:p>
        </w:tc>
        <w:tc>
          <w:tcPr>
            <w:tcW w:w="5954" w:type="dxa"/>
            <w:noWrap/>
            <w:vAlign w:val="center"/>
            <w:hideMark/>
          </w:tcPr>
          <w:p w14:paraId="7079567A" w14:textId="77777777" w:rsidR="005B6DA7" w:rsidRPr="002C30E8" w:rsidRDefault="005B6DA7" w:rsidP="001070E0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úplne stredné odborné vzdelanie</w:t>
            </w:r>
          </w:p>
        </w:tc>
      </w:tr>
      <w:tr w:rsidR="004D55AA" w:rsidRPr="002C30E8" w14:paraId="359A4A72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77F10ABE" w14:textId="52A7360E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Úroveň SKKR/EKR</w:t>
            </w:r>
          </w:p>
        </w:tc>
        <w:tc>
          <w:tcPr>
            <w:tcW w:w="5954" w:type="dxa"/>
            <w:noWrap/>
            <w:vAlign w:val="center"/>
          </w:tcPr>
          <w:p w14:paraId="75360CE9" w14:textId="73D189CE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4</w:t>
            </w:r>
          </w:p>
        </w:tc>
      </w:tr>
      <w:tr w:rsidR="004D55AA" w:rsidRPr="002C30E8" w14:paraId="2A7EA564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28CB0A99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Dĺžka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106269B9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4 roky</w:t>
            </w:r>
          </w:p>
        </w:tc>
      </w:tr>
      <w:tr w:rsidR="004D55AA" w:rsidRPr="002C30E8" w14:paraId="371A3159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579BB63B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Forma štúdia</w:t>
            </w:r>
          </w:p>
        </w:tc>
        <w:tc>
          <w:tcPr>
            <w:tcW w:w="5954" w:type="dxa"/>
            <w:noWrap/>
            <w:vAlign w:val="center"/>
            <w:hideMark/>
          </w:tcPr>
          <w:p w14:paraId="0BAAEB86" w14:textId="662A32BF" w:rsidR="004D55AA" w:rsidRPr="002C30E8" w:rsidRDefault="00FF1967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d</w:t>
            </w:r>
            <w:r w:rsidR="004D55AA" w:rsidRPr="002C30E8">
              <w:rPr>
                <w:rFonts w:ascii="Arial" w:hAnsi="Arial" w:cs="Arial"/>
                <w:sz w:val="20"/>
                <w:lang w:eastAsia="sk-SK"/>
              </w:rPr>
              <w:t>enná</w:t>
            </w:r>
          </w:p>
        </w:tc>
      </w:tr>
      <w:tr w:rsidR="004D55AA" w:rsidRPr="002C30E8" w14:paraId="3EC9DAF6" w14:textId="77777777" w:rsidTr="002B1AFF">
        <w:trPr>
          <w:trHeight w:val="290"/>
        </w:trPr>
        <w:tc>
          <w:tcPr>
            <w:tcW w:w="3539" w:type="dxa"/>
            <w:noWrap/>
            <w:vAlign w:val="center"/>
            <w:hideMark/>
          </w:tcPr>
          <w:p w14:paraId="02E3E99E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Vyučovací jazyk</w:t>
            </w:r>
          </w:p>
        </w:tc>
        <w:tc>
          <w:tcPr>
            <w:tcW w:w="5954" w:type="dxa"/>
            <w:noWrap/>
            <w:vAlign w:val="center"/>
            <w:hideMark/>
          </w:tcPr>
          <w:p w14:paraId="7C861468" w14:textId="510A4CFF" w:rsidR="004D55AA" w:rsidRPr="002C30E8" w:rsidRDefault="00FF1967" w:rsidP="004D55AA">
            <w:pPr>
              <w:rPr>
                <w:rFonts w:ascii="Arial" w:hAnsi="Arial" w:cs="Arial"/>
                <w:sz w:val="20"/>
                <w:lang w:eastAsia="sk-SK"/>
              </w:rPr>
            </w:pPr>
            <w:r>
              <w:rPr>
                <w:rFonts w:ascii="Arial" w:hAnsi="Arial" w:cs="Arial"/>
                <w:sz w:val="20"/>
                <w:lang w:eastAsia="sk-SK"/>
              </w:rPr>
              <w:t>s</w:t>
            </w:r>
            <w:r w:rsidR="004D55AA" w:rsidRPr="002C30E8">
              <w:rPr>
                <w:rFonts w:ascii="Arial" w:hAnsi="Arial" w:cs="Arial"/>
                <w:sz w:val="20"/>
                <w:lang w:eastAsia="sk-SK"/>
              </w:rPr>
              <w:t>lovenský</w:t>
            </w:r>
          </w:p>
        </w:tc>
      </w:tr>
      <w:tr w:rsidR="004D55AA" w:rsidRPr="002C30E8" w14:paraId="14B6D67C" w14:textId="77777777" w:rsidTr="002B1AFF">
        <w:trPr>
          <w:trHeight w:val="290"/>
        </w:trPr>
        <w:tc>
          <w:tcPr>
            <w:tcW w:w="3539" w:type="dxa"/>
            <w:noWrap/>
            <w:vAlign w:val="center"/>
          </w:tcPr>
          <w:p w14:paraId="60E1DF9D" w14:textId="77777777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Platnosť učebných osnov</w:t>
            </w:r>
          </w:p>
        </w:tc>
        <w:tc>
          <w:tcPr>
            <w:tcW w:w="5954" w:type="dxa"/>
            <w:noWrap/>
            <w:vAlign w:val="center"/>
          </w:tcPr>
          <w:p w14:paraId="544C787B" w14:textId="3556EB0F" w:rsidR="004D55AA" w:rsidRPr="002C30E8" w:rsidRDefault="004D55AA" w:rsidP="004D55AA">
            <w:pPr>
              <w:rPr>
                <w:rFonts w:ascii="Arial" w:hAnsi="Arial" w:cs="Arial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  <w:lang w:eastAsia="sk-SK"/>
              </w:rPr>
              <w:t>od 1.9.2025 počnúc 1. ročníkom</w:t>
            </w:r>
          </w:p>
        </w:tc>
      </w:tr>
    </w:tbl>
    <w:p w14:paraId="6702A916" w14:textId="77777777" w:rsidR="00A9650F" w:rsidRPr="002C30E8" w:rsidRDefault="00A9650F" w:rsidP="00640B7F">
      <w:pPr>
        <w:pStyle w:val="Bezriadkovania"/>
        <w:rPr>
          <w:rFonts w:ascii="Arial" w:hAnsi="Arial" w:cs="Arial"/>
          <w:sz w:val="20"/>
          <w:szCs w:val="20"/>
        </w:rPr>
      </w:pPr>
    </w:p>
    <w:p w14:paraId="67D1F5DA" w14:textId="326C8535" w:rsidR="003859C6" w:rsidRPr="002C30E8" w:rsidRDefault="00640B7F" w:rsidP="003859C6">
      <w:pPr>
        <w:shd w:val="clear" w:color="auto" w:fill="BFBFBF" w:themeFill="background1" w:themeFillShade="BF"/>
        <w:jc w:val="center"/>
        <w:rPr>
          <w:rFonts w:ascii="Arial" w:hAnsi="Arial" w:cs="Arial"/>
          <w:b/>
          <w:bCs/>
          <w:sz w:val="20"/>
        </w:rPr>
      </w:pPr>
      <w:r w:rsidRPr="002C30E8">
        <w:rPr>
          <w:rFonts w:ascii="Arial" w:hAnsi="Arial" w:cs="Arial"/>
          <w:b/>
          <w:bCs/>
          <w:sz w:val="20"/>
        </w:rPr>
        <w:t>Charakteristika vyučovacieho predmetu</w:t>
      </w:r>
    </w:p>
    <w:p w14:paraId="05DE8C5D" w14:textId="77777777" w:rsidR="00B65DB9" w:rsidRPr="002C30E8" w:rsidRDefault="00B65DB9" w:rsidP="003859C6">
      <w:pPr>
        <w:pStyle w:val="Bezriadkovania"/>
        <w:jc w:val="center"/>
        <w:rPr>
          <w:rFonts w:ascii="Arial" w:hAnsi="Arial" w:cs="Arial"/>
          <w:sz w:val="20"/>
          <w:szCs w:val="20"/>
        </w:rPr>
      </w:pPr>
    </w:p>
    <w:p w14:paraId="174D46BF" w14:textId="67E9DFE0" w:rsidR="003859C6" w:rsidRDefault="003859C6" w:rsidP="00B73ED1">
      <w:pPr>
        <w:pStyle w:val="Bezriadkovania"/>
        <w:spacing w:line="276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2C30E8">
        <w:rPr>
          <w:rFonts w:ascii="Arial" w:hAnsi="Arial" w:cs="Arial"/>
          <w:sz w:val="20"/>
          <w:szCs w:val="20"/>
        </w:rPr>
        <w:t>Predmet telesná a športová výchova poskytuje základné informácie o biologických, fyzických a sociálnych základoch zdravého životného štýlu. Žiak si v ňom rozvíja schopnosti a osvojuje vedomosti, zručnosti a návyky, ktoré sú súčasťou zdravého životného štýlu nielen počas školskej dochádzky, ale i v dospelosti. Osvojí si zručnosti a návyky na efektívne využitie voľného času a zároveň vedomosti o zdravotnom účinku osvojených zručností a návykov.</w:t>
      </w:r>
      <w:r w:rsidRPr="002C30E8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639C70E7" w14:textId="42ED6AD8" w:rsidR="00677A3A" w:rsidRDefault="005664F7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</w:t>
      </w:r>
      <w:r w:rsidR="003859C6" w:rsidRPr="002C30E8">
        <w:rPr>
          <w:rFonts w:ascii="Arial" w:hAnsi="Arial" w:cs="Arial"/>
          <w:sz w:val="20"/>
          <w:szCs w:val="20"/>
        </w:rPr>
        <w:t xml:space="preserve">ieľom telesnej a športovej výchovy ako vyučovacieho predmetu je umožniť žiakom rozvíjať kondičné a koordinačné schopnosti na primeranej úrovni, osvojovať si, zdokonaľovať a upevňovať pohybové návyky a zručnosti, zvyšovať svoju pohybovú gramotnosť, zvyšovať všeobecnú pohybovú výkonnosť a zdatnosť, prostredníctvom vykonávanej pohybovej aktivity pôsobiť a  dbať o  zdravie, vytvárať trvalý vzťah k pohybovej aktivite, telesnej výchove a športu s ohľadom na ich záujmy, predpoklady a individuálne potreby ako súčasť zdravého životného štýlu a predpokladu schopnosti celoživotnej starostlivosti o vlastné zdravie. </w:t>
      </w:r>
    </w:p>
    <w:p w14:paraId="5EF4994F" w14:textId="123E7B8F" w:rsidR="00303749" w:rsidRDefault="00C052BE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052BE">
        <w:rPr>
          <w:rFonts w:ascii="Arial" w:hAnsi="Arial" w:cs="Arial"/>
          <w:sz w:val="20"/>
          <w:szCs w:val="20"/>
        </w:rPr>
        <w:t xml:space="preserve">Výstupným vzdelávacím štandardom v telesnej a športovej výchove </w:t>
      </w:r>
      <w:r>
        <w:rPr>
          <w:rFonts w:ascii="Arial" w:hAnsi="Arial" w:cs="Arial"/>
          <w:sz w:val="20"/>
          <w:szCs w:val="20"/>
        </w:rPr>
        <w:t>je získať základné p</w:t>
      </w:r>
      <w:r w:rsidR="00DC3357" w:rsidRPr="00C052BE">
        <w:rPr>
          <w:rFonts w:ascii="Arial" w:hAnsi="Arial" w:cs="Arial"/>
          <w:sz w:val="20"/>
          <w:szCs w:val="20"/>
        </w:rPr>
        <w:t xml:space="preserve">oznatky z telesnej </w:t>
      </w:r>
    </w:p>
    <w:p w14:paraId="14C3CFBB" w14:textId="6897BB7E" w:rsidR="00E334BF" w:rsidRPr="007E5357" w:rsidRDefault="00DC3357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C052BE">
        <w:rPr>
          <w:rFonts w:ascii="Arial" w:hAnsi="Arial" w:cs="Arial"/>
          <w:sz w:val="20"/>
          <w:szCs w:val="20"/>
        </w:rPr>
        <w:t>výchovy a</w:t>
      </w:r>
      <w:r w:rsidR="00C052BE">
        <w:rPr>
          <w:rFonts w:ascii="Arial" w:hAnsi="Arial" w:cs="Arial"/>
          <w:sz w:val="20"/>
          <w:szCs w:val="20"/>
        </w:rPr>
        <w:t> </w:t>
      </w:r>
      <w:r w:rsidRPr="00C052BE">
        <w:rPr>
          <w:rFonts w:ascii="Arial" w:hAnsi="Arial" w:cs="Arial"/>
          <w:sz w:val="20"/>
          <w:szCs w:val="20"/>
        </w:rPr>
        <w:t>športu</w:t>
      </w:r>
      <w:r w:rsidR="00C052BE">
        <w:rPr>
          <w:rFonts w:ascii="Arial" w:hAnsi="Arial" w:cs="Arial"/>
          <w:sz w:val="20"/>
          <w:szCs w:val="20"/>
        </w:rPr>
        <w:t xml:space="preserve">. </w:t>
      </w:r>
      <w:r w:rsidRPr="00C052BE">
        <w:rPr>
          <w:rFonts w:ascii="Arial" w:hAnsi="Arial" w:cs="Arial"/>
          <w:sz w:val="20"/>
          <w:szCs w:val="20"/>
        </w:rPr>
        <w:t>V</w:t>
      </w:r>
      <w:r w:rsidR="007E5357" w:rsidRPr="00C052BE">
        <w:rPr>
          <w:rFonts w:ascii="Arial" w:hAnsi="Arial" w:cs="Arial"/>
          <w:sz w:val="20"/>
          <w:szCs w:val="20"/>
        </w:rPr>
        <w:t>ýkonový</w:t>
      </w:r>
      <w:r w:rsidR="00C052BE">
        <w:rPr>
          <w:rFonts w:ascii="Arial" w:hAnsi="Arial" w:cs="Arial"/>
          <w:sz w:val="20"/>
          <w:szCs w:val="20"/>
        </w:rPr>
        <w:t xml:space="preserve">m </w:t>
      </w:r>
      <w:r w:rsidR="007E5357" w:rsidRPr="00C052BE">
        <w:rPr>
          <w:rFonts w:ascii="Arial" w:hAnsi="Arial" w:cs="Arial"/>
          <w:sz w:val="20"/>
          <w:szCs w:val="20"/>
        </w:rPr>
        <w:t xml:space="preserve"> štandard</w:t>
      </w:r>
      <w:r w:rsidR="00C052BE">
        <w:rPr>
          <w:rFonts w:ascii="Arial" w:hAnsi="Arial" w:cs="Arial"/>
          <w:sz w:val="20"/>
          <w:szCs w:val="20"/>
        </w:rPr>
        <w:t>om je ovládanie</w:t>
      </w:r>
      <w:r w:rsidRPr="002C30E8">
        <w:rPr>
          <w:rFonts w:ascii="Arial" w:hAnsi="Arial" w:cs="Arial"/>
          <w:sz w:val="20"/>
          <w:szCs w:val="20"/>
        </w:rPr>
        <w:t xml:space="preserve"> drobn</w:t>
      </w:r>
      <w:r w:rsidR="00F837B9">
        <w:rPr>
          <w:rFonts w:ascii="Arial" w:hAnsi="Arial" w:cs="Arial"/>
          <w:sz w:val="20"/>
          <w:szCs w:val="20"/>
        </w:rPr>
        <w:t>ých</w:t>
      </w:r>
      <w:r w:rsidRPr="002C30E8">
        <w:rPr>
          <w:rFonts w:ascii="Arial" w:hAnsi="Arial" w:cs="Arial"/>
          <w:sz w:val="20"/>
          <w:szCs w:val="20"/>
        </w:rPr>
        <w:t xml:space="preserve"> organizačn</w:t>
      </w:r>
      <w:r w:rsidR="00C052BE">
        <w:rPr>
          <w:rFonts w:ascii="Arial" w:hAnsi="Arial" w:cs="Arial"/>
          <w:sz w:val="20"/>
          <w:szCs w:val="20"/>
        </w:rPr>
        <w:t xml:space="preserve">ých </w:t>
      </w:r>
      <w:r w:rsidRPr="002C30E8">
        <w:rPr>
          <w:rFonts w:ascii="Arial" w:hAnsi="Arial" w:cs="Arial"/>
          <w:sz w:val="20"/>
          <w:szCs w:val="20"/>
        </w:rPr>
        <w:t xml:space="preserve"> for</w:t>
      </w:r>
      <w:r w:rsidR="00C052BE">
        <w:rPr>
          <w:rFonts w:ascii="Arial" w:hAnsi="Arial" w:cs="Arial"/>
          <w:sz w:val="20"/>
          <w:szCs w:val="20"/>
        </w:rPr>
        <w:t xml:space="preserve">iem v </w:t>
      </w:r>
      <w:r w:rsidRPr="002C30E8">
        <w:rPr>
          <w:rFonts w:ascii="Arial" w:hAnsi="Arial" w:cs="Arial"/>
          <w:sz w:val="20"/>
          <w:szCs w:val="20"/>
        </w:rPr>
        <w:t>telesnej a športovej výchov</w:t>
      </w:r>
      <w:r w:rsidR="00C052BE">
        <w:rPr>
          <w:rFonts w:ascii="Arial" w:hAnsi="Arial" w:cs="Arial"/>
          <w:sz w:val="20"/>
          <w:szCs w:val="20"/>
        </w:rPr>
        <w:t>e</w:t>
      </w:r>
      <w:r w:rsidRPr="002C30E8">
        <w:rPr>
          <w:rFonts w:ascii="Arial" w:hAnsi="Arial" w:cs="Arial"/>
          <w:sz w:val="20"/>
          <w:szCs w:val="20"/>
        </w:rPr>
        <w:t>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>potreb</w:t>
      </w:r>
      <w:r w:rsidR="00C052BE">
        <w:rPr>
          <w:rFonts w:ascii="Arial" w:hAnsi="Arial" w:cs="Arial"/>
          <w:sz w:val="20"/>
          <w:szCs w:val="20"/>
        </w:rPr>
        <w:t>a</w:t>
      </w:r>
      <w:r w:rsidRPr="002C30E8">
        <w:rPr>
          <w:rFonts w:ascii="Arial" w:hAnsi="Arial" w:cs="Arial"/>
          <w:sz w:val="20"/>
          <w:szCs w:val="20"/>
        </w:rPr>
        <w:t xml:space="preserve"> rozcvičenia pred vykonávaním pohybovej činnosti,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>dodržiav</w:t>
      </w:r>
      <w:r w:rsidR="00C052BE">
        <w:rPr>
          <w:rFonts w:ascii="Arial" w:hAnsi="Arial" w:cs="Arial"/>
          <w:sz w:val="20"/>
          <w:szCs w:val="20"/>
        </w:rPr>
        <w:t>anie</w:t>
      </w:r>
      <w:r w:rsidRPr="002C30E8">
        <w:rPr>
          <w:rFonts w:ascii="Arial" w:hAnsi="Arial" w:cs="Arial"/>
          <w:sz w:val="20"/>
          <w:szCs w:val="20"/>
        </w:rPr>
        <w:t xml:space="preserve"> pravid</w:t>
      </w:r>
      <w:r w:rsidR="00C052BE">
        <w:rPr>
          <w:rFonts w:ascii="Arial" w:hAnsi="Arial" w:cs="Arial"/>
          <w:sz w:val="20"/>
          <w:szCs w:val="20"/>
        </w:rPr>
        <w:t xml:space="preserve">iel </w:t>
      </w:r>
      <w:r w:rsidRPr="002C30E8">
        <w:rPr>
          <w:rFonts w:ascii="Arial" w:hAnsi="Arial" w:cs="Arial"/>
          <w:sz w:val="20"/>
          <w:szCs w:val="20"/>
        </w:rPr>
        <w:t xml:space="preserve"> správnej životosprávy,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>vedieť posúdiť a diagnostikovať úroveň svojej pohybovej výkonnosti a telesného rozvoja podľa daných  noriem, poznať základné olympijské idey a riadiť sa nimi vo svojom živote,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Pr="002C30E8">
        <w:rPr>
          <w:rFonts w:ascii="Arial" w:hAnsi="Arial" w:cs="Arial"/>
          <w:sz w:val="20"/>
          <w:szCs w:val="20"/>
        </w:rPr>
        <w:t xml:space="preserve">vedieť poskytnúť prvú pomoc pri úraze v rôznom prostredí, </w:t>
      </w:r>
      <w:r w:rsidR="006E6654" w:rsidRPr="002C30E8">
        <w:rPr>
          <w:rFonts w:ascii="Arial" w:hAnsi="Arial" w:cs="Arial"/>
          <w:sz w:val="20"/>
          <w:szCs w:val="20"/>
        </w:rPr>
        <w:t>dodržiavať</w:t>
      </w:r>
      <w:r w:rsidRPr="002C30E8">
        <w:rPr>
          <w:rFonts w:ascii="Arial" w:hAnsi="Arial" w:cs="Arial"/>
          <w:sz w:val="20"/>
          <w:szCs w:val="20"/>
        </w:rPr>
        <w:t xml:space="preserve"> bezpečnostné a hygienické požiadavky pri vykonávaní pohybovej činnosti,</w:t>
      </w:r>
      <w:r w:rsidR="007E5357">
        <w:rPr>
          <w:rFonts w:ascii="Arial" w:hAnsi="Arial" w:cs="Arial"/>
          <w:sz w:val="20"/>
          <w:szCs w:val="20"/>
        </w:rPr>
        <w:t xml:space="preserve"> </w:t>
      </w:r>
      <w:r w:rsidR="006E6654" w:rsidRPr="002C30E8">
        <w:rPr>
          <w:rFonts w:ascii="Arial" w:hAnsi="Arial" w:cs="Arial"/>
          <w:sz w:val="20"/>
          <w:szCs w:val="20"/>
        </w:rPr>
        <w:t>dodržiavať</w:t>
      </w:r>
      <w:r w:rsidRPr="002C30E8">
        <w:rPr>
          <w:rFonts w:ascii="Arial" w:hAnsi="Arial" w:cs="Arial"/>
          <w:sz w:val="20"/>
          <w:szCs w:val="20"/>
        </w:rPr>
        <w:t xml:space="preserve"> osvojené pravidlá pri vykonávaní pohybových činností</w:t>
      </w:r>
      <w:r w:rsidR="007E5357">
        <w:rPr>
          <w:rFonts w:ascii="Arial" w:hAnsi="Arial" w:cs="Arial"/>
          <w:sz w:val="20"/>
          <w:szCs w:val="20"/>
        </w:rPr>
        <w:t xml:space="preserve"> a </w:t>
      </w:r>
      <w:r w:rsidR="006E6654" w:rsidRPr="002C30E8">
        <w:rPr>
          <w:rFonts w:ascii="Arial" w:hAnsi="Arial" w:cs="Arial"/>
          <w:sz w:val="20"/>
          <w:szCs w:val="20"/>
        </w:rPr>
        <w:t>používať</w:t>
      </w:r>
      <w:r w:rsidRPr="002C30E8">
        <w:rPr>
          <w:rFonts w:ascii="Arial" w:hAnsi="Arial" w:cs="Arial"/>
          <w:sz w:val="20"/>
          <w:szCs w:val="20"/>
        </w:rPr>
        <w:t xml:space="preserve"> odbornú terminológiu osvojených pohybových činností. </w:t>
      </w:r>
    </w:p>
    <w:p w14:paraId="3C171514" w14:textId="0216C5A4" w:rsidR="001535B4" w:rsidRPr="001535B4" w:rsidRDefault="001535B4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1535B4">
        <w:rPr>
          <w:rFonts w:ascii="Arial" w:hAnsi="Arial" w:cs="Arial"/>
          <w:sz w:val="20"/>
          <w:szCs w:val="20"/>
        </w:rPr>
        <w:t xml:space="preserve">Telesná výchova </w:t>
      </w:r>
      <w:r>
        <w:rPr>
          <w:rFonts w:ascii="Arial" w:hAnsi="Arial" w:cs="Arial"/>
          <w:sz w:val="20"/>
          <w:szCs w:val="20"/>
        </w:rPr>
        <w:t>využíva poznatky z matematiky, fyziky</w:t>
      </w:r>
      <w:r w:rsidR="0037453A">
        <w:rPr>
          <w:rFonts w:ascii="Arial" w:hAnsi="Arial" w:cs="Arial"/>
          <w:sz w:val="20"/>
          <w:szCs w:val="20"/>
        </w:rPr>
        <w:t xml:space="preserve">, </w:t>
      </w:r>
      <w:r w:rsidR="00F837B9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>tickej výchovy</w:t>
      </w:r>
      <w:r w:rsidR="00F837B9">
        <w:rPr>
          <w:rFonts w:ascii="Arial" w:hAnsi="Arial" w:cs="Arial"/>
          <w:sz w:val="20"/>
          <w:szCs w:val="20"/>
        </w:rPr>
        <w:t xml:space="preserve"> a poznatky </w:t>
      </w:r>
      <w:r>
        <w:rPr>
          <w:rFonts w:ascii="Arial" w:hAnsi="Arial" w:cs="Arial"/>
          <w:sz w:val="20"/>
          <w:szCs w:val="20"/>
        </w:rPr>
        <w:t>z odborných technických predmetov. Zároveň poznatky  a zručnosti získané v telesnej výchove -  morálno-vôľové vlastnosti, húževnatosť, fair-</w:t>
      </w:r>
      <w:proofErr w:type="spellStart"/>
      <w:r>
        <w:rPr>
          <w:rFonts w:ascii="Arial" w:hAnsi="Arial" w:cs="Arial"/>
          <w:sz w:val="20"/>
          <w:szCs w:val="20"/>
        </w:rPr>
        <w:t>play</w:t>
      </w:r>
      <w:proofErr w:type="spellEnd"/>
      <w:r>
        <w:rPr>
          <w:rFonts w:ascii="Arial" w:hAnsi="Arial" w:cs="Arial"/>
          <w:sz w:val="20"/>
          <w:szCs w:val="20"/>
        </w:rPr>
        <w:t xml:space="preserve">, súťaživosť, odvaha a fyzická kondícia pomáhajú žiakom dosiahnuť lepšie výsledky vo všetkých vyučovacích premetoch aj v praktickom vyučovaní. </w:t>
      </w:r>
    </w:p>
    <w:p w14:paraId="2A496D17" w14:textId="2928B91C" w:rsidR="00E334BF" w:rsidRPr="0077111D" w:rsidRDefault="00F837B9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 telesnej a športovej výchove sa využívajú motivačné, expozičné, fixačné a diagnostické metódy vyučovania. Najčastejšie formy vyučovania v telesnej a športovej výchove sú hodinová, bloková, súťažná a herná forma.</w:t>
      </w:r>
    </w:p>
    <w:p w14:paraId="15A8230F" w14:textId="507A10FD" w:rsidR="003859C6" w:rsidRPr="0077111D" w:rsidRDefault="00E5616B" w:rsidP="00B73ED1">
      <w:pPr>
        <w:pStyle w:val="Bezriadkovania"/>
        <w:spacing w:line="276" w:lineRule="auto"/>
        <w:jc w:val="both"/>
        <w:rPr>
          <w:rFonts w:ascii="Arial" w:hAnsi="Arial" w:cs="Arial"/>
          <w:sz w:val="20"/>
          <w:szCs w:val="20"/>
        </w:rPr>
      </w:pPr>
      <w:r w:rsidRPr="0077111D">
        <w:rPr>
          <w:rFonts w:ascii="Arial" w:hAnsi="Arial" w:cs="Arial"/>
          <w:sz w:val="20"/>
          <w:szCs w:val="20"/>
        </w:rPr>
        <w:lastRenderedPageBreak/>
        <w:t>Realizácia vyučovania telesnej a športovej výchovy bude</w:t>
      </w:r>
      <w:r w:rsidR="00964F4E" w:rsidRPr="0077111D">
        <w:rPr>
          <w:rFonts w:ascii="Arial" w:hAnsi="Arial" w:cs="Arial"/>
          <w:sz w:val="20"/>
          <w:szCs w:val="20"/>
        </w:rPr>
        <w:t xml:space="preserve"> </w:t>
      </w:r>
      <w:r w:rsidRPr="0077111D">
        <w:rPr>
          <w:rFonts w:ascii="Arial" w:hAnsi="Arial" w:cs="Arial"/>
          <w:sz w:val="20"/>
          <w:szCs w:val="20"/>
        </w:rPr>
        <w:t>v telocvičniach školy, v posilňovni, v školskom bazéne, na multifunkčnom ihrisku a</w:t>
      </w:r>
      <w:r w:rsidR="00A969D8">
        <w:rPr>
          <w:rFonts w:ascii="Arial" w:hAnsi="Arial" w:cs="Arial"/>
          <w:sz w:val="20"/>
          <w:szCs w:val="20"/>
        </w:rPr>
        <w:t> </w:t>
      </w:r>
      <w:r w:rsidRPr="0077111D">
        <w:rPr>
          <w:rFonts w:ascii="Arial" w:hAnsi="Arial" w:cs="Arial"/>
          <w:sz w:val="20"/>
          <w:szCs w:val="20"/>
        </w:rPr>
        <w:t>na</w:t>
      </w:r>
      <w:r w:rsidR="00A969D8">
        <w:rPr>
          <w:rFonts w:ascii="Arial" w:hAnsi="Arial" w:cs="Arial"/>
          <w:sz w:val="20"/>
          <w:szCs w:val="20"/>
        </w:rPr>
        <w:t xml:space="preserve"> </w:t>
      </w:r>
      <w:r w:rsidRPr="0077111D">
        <w:rPr>
          <w:rFonts w:ascii="Arial" w:hAnsi="Arial" w:cs="Arial"/>
          <w:sz w:val="20"/>
          <w:szCs w:val="20"/>
        </w:rPr>
        <w:t>veľkom trávnatom ihrisku</w:t>
      </w:r>
      <w:r w:rsidR="00742FFF" w:rsidRPr="0077111D">
        <w:rPr>
          <w:rFonts w:ascii="Arial" w:hAnsi="Arial" w:cs="Arial"/>
          <w:sz w:val="20"/>
          <w:szCs w:val="20"/>
        </w:rPr>
        <w:t xml:space="preserve">, teoretické hodiny a prednášky v multimediálnej učebni. </w:t>
      </w:r>
      <w:r w:rsidRPr="0077111D">
        <w:rPr>
          <w:rFonts w:ascii="Arial" w:hAnsi="Arial" w:cs="Arial"/>
          <w:sz w:val="20"/>
          <w:szCs w:val="20"/>
        </w:rPr>
        <w:t xml:space="preserve"> </w:t>
      </w:r>
    </w:p>
    <w:p w14:paraId="57BFA51C" w14:textId="01DB5569" w:rsidR="00194C41" w:rsidRPr="00B73ED1" w:rsidRDefault="00194C41" w:rsidP="00B73ED1">
      <w:pPr>
        <w:pStyle w:val="Bezriadkovania"/>
        <w:spacing w:line="360" w:lineRule="auto"/>
        <w:rPr>
          <w:rFonts w:ascii="Arial" w:hAnsi="Arial" w:cs="Arial"/>
          <w:sz w:val="20"/>
          <w:szCs w:val="20"/>
        </w:rPr>
      </w:pPr>
    </w:p>
    <w:tbl>
      <w:tblPr>
        <w:tblW w:w="964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6516"/>
        <w:gridCol w:w="3124"/>
      </w:tblGrid>
      <w:tr w:rsidR="00830ECA" w:rsidRPr="002C30E8" w14:paraId="78D48145" w14:textId="77777777" w:rsidTr="00A969D8">
        <w:trPr>
          <w:trHeight w:val="446"/>
          <w:jc w:val="center"/>
        </w:trPr>
        <w:tc>
          <w:tcPr>
            <w:tcW w:w="9640" w:type="dxa"/>
            <w:gridSpan w:val="2"/>
            <w:vAlign w:val="center"/>
          </w:tcPr>
          <w:p w14:paraId="0A1F9645" w14:textId="77777777" w:rsidR="00830ECA" w:rsidRPr="002C30E8" w:rsidRDefault="00830ECA" w:rsidP="007D29AB">
            <w:pPr>
              <w:jc w:val="center"/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Rámcový rozpis učiva</w:t>
            </w:r>
          </w:p>
        </w:tc>
      </w:tr>
      <w:tr w:rsidR="00757A1B" w:rsidRPr="002C30E8" w14:paraId="0BA9FA85" w14:textId="77777777" w:rsidTr="00967228">
        <w:trPr>
          <w:trHeight w:val="340"/>
          <w:jc w:val="center"/>
        </w:trPr>
        <w:tc>
          <w:tcPr>
            <w:tcW w:w="6516" w:type="dxa"/>
            <w:shd w:val="clear" w:color="auto" w:fill="BDD6EE" w:themeFill="accent1" w:themeFillTint="66"/>
            <w:vAlign w:val="bottom"/>
          </w:tcPr>
          <w:p w14:paraId="0B703AB7" w14:textId="46C77341" w:rsidR="00757A1B" w:rsidRPr="002C30E8" w:rsidRDefault="00757A1B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bookmarkStart w:id="0" w:name="_Hlk199397212"/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1. ročník</w:t>
            </w:r>
          </w:p>
        </w:tc>
        <w:tc>
          <w:tcPr>
            <w:tcW w:w="3124" w:type="dxa"/>
            <w:shd w:val="clear" w:color="auto" w:fill="BDD6EE" w:themeFill="accent1" w:themeFillTint="66"/>
            <w:vAlign w:val="center"/>
          </w:tcPr>
          <w:p w14:paraId="6B8941B0" w14:textId="21133CAC" w:rsidR="00757A1B" w:rsidRPr="002C30E8" w:rsidRDefault="00ED584F" w:rsidP="00757A1B">
            <w:pPr>
              <w:rPr>
                <w:rFonts w:ascii="Arial" w:eastAsia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</w:t>
            </w:r>
            <w:r w:rsidR="00A032CD"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</w:t>
            </w:r>
            <w:r w:rsidR="00757A1B"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hodín</w:t>
            </w:r>
            <w:r w:rsidR="00F86440"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 xml:space="preserve"> </w:t>
            </w:r>
          </w:p>
        </w:tc>
      </w:tr>
      <w:bookmarkEnd w:id="0"/>
      <w:tr w:rsidR="00757A1B" w:rsidRPr="002C30E8" w14:paraId="3F805635" w14:textId="77777777" w:rsidTr="00967228">
        <w:trPr>
          <w:trHeight w:val="357"/>
          <w:jc w:val="center"/>
        </w:trPr>
        <w:tc>
          <w:tcPr>
            <w:tcW w:w="6516" w:type="dxa"/>
            <w:vAlign w:val="bottom"/>
          </w:tcPr>
          <w:p w14:paraId="12FC8448" w14:textId="5D153F74" w:rsidR="00757A1B" w:rsidRPr="002C30E8" w:rsidRDefault="00134080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vAlign w:val="center"/>
          </w:tcPr>
          <w:p w14:paraId="4D3AF460" w14:textId="0F4DC91E" w:rsidR="00757A1B" w:rsidRPr="002C30E8" w:rsidRDefault="00757A1B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  <w:p w14:paraId="7C6B67F6" w14:textId="7A2A742E" w:rsidR="00757A1B" w:rsidRPr="002C30E8" w:rsidRDefault="000271C1" w:rsidP="00757A1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</w:t>
            </w:r>
            <w:r w:rsidR="00757A1B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 hod</w:t>
            </w:r>
            <w:r w:rsidR="00134080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iny</w:t>
            </w:r>
          </w:p>
        </w:tc>
      </w:tr>
      <w:tr w:rsidR="00134080" w:rsidRPr="002C30E8" w14:paraId="435D7F81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832F1F0" w14:textId="0DF5581D" w:rsidR="00134080" w:rsidRPr="002C30E8" w:rsidRDefault="00134080" w:rsidP="00757A1B">
            <w:pPr>
              <w:rPr>
                <w:rFonts w:ascii="Arial" w:hAnsi="Arial" w:cs="Arial"/>
                <w:bCs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vAlign w:val="center"/>
          </w:tcPr>
          <w:p w14:paraId="15784E38" w14:textId="77777777" w:rsidR="00134080" w:rsidRPr="002C30E8" w:rsidRDefault="00134080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</w:tc>
      </w:tr>
      <w:tr w:rsidR="00134080" w:rsidRPr="002C30E8" w14:paraId="023B41BD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EF32194" w14:textId="74EAF51F" w:rsidR="00134080" w:rsidRPr="002C30E8" w:rsidRDefault="00730246" w:rsidP="00757A1B">
            <w:pPr>
              <w:rPr>
                <w:rFonts w:ascii="Arial" w:hAnsi="Arial" w:cs="Arial"/>
                <w:bCs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 xml:space="preserve">Doping </w:t>
            </w:r>
            <w:r w:rsidR="00E86271" w:rsidRPr="002C30E8">
              <w:rPr>
                <w:rFonts w:ascii="Arial" w:hAnsi="Arial" w:cs="Arial"/>
                <w:bCs/>
                <w:sz w:val="20"/>
              </w:rPr>
              <w:t xml:space="preserve">a návykové látky </w:t>
            </w:r>
            <w:r w:rsidRPr="002C30E8">
              <w:rPr>
                <w:rFonts w:ascii="Arial" w:hAnsi="Arial" w:cs="Arial"/>
                <w:bCs/>
                <w:sz w:val="20"/>
              </w:rPr>
              <w:t>v</w:t>
            </w:r>
            <w:r w:rsidR="003F7293">
              <w:rPr>
                <w:rFonts w:ascii="Arial" w:hAnsi="Arial" w:cs="Arial"/>
                <w:bCs/>
                <w:sz w:val="20"/>
              </w:rPr>
              <w:t> </w:t>
            </w:r>
            <w:r w:rsidRPr="002C30E8">
              <w:rPr>
                <w:rFonts w:ascii="Arial" w:hAnsi="Arial" w:cs="Arial"/>
                <w:bCs/>
                <w:sz w:val="20"/>
              </w:rPr>
              <w:t>športe</w:t>
            </w:r>
          </w:p>
        </w:tc>
        <w:tc>
          <w:tcPr>
            <w:tcW w:w="3124" w:type="dxa"/>
            <w:vAlign w:val="center"/>
          </w:tcPr>
          <w:p w14:paraId="205BF10D" w14:textId="77777777" w:rsidR="00134080" w:rsidRPr="002C30E8" w:rsidRDefault="00134080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</w:tc>
      </w:tr>
      <w:tr w:rsidR="00134080" w:rsidRPr="002C30E8" w14:paraId="551EEEFF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1C1F09B" w14:textId="4F3D2512" w:rsidR="00134080" w:rsidRPr="002C30E8" w:rsidRDefault="00134080" w:rsidP="00757A1B">
            <w:pPr>
              <w:rPr>
                <w:rFonts w:ascii="Arial" w:hAnsi="Arial" w:cs="Arial"/>
                <w:bCs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vAlign w:val="center"/>
          </w:tcPr>
          <w:p w14:paraId="68385B99" w14:textId="77777777" w:rsidR="00134080" w:rsidRPr="002C30E8" w:rsidRDefault="00134080" w:rsidP="00757A1B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</w:p>
        </w:tc>
      </w:tr>
      <w:tr w:rsidR="000271C1" w:rsidRPr="002C30E8" w14:paraId="28DDF8E2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1E4F3FA" w14:textId="77777777" w:rsidR="000271C1" w:rsidRPr="002C30E8" w:rsidRDefault="000271C1" w:rsidP="0011548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Testy pohybovej výkonnosti</w:t>
            </w:r>
          </w:p>
        </w:tc>
        <w:tc>
          <w:tcPr>
            <w:tcW w:w="3124" w:type="dxa"/>
            <w:vAlign w:val="center"/>
          </w:tcPr>
          <w:p w14:paraId="2770AE5D" w14:textId="7194BBFD" w:rsidR="000271C1" w:rsidRPr="002C30E8" w:rsidRDefault="000271C1" w:rsidP="0011548D">
            <w:pPr>
              <w:rPr>
                <w:rFonts w:ascii="Arial" w:hAnsi="Arial" w:cs="Arial"/>
                <w:b/>
                <w:bCs/>
                <w:color w:val="EE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 w:rsidR="00894F4C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830ECA" w:rsidRPr="002C30E8" w14:paraId="3B3E253F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9780340" w14:textId="2328981A" w:rsidR="00830ECA" w:rsidRPr="002C30E8" w:rsidRDefault="00A032CD" w:rsidP="007D29AB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At</w:t>
            </w:r>
            <w:r w:rsidR="00134080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l</w:t>
            </w: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et</w:t>
            </w:r>
            <w:r w:rsidR="00134080"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i</w:t>
            </w: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ka </w:t>
            </w:r>
          </w:p>
        </w:tc>
        <w:tc>
          <w:tcPr>
            <w:tcW w:w="3124" w:type="dxa"/>
            <w:vAlign w:val="bottom"/>
          </w:tcPr>
          <w:p w14:paraId="4C21797A" w14:textId="385C19EB" w:rsidR="00830ECA" w:rsidRPr="002C30E8" w:rsidRDefault="002D2397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</w:t>
            </w:r>
            <w:r w:rsidR="00A032CD" w:rsidRPr="002C30E8">
              <w:rPr>
                <w:rFonts w:ascii="Arial" w:eastAsia="Arial" w:hAnsi="Arial" w:cs="Arial"/>
                <w:b/>
                <w:color w:val="000000"/>
                <w:sz w:val="20"/>
              </w:rPr>
              <w:t xml:space="preserve"> hodín</w:t>
            </w:r>
          </w:p>
        </w:tc>
      </w:tr>
      <w:tr w:rsidR="00573601" w:rsidRPr="002C30E8" w14:paraId="46ECD57F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A91BA0D" w14:textId="2A78EF4C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Technika behu, bežecká abeceda</w:t>
            </w:r>
          </w:p>
        </w:tc>
        <w:tc>
          <w:tcPr>
            <w:tcW w:w="3124" w:type="dxa"/>
            <w:vAlign w:val="bottom"/>
          </w:tcPr>
          <w:p w14:paraId="139B4683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5E9F52CD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F8A64CF" w14:textId="56BB8D7F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Technika nízkeho štartu, krátke šprinty</w:t>
            </w:r>
          </w:p>
        </w:tc>
        <w:tc>
          <w:tcPr>
            <w:tcW w:w="3124" w:type="dxa"/>
            <w:vAlign w:val="bottom"/>
          </w:tcPr>
          <w:p w14:paraId="2B4A5B5A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1DBE3A3B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1A01EC96" w14:textId="1527F2B5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Rozvoj rýchlosti, beh na 100m</w:t>
            </w:r>
          </w:p>
        </w:tc>
        <w:tc>
          <w:tcPr>
            <w:tcW w:w="3124" w:type="dxa"/>
            <w:vAlign w:val="bottom"/>
          </w:tcPr>
          <w:p w14:paraId="56DE004C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69980F7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6DDCE22" w14:textId="4B30DCC3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 granátom, nácvik techniky</w:t>
            </w:r>
          </w:p>
        </w:tc>
        <w:tc>
          <w:tcPr>
            <w:tcW w:w="3124" w:type="dxa"/>
            <w:vAlign w:val="bottom"/>
          </w:tcPr>
          <w:p w14:paraId="063991B9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573601" w:rsidRPr="002C30E8" w14:paraId="3FA6B4B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58E8D871" w14:textId="28B5C54F" w:rsidR="00573601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 granátom, zdokonalenie techniky, súťaž</w:t>
            </w:r>
          </w:p>
        </w:tc>
        <w:tc>
          <w:tcPr>
            <w:tcW w:w="3124" w:type="dxa"/>
            <w:vAlign w:val="bottom"/>
          </w:tcPr>
          <w:p w14:paraId="77C44562" w14:textId="77777777" w:rsidR="00573601" w:rsidRPr="002C30E8" w:rsidRDefault="00573601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23E0B" w:rsidRPr="002C30E8" w14:paraId="73D4D041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124A68E" w14:textId="43FA9379" w:rsidR="00223E0B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Skok do výšky spôsobom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flop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 – nácvik techniky</w:t>
            </w:r>
          </w:p>
        </w:tc>
        <w:tc>
          <w:tcPr>
            <w:tcW w:w="3124" w:type="dxa"/>
            <w:vAlign w:val="bottom"/>
          </w:tcPr>
          <w:p w14:paraId="161662B1" w14:textId="77777777" w:rsidR="00223E0B" w:rsidRPr="002C30E8" w:rsidRDefault="00223E0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23E0B" w:rsidRPr="002C30E8" w14:paraId="15B22FD7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4CDFCD4" w14:textId="4FC8143D" w:rsidR="00223E0B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Skok do výšky spôsobom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flop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 – zdokonalenie techniky</w:t>
            </w:r>
          </w:p>
        </w:tc>
        <w:tc>
          <w:tcPr>
            <w:tcW w:w="3124" w:type="dxa"/>
            <w:vAlign w:val="bottom"/>
          </w:tcPr>
          <w:p w14:paraId="0D6924B7" w14:textId="77777777" w:rsidR="00223E0B" w:rsidRPr="002C30E8" w:rsidRDefault="00223E0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223E0B" w:rsidRPr="002C30E8" w14:paraId="25986EC0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14C96C63" w14:textId="1C781F88" w:rsidR="00223E0B" w:rsidRPr="002C30E8" w:rsidRDefault="00223E0B" w:rsidP="00223E0B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Kontrola skoku do výšky spôsobom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flop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>, súťaž, hodnotenie výkonu a</w:t>
            </w:r>
            <w:r w:rsidR="003F7293">
              <w:rPr>
                <w:rFonts w:ascii="Arial" w:hAnsi="Arial" w:cs="Arial"/>
                <w:sz w:val="20"/>
              </w:rPr>
              <w:t> </w:t>
            </w:r>
            <w:r w:rsidRPr="004F1E56">
              <w:rPr>
                <w:rFonts w:ascii="Arial" w:hAnsi="Arial" w:cs="Arial"/>
                <w:sz w:val="20"/>
              </w:rPr>
              <w:t>techniky</w:t>
            </w:r>
          </w:p>
        </w:tc>
        <w:tc>
          <w:tcPr>
            <w:tcW w:w="3124" w:type="dxa"/>
            <w:vAlign w:val="bottom"/>
          </w:tcPr>
          <w:p w14:paraId="0E4FC72B" w14:textId="77777777" w:rsidR="00223E0B" w:rsidRPr="002C30E8" w:rsidRDefault="00223E0B" w:rsidP="007D29A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730246" w:rsidRPr="002C30E8" w14:paraId="01301D22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77419661" w14:textId="77777777" w:rsidR="00730246" w:rsidRPr="002C30E8" w:rsidRDefault="00730246" w:rsidP="00DA7C0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Basketbal</w:t>
            </w:r>
          </w:p>
        </w:tc>
        <w:tc>
          <w:tcPr>
            <w:tcW w:w="3124" w:type="dxa"/>
            <w:vAlign w:val="bottom"/>
          </w:tcPr>
          <w:p w14:paraId="2A32FD67" w14:textId="77777777" w:rsidR="00730246" w:rsidRPr="002C30E8" w:rsidRDefault="00730246" w:rsidP="00DA7C07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D67DDC" w:rsidRPr="002C30E8" w14:paraId="7EAACF2B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11458572" w14:textId="067AA985" w:rsidR="00D67DDC" w:rsidRPr="002C30E8" w:rsidRDefault="00BE6F76" w:rsidP="00BE6F76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proofErr w:type="spellStart"/>
            <w:r w:rsidRPr="004F1E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 na mieste a v pohybe,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</w:t>
            </w:r>
            <w:proofErr w:type="spellEnd"/>
          </w:p>
        </w:tc>
        <w:tc>
          <w:tcPr>
            <w:tcW w:w="3124" w:type="dxa"/>
            <w:vAlign w:val="center"/>
          </w:tcPr>
          <w:p w14:paraId="331D1B3D" w14:textId="77777777" w:rsidR="00D67DDC" w:rsidRPr="002C30E8" w:rsidRDefault="00D67DDC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D67DDC" w:rsidRPr="002C30E8" w14:paraId="0B300C63" w14:textId="77777777" w:rsidTr="00100647">
        <w:trPr>
          <w:trHeight w:val="577"/>
          <w:jc w:val="center"/>
        </w:trPr>
        <w:tc>
          <w:tcPr>
            <w:tcW w:w="6516" w:type="dxa"/>
            <w:vAlign w:val="center"/>
          </w:tcPr>
          <w:p w14:paraId="1653326E" w14:textId="3053BD7B" w:rsidR="00D67DDC" w:rsidRPr="002C30E8" w:rsidRDefault="00BE6F76" w:rsidP="00BE6F76">
            <w:pPr>
              <w:spacing w:after="160" w:line="259" w:lineRule="auto"/>
              <w:rPr>
                <w:rFonts w:ascii="Arial" w:hAnsi="Arial" w:cs="Arial"/>
                <w:sz w:val="20"/>
              </w:rPr>
            </w:pPr>
            <w:proofErr w:type="spellStart"/>
            <w:r w:rsidRPr="004F1E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 v pohybe s rýchlymi zmenami smeru, prihrávky jednoručne, obojručn</w:t>
            </w:r>
            <w:r w:rsidRPr="002C30E8">
              <w:rPr>
                <w:rFonts w:ascii="Arial" w:hAnsi="Arial" w:cs="Arial"/>
                <w:sz w:val="20"/>
              </w:rPr>
              <w:t>e</w:t>
            </w:r>
          </w:p>
        </w:tc>
        <w:tc>
          <w:tcPr>
            <w:tcW w:w="3124" w:type="dxa"/>
            <w:vAlign w:val="center"/>
          </w:tcPr>
          <w:p w14:paraId="10C25B2A" w14:textId="77777777" w:rsidR="00D67DDC" w:rsidRPr="002C30E8" w:rsidRDefault="00D67DDC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7D8607CF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7F6EBC9E" w14:textId="6DFF3D45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Precvičovanie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driblingu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, technika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dvojtaktu</w:t>
            </w:r>
            <w:proofErr w:type="spellEnd"/>
          </w:p>
        </w:tc>
        <w:tc>
          <w:tcPr>
            <w:tcW w:w="3124" w:type="dxa"/>
            <w:vAlign w:val="center"/>
          </w:tcPr>
          <w:p w14:paraId="5647048A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22CC61BE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59FA2F80" w14:textId="73DE764D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Prihrávky z rôznych polôh na mieste aj v pohybe,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 xml:space="preserve">,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</w:t>
            </w:r>
            <w:proofErr w:type="spellEnd"/>
          </w:p>
        </w:tc>
        <w:tc>
          <w:tcPr>
            <w:tcW w:w="3124" w:type="dxa"/>
            <w:vAlign w:val="center"/>
          </w:tcPr>
          <w:p w14:paraId="6DFD2048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534DEDEF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35CF2814" w14:textId="386D5A1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Streľba jednou rukou sponad hlavy z miesta,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</w:t>
            </w:r>
            <w:proofErr w:type="spellEnd"/>
          </w:p>
        </w:tc>
        <w:tc>
          <w:tcPr>
            <w:tcW w:w="3124" w:type="dxa"/>
            <w:vAlign w:val="center"/>
          </w:tcPr>
          <w:p w14:paraId="6741685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68488CB3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76980D9B" w14:textId="5625F068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 xml:space="preserve">Streľba po </w:t>
            </w:r>
            <w:proofErr w:type="spellStart"/>
            <w:r w:rsidRPr="004F1E56">
              <w:rPr>
                <w:rFonts w:ascii="Arial" w:hAnsi="Arial" w:cs="Arial"/>
                <w:sz w:val="20"/>
              </w:rPr>
              <w:t>dvojtakte</w:t>
            </w:r>
            <w:proofErr w:type="spellEnd"/>
            <w:r w:rsidRPr="004F1E56">
              <w:rPr>
                <w:rFonts w:ascii="Arial" w:hAnsi="Arial" w:cs="Arial"/>
                <w:sz w:val="20"/>
              </w:rPr>
              <w:t>, prihrávky v behu vo dvojiciach</w:t>
            </w:r>
          </w:p>
        </w:tc>
        <w:tc>
          <w:tcPr>
            <w:tcW w:w="3124" w:type="dxa"/>
            <w:vAlign w:val="center"/>
          </w:tcPr>
          <w:p w14:paraId="424EE8D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3555ED03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56B7AB74" w14:textId="0884ADA3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Bránenie útočníka bez lopty aj s loptou</w:t>
            </w:r>
          </w:p>
        </w:tc>
        <w:tc>
          <w:tcPr>
            <w:tcW w:w="3124" w:type="dxa"/>
            <w:vAlign w:val="center"/>
          </w:tcPr>
          <w:p w14:paraId="5F3953E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29214C3D" w14:textId="77777777" w:rsidTr="00967228">
        <w:trPr>
          <w:trHeight w:val="317"/>
          <w:jc w:val="center"/>
        </w:trPr>
        <w:tc>
          <w:tcPr>
            <w:tcW w:w="6516" w:type="dxa"/>
            <w:vAlign w:val="center"/>
          </w:tcPr>
          <w:p w14:paraId="67937DEE" w14:textId="6505F03F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Hodnotenie herných činností jednotlivca</w:t>
            </w:r>
          </w:p>
        </w:tc>
        <w:tc>
          <w:tcPr>
            <w:tcW w:w="3124" w:type="dxa"/>
            <w:vAlign w:val="center"/>
          </w:tcPr>
          <w:p w14:paraId="2052F22C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730246" w:rsidRPr="002C30E8" w14:paraId="10B85E18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4F061D9D" w14:textId="1B86BFDB" w:rsidR="00730246" w:rsidRPr="002C30E8" w:rsidRDefault="00730246" w:rsidP="00730246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Gymnastika</w:t>
            </w:r>
          </w:p>
        </w:tc>
        <w:tc>
          <w:tcPr>
            <w:tcW w:w="3124" w:type="dxa"/>
            <w:vAlign w:val="bottom"/>
          </w:tcPr>
          <w:p w14:paraId="38AAEFA5" w14:textId="5B04024C" w:rsidR="00730246" w:rsidRPr="002C30E8" w:rsidRDefault="00730246" w:rsidP="0073024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BE6F76" w:rsidRPr="002C30E8" w14:paraId="641815A3" w14:textId="77777777" w:rsidTr="00967228">
        <w:trPr>
          <w:trHeight w:val="317"/>
          <w:jc w:val="center"/>
        </w:trPr>
        <w:tc>
          <w:tcPr>
            <w:tcW w:w="6516" w:type="dxa"/>
          </w:tcPr>
          <w:p w14:paraId="0005DFC1" w14:textId="6CF578AB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Zistenie gymnastickej výkonnosti</w:t>
            </w:r>
          </w:p>
        </w:tc>
        <w:tc>
          <w:tcPr>
            <w:tcW w:w="3124" w:type="dxa"/>
            <w:vAlign w:val="bottom"/>
          </w:tcPr>
          <w:p w14:paraId="7C65AFD9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15E21799" w14:textId="77777777" w:rsidTr="00967228">
        <w:trPr>
          <w:trHeight w:val="317"/>
          <w:jc w:val="center"/>
        </w:trPr>
        <w:tc>
          <w:tcPr>
            <w:tcW w:w="6516" w:type="dxa"/>
          </w:tcPr>
          <w:p w14:paraId="20303B10" w14:textId="202338DA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Kotúľ vpred, kotúľ vzad, stojka na lopatkách</w:t>
            </w:r>
          </w:p>
        </w:tc>
        <w:tc>
          <w:tcPr>
            <w:tcW w:w="3124" w:type="dxa"/>
            <w:vAlign w:val="bottom"/>
          </w:tcPr>
          <w:p w14:paraId="755696BF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07BA2CA8" w14:textId="77777777" w:rsidTr="00967228">
        <w:trPr>
          <w:trHeight w:val="317"/>
          <w:jc w:val="center"/>
        </w:trPr>
        <w:tc>
          <w:tcPr>
            <w:tcW w:w="6516" w:type="dxa"/>
          </w:tcPr>
          <w:p w14:paraId="48982138" w14:textId="0248B913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Kotúľ vpred, kotúľ vzad, stojka na lopatkách –zdokonalenie prvkov</w:t>
            </w:r>
          </w:p>
        </w:tc>
        <w:tc>
          <w:tcPr>
            <w:tcW w:w="3124" w:type="dxa"/>
            <w:vAlign w:val="bottom"/>
          </w:tcPr>
          <w:p w14:paraId="0F3F3AA9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BE6F76" w:rsidRPr="002C30E8" w14:paraId="5EEFBEC1" w14:textId="77777777" w:rsidTr="00967228">
        <w:trPr>
          <w:trHeight w:val="317"/>
          <w:jc w:val="center"/>
        </w:trPr>
        <w:tc>
          <w:tcPr>
            <w:tcW w:w="6516" w:type="dxa"/>
          </w:tcPr>
          <w:p w14:paraId="3ABDA57D" w14:textId="3AF0B205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Kotúle – akrobatický rad, stojky na rukách ,hlave, lopatkách</w:t>
            </w:r>
          </w:p>
        </w:tc>
        <w:tc>
          <w:tcPr>
            <w:tcW w:w="3124" w:type="dxa"/>
            <w:vAlign w:val="bottom"/>
          </w:tcPr>
          <w:p w14:paraId="18826F2D" w14:textId="77777777" w:rsidR="00BE6F76" w:rsidRPr="002C30E8" w:rsidRDefault="00BE6F76" w:rsidP="00BE6F7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730246" w:rsidRPr="002C30E8" w14:paraId="6F519D85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5A27B940" w14:textId="1B7B033C" w:rsidR="00730246" w:rsidRPr="002C30E8" w:rsidRDefault="00730246" w:rsidP="0073024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vAlign w:val="bottom"/>
          </w:tcPr>
          <w:p w14:paraId="40FAC483" w14:textId="00C1F6FC" w:rsidR="00730246" w:rsidRPr="002C30E8" w:rsidRDefault="00B55412" w:rsidP="00730246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10</w:t>
            </w:r>
            <w:r w:rsidR="00730246"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 xml:space="preserve"> hodín</w:t>
            </w:r>
          </w:p>
        </w:tc>
      </w:tr>
      <w:tr w:rsidR="005A2FDE" w:rsidRPr="002C30E8" w14:paraId="46A9BFB7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0C874192" w14:textId="3B353F45" w:rsidR="005A2FDE" w:rsidRPr="002C30E8" w:rsidRDefault="005A2FDE" w:rsidP="00730246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Herná príprava</w:t>
            </w:r>
            <w:r w:rsidR="00B55412" w:rsidRPr="002C30E8">
              <w:rPr>
                <w:rFonts w:ascii="Arial" w:eastAsia="Arial" w:hAnsi="Arial" w:cs="Arial"/>
                <w:color w:val="000000"/>
                <w:sz w:val="20"/>
              </w:rPr>
              <w:t xml:space="preserve"> </w:t>
            </w:r>
          </w:p>
        </w:tc>
        <w:tc>
          <w:tcPr>
            <w:tcW w:w="3124" w:type="dxa"/>
            <w:vAlign w:val="bottom"/>
          </w:tcPr>
          <w:p w14:paraId="3BEB22FB" w14:textId="77777777" w:rsidR="005A2FDE" w:rsidRPr="002C30E8" w:rsidRDefault="005A2FDE" w:rsidP="0073024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75686829" w14:textId="77777777" w:rsidTr="00967228">
        <w:trPr>
          <w:trHeight w:val="317"/>
          <w:jc w:val="center"/>
        </w:trPr>
        <w:tc>
          <w:tcPr>
            <w:tcW w:w="6516" w:type="dxa"/>
          </w:tcPr>
          <w:p w14:paraId="691CB404" w14:textId="21F551D4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Vedenie loptičky, základné pravidlá hry</w:t>
            </w:r>
          </w:p>
        </w:tc>
        <w:tc>
          <w:tcPr>
            <w:tcW w:w="3124" w:type="dxa"/>
            <w:vAlign w:val="bottom"/>
          </w:tcPr>
          <w:p w14:paraId="0D32EADA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656E8749" w14:textId="77777777" w:rsidTr="00967228">
        <w:trPr>
          <w:trHeight w:val="317"/>
          <w:jc w:val="center"/>
        </w:trPr>
        <w:tc>
          <w:tcPr>
            <w:tcW w:w="6516" w:type="dxa"/>
          </w:tcPr>
          <w:p w14:paraId="345692FB" w14:textId="5B50F261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lastRenderedPageBreak/>
              <w:t>Spracovanie loptičky</w:t>
            </w:r>
          </w:p>
        </w:tc>
        <w:tc>
          <w:tcPr>
            <w:tcW w:w="3124" w:type="dxa"/>
            <w:vAlign w:val="bottom"/>
          </w:tcPr>
          <w:p w14:paraId="785163CC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7321A576" w14:textId="77777777" w:rsidTr="00967228">
        <w:trPr>
          <w:trHeight w:val="317"/>
          <w:jc w:val="center"/>
        </w:trPr>
        <w:tc>
          <w:tcPr>
            <w:tcW w:w="6516" w:type="dxa"/>
          </w:tcPr>
          <w:p w14:paraId="407FF4B0" w14:textId="7EBB7D7A" w:rsidR="003E0B86" w:rsidRPr="002C30E8" w:rsidRDefault="009506CE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Prihrávanie loptičky</w:t>
            </w:r>
          </w:p>
        </w:tc>
        <w:tc>
          <w:tcPr>
            <w:tcW w:w="3124" w:type="dxa"/>
            <w:vAlign w:val="bottom"/>
          </w:tcPr>
          <w:p w14:paraId="07DAE220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650DA3BB" w14:textId="77777777" w:rsidTr="00967228">
        <w:trPr>
          <w:trHeight w:val="317"/>
          <w:jc w:val="center"/>
        </w:trPr>
        <w:tc>
          <w:tcPr>
            <w:tcW w:w="6516" w:type="dxa"/>
          </w:tcPr>
          <w:p w14:paraId="5E121A82" w14:textId="0DB7C44A" w:rsidR="003E0B86" w:rsidRPr="002C30E8" w:rsidRDefault="009506CE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Streľba na bránu</w:t>
            </w:r>
          </w:p>
        </w:tc>
        <w:tc>
          <w:tcPr>
            <w:tcW w:w="3124" w:type="dxa"/>
            <w:vAlign w:val="bottom"/>
          </w:tcPr>
          <w:p w14:paraId="778FDC91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3E0B86" w:rsidRPr="002C30E8" w14:paraId="25548CC1" w14:textId="77777777" w:rsidTr="00967228">
        <w:trPr>
          <w:trHeight w:val="317"/>
          <w:jc w:val="center"/>
        </w:trPr>
        <w:tc>
          <w:tcPr>
            <w:tcW w:w="6516" w:type="dxa"/>
          </w:tcPr>
          <w:p w14:paraId="7505875E" w14:textId="24304FF3" w:rsidR="003E0B86" w:rsidRPr="002C30E8" w:rsidRDefault="009506CE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Obchádzanie súpera</w:t>
            </w:r>
          </w:p>
        </w:tc>
        <w:tc>
          <w:tcPr>
            <w:tcW w:w="3124" w:type="dxa"/>
            <w:vAlign w:val="bottom"/>
          </w:tcPr>
          <w:p w14:paraId="70270E17" w14:textId="77777777" w:rsidR="003E0B86" w:rsidRPr="002C30E8" w:rsidRDefault="003E0B86" w:rsidP="003E0B86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E18DF84" w14:textId="77777777" w:rsidTr="00967228">
        <w:trPr>
          <w:trHeight w:val="317"/>
          <w:jc w:val="center"/>
        </w:trPr>
        <w:tc>
          <w:tcPr>
            <w:tcW w:w="6516" w:type="dxa"/>
          </w:tcPr>
          <w:p w14:paraId="045893A5" w14:textId="14FD64E2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Rozhodovanie zápasu</w:t>
            </w:r>
          </w:p>
        </w:tc>
        <w:tc>
          <w:tcPr>
            <w:tcW w:w="3124" w:type="dxa"/>
            <w:vAlign w:val="bottom"/>
          </w:tcPr>
          <w:p w14:paraId="5524C14F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586EFB6" w14:textId="77777777" w:rsidTr="00967228">
        <w:trPr>
          <w:trHeight w:val="317"/>
          <w:jc w:val="center"/>
        </w:trPr>
        <w:tc>
          <w:tcPr>
            <w:tcW w:w="6516" w:type="dxa"/>
          </w:tcPr>
          <w:p w14:paraId="258BFFB4" w14:textId="008A833F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4F1E56">
              <w:rPr>
                <w:rFonts w:ascii="Arial" w:hAnsi="Arial" w:cs="Arial"/>
                <w:sz w:val="20"/>
              </w:rPr>
              <w:t>Hodn</w:t>
            </w:r>
            <w:r w:rsidRPr="002C30E8">
              <w:rPr>
                <w:rFonts w:ascii="Arial" w:hAnsi="Arial" w:cs="Arial"/>
                <w:sz w:val="20"/>
              </w:rPr>
              <w:t>otenie herných činností</w:t>
            </w:r>
          </w:p>
        </w:tc>
        <w:tc>
          <w:tcPr>
            <w:tcW w:w="3124" w:type="dxa"/>
            <w:vAlign w:val="bottom"/>
          </w:tcPr>
          <w:p w14:paraId="06DD5EB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2C8DFB3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252DCC8" w14:textId="5937E3FF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vAlign w:val="bottom"/>
          </w:tcPr>
          <w:p w14:paraId="5FEC997B" w14:textId="79489E0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9506CE" w:rsidRPr="002C30E8" w14:paraId="079ED92B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16A08F8F" w14:textId="02336E94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Herná príprava </w:t>
            </w:r>
          </w:p>
        </w:tc>
        <w:tc>
          <w:tcPr>
            <w:tcW w:w="3124" w:type="dxa"/>
            <w:vAlign w:val="bottom"/>
          </w:tcPr>
          <w:p w14:paraId="28B01EEB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4F58F3DA" w14:textId="77777777" w:rsidTr="00967228">
        <w:trPr>
          <w:trHeight w:val="317"/>
          <w:jc w:val="center"/>
        </w:trPr>
        <w:tc>
          <w:tcPr>
            <w:tcW w:w="6516" w:type="dxa"/>
          </w:tcPr>
          <w:p w14:paraId="222D2684" w14:textId="13215536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Nácvik herných činností jednotlivca, pravidlá hry</w:t>
            </w:r>
          </w:p>
        </w:tc>
        <w:tc>
          <w:tcPr>
            <w:tcW w:w="3124" w:type="dxa"/>
            <w:vAlign w:val="bottom"/>
          </w:tcPr>
          <w:p w14:paraId="392B5B4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282738C0" w14:textId="77777777" w:rsidTr="00967228">
        <w:trPr>
          <w:trHeight w:val="317"/>
          <w:jc w:val="center"/>
        </w:trPr>
        <w:tc>
          <w:tcPr>
            <w:tcW w:w="6516" w:type="dxa"/>
          </w:tcPr>
          <w:p w14:paraId="157EBD54" w14:textId="58EF9B91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Prihrávky na mieste 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5020AE">
              <w:rPr>
                <w:rFonts w:ascii="Arial" w:hAnsi="Arial" w:cs="Arial"/>
                <w:sz w:val="20"/>
              </w:rPr>
              <w:t>pohybe</w:t>
            </w:r>
          </w:p>
        </w:tc>
        <w:tc>
          <w:tcPr>
            <w:tcW w:w="3124" w:type="dxa"/>
            <w:vAlign w:val="bottom"/>
          </w:tcPr>
          <w:p w14:paraId="3A31EB9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D11D3C1" w14:textId="77777777" w:rsidTr="00967228">
        <w:trPr>
          <w:trHeight w:val="317"/>
          <w:jc w:val="center"/>
        </w:trPr>
        <w:tc>
          <w:tcPr>
            <w:tcW w:w="6516" w:type="dxa"/>
          </w:tcPr>
          <w:p w14:paraId="5A6C9888" w14:textId="684F3719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Priamy , nepriamy kop</w:t>
            </w:r>
            <w:r w:rsidRPr="002C30E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124" w:type="dxa"/>
            <w:vAlign w:val="bottom"/>
          </w:tcPr>
          <w:p w14:paraId="1324926B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40C509DB" w14:textId="77777777" w:rsidTr="00967228">
        <w:trPr>
          <w:trHeight w:val="317"/>
          <w:jc w:val="center"/>
        </w:trPr>
        <w:tc>
          <w:tcPr>
            <w:tcW w:w="6516" w:type="dxa"/>
          </w:tcPr>
          <w:p w14:paraId="20359782" w14:textId="6FB4C5BA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Riadený zápas, rozhodovanie zápasu</w:t>
            </w:r>
          </w:p>
        </w:tc>
        <w:tc>
          <w:tcPr>
            <w:tcW w:w="3124" w:type="dxa"/>
            <w:vAlign w:val="bottom"/>
          </w:tcPr>
          <w:p w14:paraId="43020D4D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D50423C" w14:textId="77777777" w:rsidTr="00967228">
        <w:trPr>
          <w:trHeight w:val="317"/>
          <w:jc w:val="center"/>
        </w:trPr>
        <w:tc>
          <w:tcPr>
            <w:tcW w:w="6516" w:type="dxa"/>
          </w:tcPr>
          <w:p w14:paraId="558E085D" w14:textId="22A34855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Herná činnosť založená na prihrávke a nabiehaní, zápas</w:t>
            </w:r>
          </w:p>
        </w:tc>
        <w:tc>
          <w:tcPr>
            <w:tcW w:w="3124" w:type="dxa"/>
            <w:vAlign w:val="bottom"/>
          </w:tcPr>
          <w:p w14:paraId="44E3AC28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5969599" w14:textId="77777777" w:rsidTr="00967228">
        <w:trPr>
          <w:trHeight w:val="317"/>
          <w:jc w:val="center"/>
        </w:trPr>
        <w:tc>
          <w:tcPr>
            <w:tcW w:w="6516" w:type="dxa"/>
          </w:tcPr>
          <w:p w14:paraId="1AD24864" w14:textId="3BA3E2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Rozhodovanie zápasu</w:t>
            </w:r>
          </w:p>
        </w:tc>
        <w:tc>
          <w:tcPr>
            <w:tcW w:w="3124" w:type="dxa"/>
            <w:vAlign w:val="bottom"/>
          </w:tcPr>
          <w:p w14:paraId="102FD1F6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589EF50" w14:textId="77777777" w:rsidTr="00967228">
        <w:trPr>
          <w:trHeight w:val="317"/>
          <w:jc w:val="center"/>
        </w:trPr>
        <w:tc>
          <w:tcPr>
            <w:tcW w:w="6516" w:type="dxa"/>
          </w:tcPr>
          <w:p w14:paraId="42F5C119" w14:textId="60C11098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Práca brankára</w:t>
            </w:r>
          </w:p>
        </w:tc>
        <w:tc>
          <w:tcPr>
            <w:tcW w:w="3124" w:type="dxa"/>
            <w:vAlign w:val="bottom"/>
          </w:tcPr>
          <w:p w14:paraId="68FDA40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1F33288" w14:textId="77777777" w:rsidTr="00967228">
        <w:trPr>
          <w:trHeight w:val="317"/>
          <w:jc w:val="center"/>
        </w:trPr>
        <w:tc>
          <w:tcPr>
            <w:tcW w:w="6516" w:type="dxa"/>
          </w:tcPr>
          <w:p w14:paraId="32421AAD" w14:textId="1D394317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Hodnotenie herných činností jednotlivca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5020AE">
              <w:rPr>
                <w:rFonts w:ascii="Arial" w:hAnsi="Arial" w:cs="Arial"/>
                <w:sz w:val="20"/>
              </w:rPr>
              <w:t>hre</w:t>
            </w:r>
          </w:p>
        </w:tc>
        <w:tc>
          <w:tcPr>
            <w:tcW w:w="3124" w:type="dxa"/>
            <w:vAlign w:val="bottom"/>
          </w:tcPr>
          <w:p w14:paraId="2D06338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701254E9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4EF5C361" w14:textId="7B81A1CC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vAlign w:val="bottom"/>
          </w:tcPr>
          <w:p w14:paraId="45552FAA" w14:textId="46D00182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9506CE" w:rsidRPr="002C30E8" w14:paraId="284C339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6358206A" w14:textId="6EFEEEFE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Základy kondičnej prípravy</w:t>
            </w:r>
          </w:p>
        </w:tc>
        <w:tc>
          <w:tcPr>
            <w:tcW w:w="3124" w:type="dxa"/>
            <w:vAlign w:val="bottom"/>
          </w:tcPr>
          <w:p w14:paraId="46E05C92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7B07955D" w14:textId="77777777" w:rsidTr="00967228">
        <w:trPr>
          <w:trHeight w:val="317"/>
          <w:jc w:val="center"/>
        </w:trPr>
        <w:tc>
          <w:tcPr>
            <w:tcW w:w="6516" w:type="dxa"/>
          </w:tcPr>
          <w:p w14:paraId="21061694" w14:textId="4705B14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vAlign w:val="bottom"/>
          </w:tcPr>
          <w:p w14:paraId="019CE4F1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24613A5C" w14:textId="77777777" w:rsidTr="00967228">
        <w:trPr>
          <w:trHeight w:val="317"/>
          <w:jc w:val="center"/>
        </w:trPr>
        <w:tc>
          <w:tcPr>
            <w:tcW w:w="6516" w:type="dxa"/>
          </w:tcPr>
          <w:p w14:paraId="5F75FE63" w14:textId="406EDE90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vAlign w:val="bottom"/>
          </w:tcPr>
          <w:p w14:paraId="4CAD0337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BF6C503" w14:textId="77777777" w:rsidTr="00967228">
        <w:trPr>
          <w:trHeight w:val="317"/>
          <w:jc w:val="center"/>
        </w:trPr>
        <w:tc>
          <w:tcPr>
            <w:tcW w:w="6516" w:type="dxa"/>
          </w:tcPr>
          <w:p w14:paraId="63A574ED" w14:textId="785D181F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vytrvalostných pohybových schopností</w:t>
            </w:r>
          </w:p>
        </w:tc>
        <w:tc>
          <w:tcPr>
            <w:tcW w:w="3124" w:type="dxa"/>
            <w:vAlign w:val="bottom"/>
          </w:tcPr>
          <w:p w14:paraId="5D8394F8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07845FEB" w14:textId="77777777" w:rsidTr="00967228">
        <w:trPr>
          <w:trHeight w:val="317"/>
          <w:jc w:val="center"/>
        </w:trPr>
        <w:tc>
          <w:tcPr>
            <w:tcW w:w="6516" w:type="dxa"/>
          </w:tcPr>
          <w:p w14:paraId="2B8EA35D" w14:textId="267346FD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vAlign w:val="bottom"/>
          </w:tcPr>
          <w:p w14:paraId="1A1DE26E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8FF0385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79E027B0" w14:textId="63B1267A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 netradičným náčiním</w:t>
            </w:r>
          </w:p>
        </w:tc>
        <w:tc>
          <w:tcPr>
            <w:tcW w:w="3124" w:type="dxa"/>
            <w:vAlign w:val="bottom"/>
          </w:tcPr>
          <w:p w14:paraId="275F95B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956B48A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367021E" w14:textId="45238773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vAlign w:val="bottom"/>
          </w:tcPr>
          <w:p w14:paraId="11C90F25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0BFF452A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3BFE444A" w14:textId="07B2BE2F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vAlign w:val="bottom"/>
          </w:tcPr>
          <w:p w14:paraId="248E8E8C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53B640B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7EB63382" w14:textId="527DCF93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Hodnotenie osvojených zručností</w:t>
            </w:r>
          </w:p>
        </w:tc>
        <w:tc>
          <w:tcPr>
            <w:tcW w:w="3124" w:type="dxa"/>
            <w:vAlign w:val="bottom"/>
          </w:tcPr>
          <w:p w14:paraId="2EE2F3F8" w14:textId="77777777" w:rsidR="009506CE" w:rsidRPr="002C30E8" w:rsidRDefault="009506CE" w:rsidP="009506CE">
            <w:pPr>
              <w:rPr>
                <w:rFonts w:ascii="Arial" w:eastAsia="Arial" w:hAnsi="Arial" w:cs="Arial"/>
                <w:color w:val="000000"/>
                <w:sz w:val="20"/>
              </w:rPr>
            </w:pPr>
          </w:p>
        </w:tc>
      </w:tr>
      <w:tr w:rsidR="009506CE" w:rsidRPr="002C30E8" w14:paraId="53F482CE" w14:textId="77777777" w:rsidTr="00967228">
        <w:trPr>
          <w:trHeight w:val="317"/>
          <w:jc w:val="center"/>
        </w:trPr>
        <w:tc>
          <w:tcPr>
            <w:tcW w:w="6516" w:type="dxa"/>
            <w:vAlign w:val="bottom"/>
          </w:tcPr>
          <w:p w14:paraId="2B8BAE3D" w14:textId="077EA369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vAlign w:val="bottom"/>
          </w:tcPr>
          <w:p w14:paraId="28A819DA" w14:textId="704E4824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10 hodín</w:t>
            </w:r>
          </w:p>
        </w:tc>
      </w:tr>
      <w:tr w:rsidR="009506CE" w:rsidRPr="002C30E8" w14:paraId="58A21F2C" w14:textId="77777777" w:rsidTr="00967228">
        <w:trPr>
          <w:trHeight w:val="317"/>
          <w:jc w:val="center"/>
        </w:trPr>
        <w:tc>
          <w:tcPr>
            <w:tcW w:w="6516" w:type="dxa"/>
          </w:tcPr>
          <w:p w14:paraId="795CD70B" w14:textId="22A7B9D9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splývania</w:t>
            </w:r>
          </w:p>
        </w:tc>
        <w:tc>
          <w:tcPr>
            <w:tcW w:w="3124" w:type="dxa"/>
            <w:vAlign w:val="bottom"/>
          </w:tcPr>
          <w:p w14:paraId="79B2BA4D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252624A" w14:textId="77777777" w:rsidTr="00967228">
        <w:trPr>
          <w:trHeight w:val="317"/>
          <w:jc w:val="center"/>
        </w:trPr>
        <w:tc>
          <w:tcPr>
            <w:tcW w:w="6516" w:type="dxa"/>
          </w:tcPr>
          <w:p w14:paraId="7EA4E27A" w14:textId="17916FC8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pohybov dolných končatín, plavecký spôsob kraul</w:t>
            </w:r>
          </w:p>
        </w:tc>
        <w:tc>
          <w:tcPr>
            <w:tcW w:w="3124" w:type="dxa"/>
            <w:vAlign w:val="bottom"/>
          </w:tcPr>
          <w:p w14:paraId="16916167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41794504" w14:textId="77777777" w:rsidTr="00967228">
        <w:trPr>
          <w:trHeight w:val="317"/>
          <w:jc w:val="center"/>
        </w:trPr>
        <w:tc>
          <w:tcPr>
            <w:tcW w:w="6516" w:type="dxa"/>
          </w:tcPr>
          <w:p w14:paraId="4BFD0990" w14:textId="417A1D1B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pohybov horných končatín, plavecký spôsob kraul</w:t>
            </w:r>
          </w:p>
        </w:tc>
        <w:tc>
          <w:tcPr>
            <w:tcW w:w="3124" w:type="dxa"/>
            <w:vAlign w:val="bottom"/>
          </w:tcPr>
          <w:p w14:paraId="4564A776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AD61EF5" w14:textId="77777777" w:rsidTr="00967228">
        <w:trPr>
          <w:trHeight w:val="317"/>
          <w:jc w:val="center"/>
        </w:trPr>
        <w:tc>
          <w:tcPr>
            <w:tcW w:w="6516" w:type="dxa"/>
          </w:tcPr>
          <w:p w14:paraId="61FC04F9" w14:textId="04BB594C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Technika dýchania , plavecký spôsob kraul</w:t>
            </w:r>
          </w:p>
        </w:tc>
        <w:tc>
          <w:tcPr>
            <w:tcW w:w="3124" w:type="dxa"/>
            <w:vAlign w:val="bottom"/>
          </w:tcPr>
          <w:p w14:paraId="1C57AEB5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393B9F7F" w14:textId="77777777" w:rsidTr="00967228">
        <w:trPr>
          <w:trHeight w:val="317"/>
          <w:jc w:val="center"/>
        </w:trPr>
        <w:tc>
          <w:tcPr>
            <w:tcW w:w="6516" w:type="dxa"/>
          </w:tcPr>
          <w:p w14:paraId="3FA55C8E" w14:textId="225D6CD6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Súhra dýchania s pohybmi končatín, plavecký spôsob kraul</w:t>
            </w:r>
          </w:p>
        </w:tc>
        <w:tc>
          <w:tcPr>
            <w:tcW w:w="3124" w:type="dxa"/>
            <w:vAlign w:val="bottom"/>
          </w:tcPr>
          <w:p w14:paraId="45DC8DE0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6962E8D1" w14:textId="77777777" w:rsidTr="00967228">
        <w:trPr>
          <w:trHeight w:val="317"/>
          <w:jc w:val="center"/>
        </w:trPr>
        <w:tc>
          <w:tcPr>
            <w:tcW w:w="6516" w:type="dxa"/>
          </w:tcPr>
          <w:p w14:paraId="2A2FABE7" w14:textId="7525185E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Plávanie na vytrvalosť, kontrola - 50 m, plavecký spôsob kraul</w:t>
            </w:r>
          </w:p>
        </w:tc>
        <w:tc>
          <w:tcPr>
            <w:tcW w:w="3124" w:type="dxa"/>
            <w:vAlign w:val="bottom"/>
          </w:tcPr>
          <w:p w14:paraId="01E2805C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13832143" w14:textId="77777777" w:rsidTr="00967228">
        <w:trPr>
          <w:trHeight w:val="317"/>
          <w:jc w:val="center"/>
        </w:trPr>
        <w:tc>
          <w:tcPr>
            <w:tcW w:w="6516" w:type="dxa"/>
          </w:tcPr>
          <w:p w14:paraId="03D05E0D" w14:textId="085A29AD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Kontrola 100m spôsobom kraul</w:t>
            </w:r>
          </w:p>
        </w:tc>
        <w:tc>
          <w:tcPr>
            <w:tcW w:w="3124" w:type="dxa"/>
            <w:vAlign w:val="bottom"/>
          </w:tcPr>
          <w:p w14:paraId="6BB4D603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36DC97C8" w14:textId="77777777" w:rsidTr="00967228">
        <w:trPr>
          <w:trHeight w:val="317"/>
          <w:jc w:val="center"/>
        </w:trPr>
        <w:tc>
          <w:tcPr>
            <w:tcW w:w="6516" w:type="dxa"/>
          </w:tcPr>
          <w:p w14:paraId="6B08C832" w14:textId="5D2E02F6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P</w:t>
            </w:r>
            <w:r w:rsidRPr="00365A33">
              <w:rPr>
                <w:rFonts w:ascii="Arial" w:hAnsi="Arial" w:cs="Arial"/>
                <w:sz w:val="20"/>
              </w:rPr>
              <w:t xml:space="preserve">lávanie pod vodou </w:t>
            </w:r>
          </w:p>
        </w:tc>
        <w:tc>
          <w:tcPr>
            <w:tcW w:w="3124" w:type="dxa"/>
            <w:vAlign w:val="bottom"/>
          </w:tcPr>
          <w:p w14:paraId="4AF512BC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532294D4" w14:textId="77777777" w:rsidTr="00967228">
        <w:trPr>
          <w:trHeight w:val="317"/>
          <w:jc w:val="center"/>
        </w:trPr>
        <w:tc>
          <w:tcPr>
            <w:tcW w:w="6516" w:type="dxa"/>
          </w:tcPr>
          <w:p w14:paraId="078C2891" w14:textId="054B793E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5A33">
              <w:rPr>
                <w:rFonts w:ascii="Arial" w:hAnsi="Arial" w:cs="Arial"/>
                <w:sz w:val="20"/>
              </w:rPr>
              <w:t>Vytrvalostné plávanie  plaveckým spôsobom kraul</w:t>
            </w:r>
          </w:p>
        </w:tc>
        <w:tc>
          <w:tcPr>
            <w:tcW w:w="3124" w:type="dxa"/>
            <w:vAlign w:val="bottom"/>
          </w:tcPr>
          <w:p w14:paraId="26FD012B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9506CE" w:rsidRPr="002C30E8" w14:paraId="24AB7DCD" w14:textId="77777777" w:rsidTr="00967228">
        <w:trPr>
          <w:trHeight w:val="317"/>
          <w:jc w:val="center"/>
        </w:trPr>
        <w:tc>
          <w:tcPr>
            <w:tcW w:w="6516" w:type="dxa"/>
          </w:tcPr>
          <w:p w14:paraId="0DD39CC2" w14:textId="37D52D8C" w:rsidR="009506CE" w:rsidRPr="002C30E8" w:rsidRDefault="009506CE" w:rsidP="009506C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Hodnotenie plaveckých zručností</w:t>
            </w:r>
          </w:p>
        </w:tc>
        <w:tc>
          <w:tcPr>
            <w:tcW w:w="3124" w:type="dxa"/>
            <w:vAlign w:val="bottom"/>
          </w:tcPr>
          <w:p w14:paraId="0A316990" w14:textId="77777777" w:rsidR="009506CE" w:rsidRPr="002C30E8" w:rsidRDefault="009506CE" w:rsidP="009506CE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</w:tc>
      </w:tr>
      <w:tr w:rsidR="001A6D1D" w:rsidRPr="002C30E8" w14:paraId="59FD5919" w14:textId="77777777" w:rsidTr="001A6D1D">
        <w:trPr>
          <w:trHeight w:val="317"/>
          <w:jc w:val="center"/>
        </w:trPr>
        <w:tc>
          <w:tcPr>
            <w:tcW w:w="6516" w:type="dxa"/>
            <w:shd w:val="clear" w:color="auto" w:fill="BDD6EE" w:themeFill="accent1" w:themeFillTint="66"/>
            <w:vAlign w:val="bottom"/>
          </w:tcPr>
          <w:p w14:paraId="030F83B0" w14:textId="50E4CBF6" w:rsidR="001A6D1D" w:rsidRPr="002C30E8" w:rsidRDefault="001A6D1D" w:rsidP="001A6D1D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2. ročník</w:t>
            </w:r>
          </w:p>
        </w:tc>
        <w:tc>
          <w:tcPr>
            <w:tcW w:w="3124" w:type="dxa"/>
            <w:shd w:val="clear" w:color="auto" w:fill="BDD6EE" w:themeFill="accent1" w:themeFillTint="66"/>
            <w:vAlign w:val="center"/>
          </w:tcPr>
          <w:p w14:paraId="053B9630" w14:textId="74717814" w:rsidR="001A6D1D" w:rsidRPr="002C30E8" w:rsidRDefault="001A6D1D" w:rsidP="001A6D1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66 hodín</w:t>
            </w:r>
          </w:p>
        </w:tc>
      </w:tr>
      <w:tr w:rsidR="001A6D1D" w:rsidRPr="002C30E8" w14:paraId="7B1DB02D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0CDF0ADB" w14:textId="40187DB1" w:rsidR="001A6D1D" w:rsidRPr="002C30E8" w:rsidRDefault="001A6D1D" w:rsidP="001A6D1D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vAlign w:val="center"/>
          </w:tcPr>
          <w:p w14:paraId="63B03CE9" w14:textId="069AD4D5" w:rsidR="001A6D1D" w:rsidRPr="002C30E8" w:rsidRDefault="001A6D1D" w:rsidP="001A6D1D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 hodiny</w:t>
            </w:r>
          </w:p>
        </w:tc>
      </w:tr>
      <w:tr w:rsidR="001A6D1D" w:rsidRPr="002C30E8" w14:paraId="355D419B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30377E45" w14:textId="1351F7DC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vAlign w:val="center"/>
          </w:tcPr>
          <w:p w14:paraId="5BF3DC74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E2DAE61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480F40D9" w14:textId="4A9E66EC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Predchádzanie úrazom v športe</w:t>
            </w:r>
          </w:p>
        </w:tc>
        <w:tc>
          <w:tcPr>
            <w:tcW w:w="3124" w:type="dxa"/>
            <w:vAlign w:val="center"/>
          </w:tcPr>
          <w:p w14:paraId="0C37A7D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56FB9D5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6EBAB022" w14:textId="39DF47D2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vAlign w:val="center"/>
          </w:tcPr>
          <w:p w14:paraId="0B040CE7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B0B09FA" w14:textId="77777777" w:rsidTr="001035E2">
        <w:trPr>
          <w:trHeight w:val="317"/>
          <w:jc w:val="center"/>
        </w:trPr>
        <w:tc>
          <w:tcPr>
            <w:tcW w:w="6516" w:type="dxa"/>
            <w:vAlign w:val="bottom"/>
          </w:tcPr>
          <w:p w14:paraId="6A8D883B" w14:textId="5F4B495E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lastRenderedPageBreak/>
              <w:t>Testy pohybovej výkonnosti</w:t>
            </w:r>
          </w:p>
        </w:tc>
        <w:tc>
          <w:tcPr>
            <w:tcW w:w="3124" w:type="dxa"/>
            <w:vAlign w:val="center"/>
          </w:tcPr>
          <w:p w14:paraId="52B02868" w14:textId="664A7FC6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1A6D1D" w:rsidRPr="002C30E8" w14:paraId="5D03CB7E" w14:textId="77777777" w:rsidTr="002D7ACD">
        <w:trPr>
          <w:trHeight w:val="317"/>
          <w:jc w:val="center"/>
        </w:trPr>
        <w:tc>
          <w:tcPr>
            <w:tcW w:w="6516" w:type="dxa"/>
            <w:vAlign w:val="bottom"/>
          </w:tcPr>
          <w:p w14:paraId="12EE0B63" w14:textId="5314CCF5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Atletika </w:t>
            </w:r>
          </w:p>
        </w:tc>
        <w:tc>
          <w:tcPr>
            <w:tcW w:w="3124" w:type="dxa"/>
            <w:vAlign w:val="bottom"/>
          </w:tcPr>
          <w:p w14:paraId="51379960" w14:textId="6007C0C6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1A6D1D" w:rsidRPr="002C30E8" w14:paraId="2CB181EB" w14:textId="77777777" w:rsidTr="002D7ACD">
        <w:trPr>
          <w:trHeight w:val="317"/>
          <w:jc w:val="center"/>
        </w:trPr>
        <w:tc>
          <w:tcPr>
            <w:tcW w:w="6516" w:type="dxa"/>
          </w:tcPr>
          <w:p w14:paraId="7F2E4B7E" w14:textId="247B49BE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Technika behu, bežecká abeceda</w:t>
            </w:r>
          </w:p>
        </w:tc>
        <w:tc>
          <w:tcPr>
            <w:tcW w:w="3124" w:type="dxa"/>
            <w:vAlign w:val="bottom"/>
          </w:tcPr>
          <w:p w14:paraId="2E13124B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BB5D5CF" w14:textId="77777777" w:rsidTr="002D7ACD">
        <w:trPr>
          <w:trHeight w:val="317"/>
          <w:jc w:val="center"/>
        </w:trPr>
        <w:tc>
          <w:tcPr>
            <w:tcW w:w="6516" w:type="dxa"/>
          </w:tcPr>
          <w:p w14:paraId="11EF9047" w14:textId="28C8C163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Prípravné hry s atletickými prvkami rôzne druhy štartov , krátke šprinty</w:t>
            </w:r>
          </w:p>
        </w:tc>
        <w:tc>
          <w:tcPr>
            <w:tcW w:w="3124" w:type="dxa"/>
            <w:vAlign w:val="bottom"/>
          </w:tcPr>
          <w:p w14:paraId="2E7EA612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FA66B83" w14:textId="77777777" w:rsidTr="002D7ACD">
        <w:trPr>
          <w:trHeight w:val="317"/>
          <w:jc w:val="center"/>
        </w:trPr>
        <w:tc>
          <w:tcPr>
            <w:tcW w:w="6516" w:type="dxa"/>
          </w:tcPr>
          <w:p w14:paraId="241A2B21" w14:textId="38AFB1C1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Zdokonalenie rýchleho a zotrvačného behu</w:t>
            </w:r>
          </w:p>
        </w:tc>
        <w:tc>
          <w:tcPr>
            <w:tcW w:w="3124" w:type="dxa"/>
            <w:vAlign w:val="bottom"/>
          </w:tcPr>
          <w:p w14:paraId="1AF54D62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1DFBA40" w14:textId="77777777" w:rsidTr="002D7ACD">
        <w:trPr>
          <w:trHeight w:val="317"/>
          <w:jc w:val="center"/>
        </w:trPr>
        <w:tc>
          <w:tcPr>
            <w:tcW w:w="6516" w:type="dxa"/>
          </w:tcPr>
          <w:p w14:paraId="584131C2" w14:textId="47431B32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Rozložený beh striedaním rýchleho a zotrvačného behu</w:t>
            </w:r>
          </w:p>
        </w:tc>
        <w:tc>
          <w:tcPr>
            <w:tcW w:w="3124" w:type="dxa"/>
            <w:vAlign w:val="bottom"/>
          </w:tcPr>
          <w:p w14:paraId="581ED50A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1047E3C" w14:textId="77777777" w:rsidTr="002D7ACD">
        <w:trPr>
          <w:trHeight w:val="317"/>
          <w:jc w:val="center"/>
        </w:trPr>
        <w:tc>
          <w:tcPr>
            <w:tcW w:w="6516" w:type="dxa"/>
          </w:tcPr>
          <w:p w14:paraId="6D107781" w14:textId="74771E15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Precvičovanie hodu granátom</w:t>
            </w:r>
          </w:p>
        </w:tc>
        <w:tc>
          <w:tcPr>
            <w:tcW w:w="3124" w:type="dxa"/>
            <w:vAlign w:val="bottom"/>
          </w:tcPr>
          <w:p w14:paraId="2BC5741E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1791761C" w14:textId="77777777" w:rsidTr="002D7ACD">
        <w:trPr>
          <w:trHeight w:val="317"/>
          <w:jc w:val="center"/>
        </w:trPr>
        <w:tc>
          <w:tcPr>
            <w:tcW w:w="6516" w:type="dxa"/>
          </w:tcPr>
          <w:p w14:paraId="5A749758" w14:textId="18CA126D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Hod granátom na výkon, hodnotenie techniky a výkonu</w:t>
            </w:r>
          </w:p>
        </w:tc>
        <w:tc>
          <w:tcPr>
            <w:tcW w:w="3124" w:type="dxa"/>
            <w:vAlign w:val="bottom"/>
          </w:tcPr>
          <w:p w14:paraId="45DF036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151CCF7B" w14:textId="77777777" w:rsidTr="002D7ACD">
        <w:trPr>
          <w:trHeight w:val="317"/>
          <w:jc w:val="center"/>
        </w:trPr>
        <w:tc>
          <w:tcPr>
            <w:tcW w:w="6516" w:type="dxa"/>
            <w:vAlign w:val="bottom"/>
          </w:tcPr>
          <w:p w14:paraId="5313A33E" w14:textId="1B31B0BF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color w:val="000000"/>
                <w:sz w:val="20"/>
                <w:lang w:eastAsia="sk-SK"/>
              </w:rPr>
              <w:t>Rozvoj vytrvalosti – beh na 1000m</w:t>
            </w:r>
          </w:p>
        </w:tc>
        <w:tc>
          <w:tcPr>
            <w:tcW w:w="3124" w:type="dxa"/>
            <w:vAlign w:val="bottom"/>
          </w:tcPr>
          <w:p w14:paraId="336A6E78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486DEBB7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5141D7B7" w14:textId="1E73CEED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Basketbal</w:t>
            </w:r>
          </w:p>
        </w:tc>
        <w:tc>
          <w:tcPr>
            <w:tcW w:w="3124" w:type="dxa"/>
            <w:vAlign w:val="bottom"/>
          </w:tcPr>
          <w:p w14:paraId="65FD7B3E" w14:textId="5BD60F72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A6D1D" w:rsidRPr="002C30E8" w14:paraId="3E76D767" w14:textId="77777777" w:rsidTr="00604184">
        <w:trPr>
          <w:trHeight w:val="317"/>
          <w:jc w:val="center"/>
        </w:trPr>
        <w:tc>
          <w:tcPr>
            <w:tcW w:w="6516" w:type="dxa"/>
          </w:tcPr>
          <w:p w14:paraId="7CBD00DB" w14:textId="70090C38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4C07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 xml:space="preserve"> na mieste a v pohybe, </w:t>
            </w:r>
            <w:proofErr w:type="spellStart"/>
            <w:r w:rsidRPr="004C0756">
              <w:rPr>
                <w:rFonts w:ascii="Arial" w:hAnsi="Arial" w:cs="Arial"/>
                <w:sz w:val="20"/>
              </w:rPr>
              <w:t>dvojtakt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>, pravidlá hry</w:t>
            </w:r>
          </w:p>
        </w:tc>
        <w:tc>
          <w:tcPr>
            <w:tcW w:w="3124" w:type="dxa"/>
            <w:vAlign w:val="bottom"/>
          </w:tcPr>
          <w:p w14:paraId="79D6BF53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3A168B9" w14:textId="77777777" w:rsidTr="00604184">
        <w:trPr>
          <w:trHeight w:val="317"/>
          <w:jc w:val="center"/>
        </w:trPr>
        <w:tc>
          <w:tcPr>
            <w:tcW w:w="6516" w:type="dxa"/>
          </w:tcPr>
          <w:p w14:paraId="7BFEC937" w14:textId="3D78138F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proofErr w:type="spellStart"/>
            <w:r w:rsidRPr="004C0756">
              <w:rPr>
                <w:rFonts w:ascii="Arial" w:hAnsi="Arial" w:cs="Arial"/>
                <w:sz w:val="20"/>
              </w:rPr>
              <w:t>Dribling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 xml:space="preserve"> v pohybe s rýchlymi zmenami smeru, prihrávky jednoručne, obojručne</w:t>
            </w:r>
          </w:p>
        </w:tc>
        <w:tc>
          <w:tcPr>
            <w:tcW w:w="3124" w:type="dxa"/>
            <w:vAlign w:val="bottom"/>
          </w:tcPr>
          <w:p w14:paraId="787A371E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1254C26" w14:textId="77777777" w:rsidTr="00604184">
        <w:trPr>
          <w:trHeight w:val="317"/>
          <w:jc w:val="center"/>
        </w:trPr>
        <w:tc>
          <w:tcPr>
            <w:tcW w:w="6516" w:type="dxa"/>
          </w:tcPr>
          <w:p w14:paraId="5C44A8F5" w14:textId="42932C8A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vAlign w:val="bottom"/>
          </w:tcPr>
          <w:p w14:paraId="51129685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388308D" w14:textId="77777777" w:rsidTr="00604184">
        <w:trPr>
          <w:trHeight w:val="317"/>
          <w:jc w:val="center"/>
        </w:trPr>
        <w:tc>
          <w:tcPr>
            <w:tcW w:w="6516" w:type="dxa"/>
          </w:tcPr>
          <w:p w14:paraId="4587EA9A" w14:textId="232090F0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Útočná kombinácia „hoď a bež“, riadená hra</w:t>
            </w:r>
          </w:p>
        </w:tc>
        <w:tc>
          <w:tcPr>
            <w:tcW w:w="3124" w:type="dxa"/>
            <w:vAlign w:val="bottom"/>
          </w:tcPr>
          <w:p w14:paraId="0A3FFAE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653B99C" w14:textId="77777777" w:rsidTr="00604184">
        <w:trPr>
          <w:trHeight w:val="317"/>
          <w:jc w:val="center"/>
        </w:trPr>
        <w:tc>
          <w:tcPr>
            <w:tcW w:w="6516" w:type="dxa"/>
          </w:tcPr>
          <w:p w14:paraId="429D7368" w14:textId="336502C2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Obrana po streľbe a sťahovanie lopty v obrane, zónová obrana</w:t>
            </w:r>
          </w:p>
        </w:tc>
        <w:tc>
          <w:tcPr>
            <w:tcW w:w="3124" w:type="dxa"/>
            <w:vAlign w:val="bottom"/>
          </w:tcPr>
          <w:p w14:paraId="2D613C51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5769983" w14:textId="77777777" w:rsidTr="00604184">
        <w:trPr>
          <w:trHeight w:val="317"/>
          <w:jc w:val="center"/>
        </w:trPr>
        <w:tc>
          <w:tcPr>
            <w:tcW w:w="6516" w:type="dxa"/>
          </w:tcPr>
          <w:p w14:paraId="4CCBCF8D" w14:textId="45278F76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 xml:space="preserve">Streľba – z krátkej vzdialenosti po </w:t>
            </w:r>
            <w:proofErr w:type="spellStart"/>
            <w:r w:rsidRPr="004C0756">
              <w:rPr>
                <w:rFonts w:ascii="Arial" w:hAnsi="Arial" w:cs="Arial"/>
                <w:sz w:val="20"/>
              </w:rPr>
              <w:t>driblingu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 xml:space="preserve"> a </w:t>
            </w:r>
            <w:proofErr w:type="spellStart"/>
            <w:r w:rsidRPr="004C0756">
              <w:rPr>
                <w:rFonts w:ascii="Arial" w:hAnsi="Arial" w:cs="Arial"/>
                <w:sz w:val="20"/>
              </w:rPr>
              <w:t>dvojtakte</w:t>
            </w:r>
            <w:proofErr w:type="spellEnd"/>
            <w:r w:rsidRPr="004C0756">
              <w:rPr>
                <w:rFonts w:ascii="Arial" w:hAnsi="Arial" w:cs="Arial"/>
                <w:sz w:val="20"/>
              </w:rPr>
              <w:t xml:space="preserve"> z výskoku</w:t>
            </w:r>
          </w:p>
        </w:tc>
        <w:tc>
          <w:tcPr>
            <w:tcW w:w="3124" w:type="dxa"/>
            <w:vAlign w:val="bottom"/>
          </w:tcPr>
          <w:p w14:paraId="41E62718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18867943" w14:textId="77777777" w:rsidTr="00604184">
        <w:trPr>
          <w:trHeight w:val="317"/>
          <w:jc w:val="center"/>
        </w:trPr>
        <w:tc>
          <w:tcPr>
            <w:tcW w:w="6516" w:type="dxa"/>
          </w:tcPr>
          <w:p w14:paraId="6B5A1C71" w14:textId="19B78A8B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Kontrola a hodnotenie osvojených</w:t>
            </w:r>
            <w:r>
              <w:rPr>
                <w:rFonts w:ascii="Arial" w:hAnsi="Arial" w:cs="Arial"/>
                <w:sz w:val="20"/>
              </w:rPr>
              <w:t xml:space="preserve"> herných </w:t>
            </w:r>
            <w:r w:rsidRPr="004C0756">
              <w:rPr>
                <w:rFonts w:ascii="Arial" w:hAnsi="Arial" w:cs="Arial"/>
                <w:sz w:val="20"/>
              </w:rPr>
              <w:t xml:space="preserve"> pohybových činností z ba</w:t>
            </w:r>
            <w:r w:rsidRPr="002C30E8">
              <w:rPr>
                <w:rFonts w:ascii="Arial" w:hAnsi="Arial" w:cs="Arial"/>
                <w:sz w:val="20"/>
              </w:rPr>
              <w:t>sketbalu</w:t>
            </w:r>
          </w:p>
        </w:tc>
        <w:tc>
          <w:tcPr>
            <w:tcW w:w="3124" w:type="dxa"/>
            <w:vAlign w:val="bottom"/>
          </w:tcPr>
          <w:p w14:paraId="7B020BAA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4A94F87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15877342" w14:textId="231CA426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Gymnastika</w:t>
            </w:r>
          </w:p>
        </w:tc>
        <w:tc>
          <w:tcPr>
            <w:tcW w:w="3124" w:type="dxa"/>
            <w:vAlign w:val="bottom"/>
          </w:tcPr>
          <w:p w14:paraId="085D76F5" w14:textId="1CD216CE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 hodiny</w:t>
            </w:r>
          </w:p>
        </w:tc>
      </w:tr>
      <w:tr w:rsidR="001A6D1D" w:rsidRPr="002C30E8" w14:paraId="2EE7E93A" w14:textId="77777777" w:rsidTr="000608B8">
        <w:trPr>
          <w:trHeight w:val="317"/>
          <w:jc w:val="center"/>
        </w:trPr>
        <w:tc>
          <w:tcPr>
            <w:tcW w:w="6516" w:type="dxa"/>
          </w:tcPr>
          <w:p w14:paraId="23EE574F" w14:textId="42C19DE0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Zistenie gymnastickej výkonnosti z 1. ročníka</w:t>
            </w:r>
          </w:p>
        </w:tc>
        <w:tc>
          <w:tcPr>
            <w:tcW w:w="3124" w:type="dxa"/>
            <w:vAlign w:val="bottom"/>
          </w:tcPr>
          <w:p w14:paraId="099832F7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5D2E6D10" w14:textId="77777777" w:rsidTr="000608B8">
        <w:trPr>
          <w:trHeight w:val="317"/>
          <w:jc w:val="center"/>
        </w:trPr>
        <w:tc>
          <w:tcPr>
            <w:tcW w:w="6516" w:type="dxa"/>
          </w:tcPr>
          <w:p w14:paraId="643A8F54" w14:textId="18D26754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Prec</w:t>
            </w:r>
            <w:r w:rsidRPr="002C30E8">
              <w:rPr>
                <w:rFonts w:ascii="Arial" w:hAnsi="Arial" w:cs="Arial"/>
                <w:sz w:val="20"/>
              </w:rPr>
              <w:t>v</w:t>
            </w:r>
            <w:r w:rsidRPr="009A6ADD">
              <w:rPr>
                <w:rFonts w:ascii="Arial" w:hAnsi="Arial" w:cs="Arial"/>
                <w:sz w:val="20"/>
              </w:rPr>
              <w:t>ičovanie akrobatickej rady kotúľov , preskok</w:t>
            </w:r>
          </w:p>
        </w:tc>
        <w:tc>
          <w:tcPr>
            <w:tcW w:w="3124" w:type="dxa"/>
            <w:vAlign w:val="bottom"/>
          </w:tcPr>
          <w:p w14:paraId="35998274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04174875" w14:textId="77777777" w:rsidTr="000608B8">
        <w:trPr>
          <w:trHeight w:val="317"/>
          <w:jc w:val="center"/>
        </w:trPr>
        <w:tc>
          <w:tcPr>
            <w:tcW w:w="6516" w:type="dxa"/>
          </w:tcPr>
          <w:p w14:paraId="6DA9595F" w14:textId="5AD2C9E5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Kotúle, stojky, preskok cez kozu – roznožka , skrčka</w:t>
            </w:r>
          </w:p>
        </w:tc>
        <w:tc>
          <w:tcPr>
            <w:tcW w:w="3124" w:type="dxa"/>
            <w:vAlign w:val="bottom"/>
          </w:tcPr>
          <w:p w14:paraId="14D680C8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A6D1D" w:rsidRPr="002C30E8" w14:paraId="3353931E" w14:textId="77777777" w:rsidTr="000608B8">
        <w:trPr>
          <w:trHeight w:val="317"/>
          <w:jc w:val="center"/>
        </w:trPr>
        <w:tc>
          <w:tcPr>
            <w:tcW w:w="6516" w:type="dxa"/>
          </w:tcPr>
          <w:p w14:paraId="5BD014E9" w14:textId="639841DD" w:rsidR="001A6D1D" w:rsidRPr="002C30E8" w:rsidRDefault="001A6D1D" w:rsidP="001A6D1D">
            <w:pPr>
              <w:rPr>
                <w:rFonts w:ascii="Arial" w:hAnsi="Arial" w:cs="Arial"/>
                <w:b/>
                <w:sz w:val="20"/>
              </w:rPr>
            </w:pPr>
            <w:r w:rsidRPr="009A6ADD">
              <w:rPr>
                <w:rFonts w:ascii="Arial" w:hAnsi="Arial" w:cs="Arial"/>
                <w:sz w:val="20"/>
              </w:rPr>
              <w:t>Cvičenie na hrazde - vzpory, visy, prešvihy, náskoky, zoskoky</w:t>
            </w:r>
            <w:r w:rsidRPr="002C30E8">
              <w:rPr>
                <w:rFonts w:ascii="Arial" w:hAnsi="Arial" w:cs="Arial"/>
                <w:sz w:val="20"/>
              </w:rPr>
              <w:t>,</w:t>
            </w:r>
            <w:r w:rsidRPr="009A6ADD">
              <w:rPr>
                <w:rFonts w:ascii="Arial" w:hAnsi="Arial" w:cs="Arial"/>
                <w:sz w:val="20"/>
              </w:rPr>
              <w:t xml:space="preserve"> zosuny,</w:t>
            </w:r>
            <w:r w:rsidRPr="002C30E8">
              <w:rPr>
                <w:rFonts w:ascii="Arial" w:hAnsi="Arial" w:cs="Arial"/>
                <w:sz w:val="20"/>
              </w:rPr>
              <w:t xml:space="preserve"> </w:t>
            </w:r>
            <w:proofErr w:type="spellStart"/>
            <w:r w:rsidRPr="009A6ADD">
              <w:rPr>
                <w:rFonts w:ascii="Arial" w:hAnsi="Arial" w:cs="Arial"/>
                <w:sz w:val="20"/>
              </w:rPr>
              <w:t>výmyk</w:t>
            </w:r>
            <w:proofErr w:type="spellEnd"/>
            <w:r>
              <w:rPr>
                <w:rFonts w:ascii="Arial" w:hAnsi="Arial" w:cs="Arial"/>
                <w:sz w:val="20"/>
              </w:rPr>
              <w:t xml:space="preserve"> švihom a ťahom</w:t>
            </w:r>
          </w:p>
        </w:tc>
        <w:tc>
          <w:tcPr>
            <w:tcW w:w="3124" w:type="dxa"/>
            <w:vAlign w:val="bottom"/>
          </w:tcPr>
          <w:p w14:paraId="58BF05EF" w14:textId="77777777" w:rsidR="001A6D1D" w:rsidRPr="002C30E8" w:rsidRDefault="001A6D1D" w:rsidP="001A6D1D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D0A171A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7CD78562" w14:textId="2619184C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vAlign w:val="bottom"/>
          </w:tcPr>
          <w:p w14:paraId="7324FCFB" w14:textId="2BC5EE2F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3C5D15" w:rsidRPr="002C30E8" w14:paraId="73FB29F5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7C2228F8" w14:textId="634F3AFE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vAlign w:val="bottom"/>
          </w:tcPr>
          <w:p w14:paraId="458AAC27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347EA7A7" w14:textId="77777777" w:rsidTr="00FC1E6E">
        <w:trPr>
          <w:trHeight w:val="317"/>
          <w:jc w:val="center"/>
        </w:trPr>
        <w:tc>
          <w:tcPr>
            <w:tcW w:w="6516" w:type="dxa"/>
          </w:tcPr>
          <w:p w14:paraId="2793C6B1" w14:textId="71970BC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Vedenie loptičky, základné pravidlá hry</w:t>
            </w:r>
          </w:p>
        </w:tc>
        <w:tc>
          <w:tcPr>
            <w:tcW w:w="3124" w:type="dxa"/>
            <w:vAlign w:val="bottom"/>
          </w:tcPr>
          <w:p w14:paraId="6B3A3E8D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35A84C28" w14:textId="77777777" w:rsidTr="00FC1E6E">
        <w:trPr>
          <w:trHeight w:val="317"/>
          <w:jc w:val="center"/>
        </w:trPr>
        <w:tc>
          <w:tcPr>
            <w:tcW w:w="6516" w:type="dxa"/>
          </w:tcPr>
          <w:p w14:paraId="50BC6D45" w14:textId="4AAB7B2D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Spracovanie loptičky</w:t>
            </w:r>
          </w:p>
        </w:tc>
        <w:tc>
          <w:tcPr>
            <w:tcW w:w="3124" w:type="dxa"/>
            <w:vAlign w:val="bottom"/>
          </w:tcPr>
          <w:p w14:paraId="67B8BFF0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44AB6B5C" w14:textId="77777777" w:rsidTr="00FC1E6E">
        <w:trPr>
          <w:trHeight w:val="317"/>
          <w:jc w:val="center"/>
        </w:trPr>
        <w:tc>
          <w:tcPr>
            <w:tcW w:w="6516" w:type="dxa"/>
          </w:tcPr>
          <w:p w14:paraId="26DD9908" w14:textId="2FA15BDE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Prihrávanie loptičky</w:t>
            </w:r>
          </w:p>
        </w:tc>
        <w:tc>
          <w:tcPr>
            <w:tcW w:w="3124" w:type="dxa"/>
            <w:vAlign w:val="bottom"/>
          </w:tcPr>
          <w:p w14:paraId="1E447E3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184E0E78" w14:textId="77777777" w:rsidTr="00FC1E6E">
        <w:trPr>
          <w:trHeight w:val="317"/>
          <w:jc w:val="center"/>
        </w:trPr>
        <w:tc>
          <w:tcPr>
            <w:tcW w:w="6516" w:type="dxa"/>
          </w:tcPr>
          <w:p w14:paraId="2D016FE1" w14:textId="5C4E2A6A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Streľba na bránu</w:t>
            </w:r>
            <w:r w:rsidRPr="002C30E8"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124" w:type="dxa"/>
            <w:vAlign w:val="bottom"/>
          </w:tcPr>
          <w:p w14:paraId="2B2DD4E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1F9BA6A" w14:textId="77777777" w:rsidTr="00FC1E6E">
        <w:trPr>
          <w:trHeight w:val="317"/>
          <w:jc w:val="center"/>
        </w:trPr>
        <w:tc>
          <w:tcPr>
            <w:tcW w:w="6516" w:type="dxa"/>
          </w:tcPr>
          <w:p w14:paraId="2AF3A368" w14:textId="3DBE0B63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Obchádzanie súpera</w:t>
            </w:r>
          </w:p>
        </w:tc>
        <w:tc>
          <w:tcPr>
            <w:tcW w:w="3124" w:type="dxa"/>
            <w:vAlign w:val="bottom"/>
          </w:tcPr>
          <w:p w14:paraId="5FD0A293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CCEF56E" w14:textId="77777777" w:rsidTr="00FC1E6E">
        <w:trPr>
          <w:trHeight w:val="317"/>
          <w:jc w:val="center"/>
        </w:trPr>
        <w:tc>
          <w:tcPr>
            <w:tcW w:w="6516" w:type="dxa"/>
          </w:tcPr>
          <w:p w14:paraId="7228E194" w14:textId="3EC79780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Zónová obrana</w:t>
            </w:r>
          </w:p>
        </w:tc>
        <w:tc>
          <w:tcPr>
            <w:tcW w:w="3124" w:type="dxa"/>
            <w:vAlign w:val="bottom"/>
          </w:tcPr>
          <w:p w14:paraId="2562DD42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8681E32" w14:textId="77777777" w:rsidTr="00FC1E6E">
        <w:trPr>
          <w:trHeight w:val="317"/>
          <w:jc w:val="center"/>
        </w:trPr>
        <w:tc>
          <w:tcPr>
            <w:tcW w:w="6516" w:type="dxa"/>
          </w:tcPr>
          <w:p w14:paraId="50A5F6A4" w14:textId="0A0BEEBB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vAlign w:val="bottom"/>
          </w:tcPr>
          <w:p w14:paraId="09F3C8B9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D94D022" w14:textId="77777777" w:rsidTr="00FC1E6E">
        <w:trPr>
          <w:trHeight w:val="317"/>
          <w:jc w:val="center"/>
        </w:trPr>
        <w:tc>
          <w:tcPr>
            <w:tcW w:w="6516" w:type="dxa"/>
          </w:tcPr>
          <w:p w14:paraId="137724C6" w14:textId="06D23EA0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Hodnotenie herných činností jednotlivca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4C0756">
              <w:rPr>
                <w:rFonts w:ascii="Arial" w:hAnsi="Arial" w:cs="Arial"/>
                <w:sz w:val="20"/>
              </w:rPr>
              <w:t>hre</w:t>
            </w:r>
          </w:p>
        </w:tc>
        <w:tc>
          <w:tcPr>
            <w:tcW w:w="3124" w:type="dxa"/>
            <w:vAlign w:val="bottom"/>
          </w:tcPr>
          <w:p w14:paraId="5CCA726E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4E570B65" w14:textId="77777777" w:rsidTr="00100647">
        <w:trPr>
          <w:trHeight w:val="187"/>
          <w:jc w:val="center"/>
        </w:trPr>
        <w:tc>
          <w:tcPr>
            <w:tcW w:w="6516" w:type="dxa"/>
            <w:vAlign w:val="bottom"/>
          </w:tcPr>
          <w:p w14:paraId="2932522C" w14:textId="77777777" w:rsidR="003C5D15" w:rsidRDefault="003C5D15" w:rsidP="003C5D1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  <w:p w14:paraId="60E06ECE" w14:textId="0A8734B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vAlign w:val="bottom"/>
          </w:tcPr>
          <w:p w14:paraId="7FFDCB9B" w14:textId="77777777" w:rsidR="003C5D15" w:rsidRDefault="003C5D15" w:rsidP="003C5D15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</w:p>
          <w:p w14:paraId="1D07C681" w14:textId="467900EE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3C5D15" w:rsidRPr="002C30E8" w14:paraId="1BB42C0B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0ACD0C6E" w14:textId="2B257B9C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Herná príprava</w:t>
            </w:r>
          </w:p>
        </w:tc>
        <w:tc>
          <w:tcPr>
            <w:tcW w:w="3124" w:type="dxa"/>
            <w:vAlign w:val="bottom"/>
          </w:tcPr>
          <w:p w14:paraId="77629327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142C3D47" w14:textId="77777777" w:rsidTr="004120BD">
        <w:trPr>
          <w:trHeight w:val="317"/>
          <w:jc w:val="center"/>
        </w:trPr>
        <w:tc>
          <w:tcPr>
            <w:tcW w:w="6516" w:type="dxa"/>
          </w:tcPr>
          <w:p w14:paraId="16965EAD" w14:textId="5803DEA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Zdokonalenie</w:t>
            </w:r>
            <w:r w:rsidRPr="004C0756">
              <w:rPr>
                <w:rFonts w:ascii="Arial" w:hAnsi="Arial" w:cs="Arial"/>
                <w:sz w:val="20"/>
              </w:rPr>
              <w:t xml:space="preserve"> herných činností jednotlivca</w:t>
            </w:r>
          </w:p>
        </w:tc>
        <w:tc>
          <w:tcPr>
            <w:tcW w:w="3124" w:type="dxa"/>
            <w:vAlign w:val="bottom"/>
          </w:tcPr>
          <w:p w14:paraId="21BABE88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670F8D53" w14:textId="77777777" w:rsidTr="004120BD">
        <w:trPr>
          <w:trHeight w:val="317"/>
          <w:jc w:val="center"/>
        </w:trPr>
        <w:tc>
          <w:tcPr>
            <w:tcW w:w="6516" w:type="dxa"/>
          </w:tcPr>
          <w:p w14:paraId="5A241F16" w14:textId="27814B04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Prihrávky na mieste a v</w:t>
            </w:r>
            <w:r w:rsidRPr="002C30E8">
              <w:rPr>
                <w:rFonts w:ascii="Arial" w:hAnsi="Arial" w:cs="Arial"/>
                <w:sz w:val="20"/>
              </w:rPr>
              <w:t> </w:t>
            </w:r>
            <w:r w:rsidRPr="004C0756">
              <w:rPr>
                <w:rFonts w:ascii="Arial" w:hAnsi="Arial" w:cs="Arial"/>
                <w:sz w:val="20"/>
              </w:rPr>
              <w:t>pohybe</w:t>
            </w:r>
          </w:p>
        </w:tc>
        <w:tc>
          <w:tcPr>
            <w:tcW w:w="3124" w:type="dxa"/>
            <w:vAlign w:val="bottom"/>
          </w:tcPr>
          <w:p w14:paraId="36C96409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18244B2A" w14:textId="77777777" w:rsidTr="004120BD">
        <w:trPr>
          <w:trHeight w:val="317"/>
          <w:jc w:val="center"/>
        </w:trPr>
        <w:tc>
          <w:tcPr>
            <w:tcW w:w="6516" w:type="dxa"/>
          </w:tcPr>
          <w:p w14:paraId="38DABFFA" w14:textId="2627A196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Streľba na bránu</w:t>
            </w:r>
          </w:p>
        </w:tc>
        <w:tc>
          <w:tcPr>
            <w:tcW w:w="3124" w:type="dxa"/>
            <w:vAlign w:val="bottom"/>
          </w:tcPr>
          <w:p w14:paraId="3B03B42F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18CE492" w14:textId="77777777" w:rsidTr="004120BD">
        <w:trPr>
          <w:trHeight w:val="317"/>
          <w:jc w:val="center"/>
        </w:trPr>
        <w:tc>
          <w:tcPr>
            <w:tcW w:w="6516" w:type="dxa"/>
          </w:tcPr>
          <w:p w14:paraId="1BA8DE42" w14:textId="596EB5C2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vAlign w:val="bottom"/>
          </w:tcPr>
          <w:p w14:paraId="386338F5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53D93F4E" w14:textId="77777777" w:rsidTr="004120BD">
        <w:trPr>
          <w:trHeight w:val="317"/>
          <w:jc w:val="center"/>
        </w:trPr>
        <w:tc>
          <w:tcPr>
            <w:tcW w:w="6516" w:type="dxa"/>
          </w:tcPr>
          <w:p w14:paraId="51E0AC43" w14:textId="073FAB25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 xml:space="preserve">Priamy </w:t>
            </w:r>
            <w:r w:rsidRPr="002C30E8">
              <w:rPr>
                <w:rFonts w:ascii="Arial" w:hAnsi="Arial" w:cs="Arial"/>
                <w:sz w:val="20"/>
              </w:rPr>
              <w:t>a</w:t>
            </w:r>
            <w:r w:rsidRPr="004C0756">
              <w:rPr>
                <w:rFonts w:ascii="Arial" w:hAnsi="Arial" w:cs="Arial"/>
                <w:sz w:val="20"/>
              </w:rPr>
              <w:t xml:space="preserve"> nepriamy kop </w:t>
            </w:r>
          </w:p>
        </w:tc>
        <w:tc>
          <w:tcPr>
            <w:tcW w:w="3124" w:type="dxa"/>
            <w:vAlign w:val="bottom"/>
          </w:tcPr>
          <w:p w14:paraId="333D5B03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7E450214" w14:textId="77777777" w:rsidTr="004120BD">
        <w:trPr>
          <w:trHeight w:val="317"/>
          <w:jc w:val="center"/>
        </w:trPr>
        <w:tc>
          <w:tcPr>
            <w:tcW w:w="6516" w:type="dxa"/>
          </w:tcPr>
          <w:p w14:paraId="4A8849CB" w14:textId="309571D9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Hra</w:t>
            </w:r>
            <w:r w:rsidRPr="004C0756">
              <w:rPr>
                <w:rFonts w:ascii="Arial" w:hAnsi="Arial" w:cs="Arial"/>
                <w:sz w:val="20"/>
              </w:rPr>
              <w:t xml:space="preserve"> brankára</w:t>
            </w:r>
          </w:p>
        </w:tc>
        <w:tc>
          <w:tcPr>
            <w:tcW w:w="3124" w:type="dxa"/>
            <w:vAlign w:val="bottom"/>
          </w:tcPr>
          <w:p w14:paraId="6983BF0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4F0A6962" w14:textId="77777777" w:rsidTr="004120BD">
        <w:trPr>
          <w:trHeight w:val="317"/>
          <w:jc w:val="center"/>
        </w:trPr>
        <w:tc>
          <w:tcPr>
            <w:tcW w:w="6516" w:type="dxa"/>
          </w:tcPr>
          <w:p w14:paraId="7C705E33" w14:textId="703D6FA4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lastRenderedPageBreak/>
              <w:t>Riadený zápas, rozhodovanie zápasu</w:t>
            </w:r>
          </w:p>
        </w:tc>
        <w:tc>
          <w:tcPr>
            <w:tcW w:w="3124" w:type="dxa"/>
            <w:vAlign w:val="bottom"/>
          </w:tcPr>
          <w:p w14:paraId="7DDAD42B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754D723E" w14:textId="77777777" w:rsidTr="004120BD">
        <w:trPr>
          <w:trHeight w:val="317"/>
          <w:jc w:val="center"/>
        </w:trPr>
        <w:tc>
          <w:tcPr>
            <w:tcW w:w="6516" w:type="dxa"/>
          </w:tcPr>
          <w:p w14:paraId="5921C8F4" w14:textId="7FF0D04C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Herná činnosť založená na prihrávke a nabiehaní, zápas</w:t>
            </w:r>
          </w:p>
        </w:tc>
        <w:tc>
          <w:tcPr>
            <w:tcW w:w="3124" w:type="dxa"/>
            <w:vAlign w:val="bottom"/>
          </w:tcPr>
          <w:p w14:paraId="00270DEA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3C5D15" w:rsidRPr="002C30E8" w14:paraId="31D923D8" w14:textId="77777777" w:rsidTr="004120BD">
        <w:trPr>
          <w:trHeight w:val="317"/>
          <w:jc w:val="center"/>
        </w:trPr>
        <w:tc>
          <w:tcPr>
            <w:tcW w:w="6516" w:type="dxa"/>
          </w:tcPr>
          <w:p w14:paraId="7B5E77C6" w14:textId="5473FF33" w:rsidR="003C5D15" w:rsidRPr="002C30E8" w:rsidRDefault="003C5D15" w:rsidP="003C5D15">
            <w:pPr>
              <w:rPr>
                <w:rFonts w:ascii="Arial" w:hAnsi="Arial" w:cs="Arial"/>
                <w:b/>
                <w:sz w:val="20"/>
              </w:rPr>
            </w:pPr>
            <w:r w:rsidRPr="004C0756">
              <w:rPr>
                <w:rFonts w:ascii="Arial" w:hAnsi="Arial" w:cs="Arial"/>
                <w:sz w:val="20"/>
              </w:rPr>
              <w:t>Hodnotenie herných činností jednotlivca v</w:t>
            </w:r>
            <w:r>
              <w:rPr>
                <w:rFonts w:ascii="Arial" w:hAnsi="Arial" w:cs="Arial"/>
                <w:sz w:val="20"/>
              </w:rPr>
              <w:t> </w:t>
            </w:r>
            <w:r w:rsidRPr="004C0756">
              <w:rPr>
                <w:rFonts w:ascii="Arial" w:hAnsi="Arial" w:cs="Arial"/>
                <w:sz w:val="20"/>
              </w:rPr>
              <w:t>hre</w:t>
            </w:r>
          </w:p>
        </w:tc>
        <w:tc>
          <w:tcPr>
            <w:tcW w:w="3124" w:type="dxa"/>
            <w:vAlign w:val="bottom"/>
          </w:tcPr>
          <w:p w14:paraId="7225DE96" w14:textId="77777777" w:rsidR="003C5D15" w:rsidRPr="002C30E8" w:rsidRDefault="003C5D15" w:rsidP="003C5D15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49C5C33C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3477817C" w14:textId="00E00CA9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vAlign w:val="bottom"/>
          </w:tcPr>
          <w:p w14:paraId="67AF43B7" w14:textId="2E524FFD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100647" w:rsidRPr="002C30E8" w14:paraId="142CB4CE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5519757E" w14:textId="26D37747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Základy kondičnej prípravy</w:t>
            </w:r>
          </w:p>
        </w:tc>
        <w:tc>
          <w:tcPr>
            <w:tcW w:w="3124" w:type="dxa"/>
            <w:vAlign w:val="bottom"/>
          </w:tcPr>
          <w:p w14:paraId="4CBD45D4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2816D694" w14:textId="77777777" w:rsidTr="006F6B16">
        <w:trPr>
          <w:trHeight w:val="317"/>
          <w:jc w:val="center"/>
        </w:trPr>
        <w:tc>
          <w:tcPr>
            <w:tcW w:w="6516" w:type="dxa"/>
          </w:tcPr>
          <w:p w14:paraId="339D7043" w14:textId="1993A005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vAlign w:val="bottom"/>
          </w:tcPr>
          <w:p w14:paraId="39E883D8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20293F12" w14:textId="77777777" w:rsidTr="006F6B16">
        <w:trPr>
          <w:trHeight w:val="317"/>
          <w:jc w:val="center"/>
        </w:trPr>
        <w:tc>
          <w:tcPr>
            <w:tcW w:w="6516" w:type="dxa"/>
          </w:tcPr>
          <w:p w14:paraId="429C63D0" w14:textId="4F6EAB02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vAlign w:val="bottom"/>
          </w:tcPr>
          <w:p w14:paraId="04ADF1FE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5F2308D5" w14:textId="77777777" w:rsidTr="006F6B16">
        <w:trPr>
          <w:trHeight w:val="317"/>
          <w:jc w:val="center"/>
        </w:trPr>
        <w:tc>
          <w:tcPr>
            <w:tcW w:w="6516" w:type="dxa"/>
          </w:tcPr>
          <w:p w14:paraId="41F7DF7F" w14:textId="63A33CFC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vytrvalostných pohybových schopností</w:t>
            </w:r>
          </w:p>
        </w:tc>
        <w:tc>
          <w:tcPr>
            <w:tcW w:w="3124" w:type="dxa"/>
            <w:vAlign w:val="bottom"/>
          </w:tcPr>
          <w:p w14:paraId="5D45F05D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53E59C23" w14:textId="77777777" w:rsidTr="006F6B16">
        <w:trPr>
          <w:trHeight w:val="317"/>
          <w:jc w:val="center"/>
        </w:trPr>
        <w:tc>
          <w:tcPr>
            <w:tcW w:w="6516" w:type="dxa"/>
          </w:tcPr>
          <w:p w14:paraId="6144B4E3" w14:textId="08677C32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vAlign w:val="bottom"/>
          </w:tcPr>
          <w:p w14:paraId="23DC423B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41A621B5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3FF2FB02" w14:textId="05144C2E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 netradičným náčiním</w:t>
            </w:r>
          </w:p>
        </w:tc>
        <w:tc>
          <w:tcPr>
            <w:tcW w:w="3124" w:type="dxa"/>
            <w:vAlign w:val="bottom"/>
          </w:tcPr>
          <w:p w14:paraId="67945C4F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1FA2FADD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129B1744" w14:textId="76BB3528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vAlign w:val="bottom"/>
          </w:tcPr>
          <w:p w14:paraId="62D850DC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100647" w:rsidRPr="002C30E8" w14:paraId="7850980F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3D51F056" w14:textId="06F3456F" w:rsidR="00100647" w:rsidRPr="002C30E8" w:rsidRDefault="00100647" w:rsidP="00100647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vAlign w:val="bottom"/>
          </w:tcPr>
          <w:p w14:paraId="0B7DE897" w14:textId="77777777" w:rsidR="00100647" w:rsidRPr="002C30E8" w:rsidRDefault="00100647" w:rsidP="00100647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1475C14F" w14:textId="77777777" w:rsidTr="00604184">
        <w:trPr>
          <w:trHeight w:val="317"/>
          <w:jc w:val="center"/>
        </w:trPr>
        <w:tc>
          <w:tcPr>
            <w:tcW w:w="6516" w:type="dxa"/>
            <w:vAlign w:val="bottom"/>
          </w:tcPr>
          <w:p w14:paraId="46073849" w14:textId="58434DB5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vAlign w:val="bottom"/>
          </w:tcPr>
          <w:p w14:paraId="1E072DD3" w14:textId="290909BF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FC42DE" w:rsidRPr="002C30E8" w14:paraId="69DB40F3" w14:textId="77777777" w:rsidTr="002F51BC">
        <w:trPr>
          <w:trHeight w:val="317"/>
          <w:jc w:val="center"/>
        </w:trPr>
        <w:tc>
          <w:tcPr>
            <w:tcW w:w="6516" w:type="dxa"/>
          </w:tcPr>
          <w:p w14:paraId="719964DF" w14:textId="5AC7BAED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Zistenie plaveckej výkonnosti z 1. ročníka</w:t>
            </w:r>
          </w:p>
        </w:tc>
        <w:tc>
          <w:tcPr>
            <w:tcW w:w="3124" w:type="dxa"/>
            <w:vAlign w:val="bottom"/>
          </w:tcPr>
          <w:p w14:paraId="24BFB6F9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1EF81689" w14:textId="77777777" w:rsidTr="002F51BC">
        <w:trPr>
          <w:trHeight w:val="317"/>
          <w:jc w:val="center"/>
        </w:trPr>
        <w:tc>
          <w:tcPr>
            <w:tcW w:w="6516" w:type="dxa"/>
          </w:tcPr>
          <w:p w14:paraId="1B5E5137" w14:textId="3B5B0E6F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Technika pohybov dolných končatín, plavecký spôsob prsia</w:t>
            </w:r>
          </w:p>
        </w:tc>
        <w:tc>
          <w:tcPr>
            <w:tcW w:w="3124" w:type="dxa"/>
            <w:vAlign w:val="bottom"/>
          </w:tcPr>
          <w:p w14:paraId="0C5E7696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2CAC0368" w14:textId="77777777" w:rsidTr="002F51BC">
        <w:trPr>
          <w:trHeight w:val="317"/>
          <w:jc w:val="center"/>
        </w:trPr>
        <w:tc>
          <w:tcPr>
            <w:tcW w:w="6516" w:type="dxa"/>
          </w:tcPr>
          <w:p w14:paraId="08CF640A" w14:textId="2F45873A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Technika pohybov horných končatín, plavecký spôsob prsia</w:t>
            </w:r>
          </w:p>
        </w:tc>
        <w:tc>
          <w:tcPr>
            <w:tcW w:w="3124" w:type="dxa"/>
            <w:vAlign w:val="bottom"/>
          </w:tcPr>
          <w:p w14:paraId="173D7B33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50B90888" w14:textId="77777777" w:rsidTr="002F51BC">
        <w:trPr>
          <w:trHeight w:val="317"/>
          <w:jc w:val="center"/>
        </w:trPr>
        <w:tc>
          <w:tcPr>
            <w:tcW w:w="6516" w:type="dxa"/>
          </w:tcPr>
          <w:p w14:paraId="367E4F43" w14:textId="196179D0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Súhra dýchania a pohybov končatín , plavecký spôsob prsia</w:t>
            </w:r>
          </w:p>
        </w:tc>
        <w:tc>
          <w:tcPr>
            <w:tcW w:w="3124" w:type="dxa"/>
            <w:vAlign w:val="bottom"/>
          </w:tcPr>
          <w:p w14:paraId="26B389C5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7E44A16B" w14:textId="77777777" w:rsidTr="002F51BC">
        <w:trPr>
          <w:trHeight w:val="317"/>
          <w:jc w:val="center"/>
        </w:trPr>
        <w:tc>
          <w:tcPr>
            <w:tcW w:w="6516" w:type="dxa"/>
          </w:tcPr>
          <w:p w14:paraId="4E861CE3" w14:textId="4B8AEDD0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Obrátka pri plaveckom spôsobe prsia</w:t>
            </w:r>
          </w:p>
        </w:tc>
        <w:tc>
          <w:tcPr>
            <w:tcW w:w="3124" w:type="dxa"/>
            <w:vAlign w:val="bottom"/>
          </w:tcPr>
          <w:p w14:paraId="0A0F0BCE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0195D018" w14:textId="77777777" w:rsidTr="002F51BC">
        <w:trPr>
          <w:trHeight w:val="317"/>
          <w:jc w:val="center"/>
        </w:trPr>
        <w:tc>
          <w:tcPr>
            <w:tcW w:w="6516" w:type="dxa"/>
          </w:tcPr>
          <w:p w14:paraId="250FA634" w14:textId="2BD228D1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Plávanie pod vodou</w:t>
            </w:r>
          </w:p>
        </w:tc>
        <w:tc>
          <w:tcPr>
            <w:tcW w:w="3124" w:type="dxa"/>
            <w:vAlign w:val="bottom"/>
          </w:tcPr>
          <w:p w14:paraId="6467EA56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0BA04E60" w14:textId="77777777" w:rsidTr="002F51BC">
        <w:trPr>
          <w:trHeight w:val="317"/>
          <w:jc w:val="center"/>
        </w:trPr>
        <w:tc>
          <w:tcPr>
            <w:tcW w:w="6516" w:type="dxa"/>
          </w:tcPr>
          <w:p w14:paraId="425C8894" w14:textId="3874B51D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Štartový skok, obrátky plavecký spôsob prsia</w:t>
            </w:r>
          </w:p>
        </w:tc>
        <w:tc>
          <w:tcPr>
            <w:tcW w:w="3124" w:type="dxa"/>
            <w:vAlign w:val="bottom"/>
          </w:tcPr>
          <w:p w14:paraId="72F066AF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0F7E6360" w14:textId="77777777" w:rsidTr="002F51BC">
        <w:trPr>
          <w:trHeight w:val="317"/>
          <w:jc w:val="center"/>
        </w:trPr>
        <w:tc>
          <w:tcPr>
            <w:tcW w:w="6516" w:type="dxa"/>
          </w:tcPr>
          <w:p w14:paraId="55E91638" w14:textId="7054F58B" w:rsidR="00FC42DE" w:rsidRPr="002C30E8" w:rsidRDefault="00FC42DE" w:rsidP="00FC42DE">
            <w:pPr>
              <w:rPr>
                <w:rFonts w:ascii="Arial" w:hAnsi="Arial" w:cs="Arial"/>
                <w:b/>
                <w:sz w:val="20"/>
              </w:rPr>
            </w:pPr>
            <w:r w:rsidRPr="0076529E">
              <w:rPr>
                <w:rFonts w:ascii="Arial" w:hAnsi="Arial" w:cs="Arial"/>
                <w:sz w:val="20"/>
              </w:rPr>
              <w:t>Plávanie plaveckým spôsobom prsia na 200m</w:t>
            </w:r>
          </w:p>
        </w:tc>
        <w:tc>
          <w:tcPr>
            <w:tcW w:w="3124" w:type="dxa"/>
            <w:vAlign w:val="bottom"/>
          </w:tcPr>
          <w:p w14:paraId="6A0651D6" w14:textId="77777777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</w:p>
        </w:tc>
      </w:tr>
      <w:tr w:rsidR="00FC42DE" w:rsidRPr="002C30E8" w14:paraId="75F06B77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BDD6EE" w:themeFill="accent1" w:themeFillTint="66"/>
            <w:vAlign w:val="bottom"/>
          </w:tcPr>
          <w:p w14:paraId="364F81B4" w14:textId="485011D6" w:rsidR="00FC42DE" w:rsidRPr="0076529E" w:rsidRDefault="00FC42DE" w:rsidP="00FC42D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3. ročník</w:t>
            </w:r>
          </w:p>
        </w:tc>
        <w:tc>
          <w:tcPr>
            <w:tcW w:w="3124" w:type="dxa"/>
            <w:shd w:val="clear" w:color="auto" w:fill="BDD6EE" w:themeFill="accent1" w:themeFillTint="66"/>
            <w:vAlign w:val="center"/>
          </w:tcPr>
          <w:p w14:paraId="232FA598" w14:textId="42C908C6" w:rsidR="00FC42DE" w:rsidRPr="002C30E8" w:rsidRDefault="00FC42DE" w:rsidP="00FC42DE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sz w:val="20"/>
                <w:lang w:eastAsia="sk-SK"/>
              </w:rPr>
              <w:t>66 hodín</w:t>
            </w:r>
          </w:p>
        </w:tc>
      </w:tr>
      <w:tr w:rsidR="002C5BBB" w:rsidRPr="002C30E8" w14:paraId="4E9AA5E3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057D2BBB" w14:textId="3521CFAE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E0345D4" w14:textId="6D2912DC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 hodiny</w:t>
            </w:r>
          </w:p>
        </w:tc>
      </w:tr>
      <w:tr w:rsidR="002C5BBB" w:rsidRPr="002C30E8" w14:paraId="3D7749B6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0ECB25A6" w14:textId="5BC57B28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26FFE30" w14:textId="77777777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</w:p>
        </w:tc>
      </w:tr>
      <w:tr w:rsidR="002C5BBB" w:rsidRPr="002C30E8" w14:paraId="196BF230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456AA582" w14:textId="42128379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Olympizmus a Olympijské hry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75C4265" w14:textId="77777777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</w:p>
        </w:tc>
      </w:tr>
      <w:tr w:rsidR="002C5BBB" w:rsidRPr="002C30E8" w14:paraId="609FE856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00B12080" w14:textId="5B4A9FE8" w:rsidR="002C5BBB" w:rsidRPr="002C30E8" w:rsidRDefault="002C5BBB" w:rsidP="002C5BBB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6388054" w14:textId="77777777" w:rsidR="002C5BBB" w:rsidRPr="002C30E8" w:rsidRDefault="002C5BBB" w:rsidP="002C5BBB">
            <w:pPr>
              <w:rPr>
                <w:rFonts w:ascii="Arial" w:hAnsi="Arial" w:cs="Arial"/>
                <w:b/>
                <w:bCs/>
                <w:sz w:val="20"/>
                <w:lang w:eastAsia="sk-SK"/>
              </w:rPr>
            </w:pPr>
          </w:p>
        </w:tc>
      </w:tr>
      <w:tr w:rsidR="002C5BBB" w:rsidRPr="002C30E8" w14:paraId="18825933" w14:textId="77777777" w:rsidTr="00FC42DE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5A9BCA80" w14:textId="1F654479" w:rsidR="002C5BBB" w:rsidRPr="002C5BBB" w:rsidRDefault="002C5BBB" w:rsidP="002C5BBB">
            <w:pPr>
              <w:rPr>
                <w:rFonts w:ascii="Arial" w:eastAsia="Arial" w:hAnsi="Arial" w:cs="Arial"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Testy pohybovej výkonnosti</w:t>
            </w:r>
          </w:p>
        </w:tc>
        <w:tc>
          <w:tcPr>
            <w:tcW w:w="3124" w:type="dxa"/>
            <w:shd w:val="clear" w:color="auto" w:fill="FFFFFF" w:themeFill="background1"/>
            <w:vAlign w:val="center"/>
          </w:tcPr>
          <w:p w14:paraId="25B47F3F" w14:textId="0B009546" w:rsidR="002C5BBB" w:rsidRPr="002C5BBB" w:rsidRDefault="002C5BBB" w:rsidP="002C5BBB">
            <w:pPr>
              <w:rPr>
                <w:rFonts w:ascii="Arial" w:hAnsi="Arial" w:cs="Arial"/>
                <w:bCs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2C5BBB" w:rsidRPr="002C30E8" w14:paraId="545D984B" w14:textId="77777777" w:rsidTr="006A70BF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  <w:vAlign w:val="bottom"/>
          </w:tcPr>
          <w:p w14:paraId="143901D6" w14:textId="306B6490" w:rsidR="002C5BBB" w:rsidRPr="002C5BBB" w:rsidRDefault="002C5BBB" w:rsidP="002C5BBB">
            <w:pPr>
              <w:rPr>
                <w:rFonts w:ascii="Arial" w:eastAsia="Arial" w:hAnsi="Arial" w:cs="Arial"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Atletika 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6A081D6C" w14:textId="22FDC2C1" w:rsidR="002C5BBB" w:rsidRPr="002C5BBB" w:rsidRDefault="002C5BBB" w:rsidP="002C5BBB">
            <w:pPr>
              <w:rPr>
                <w:rFonts w:ascii="Arial" w:hAnsi="Arial" w:cs="Arial"/>
                <w:bCs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0679B0" w:rsidRPr="002C30E8" w14:paraId="08FE1753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6A74237A" w14:textId="77EB5C92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Zdokonalenie techniky behu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0481F76F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5801AB85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1429F93F" w14:textId="1B4B4FA4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Prípravné hry s atletickými prvkami rôzne druhy štartov , krátke šprinty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294BB23E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229F86FD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42E72B5A" w14:textId="333B1122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Rozvoj rýchlosti, beh na 100m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3976EE44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46E57190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03E65399" w14:textId="7C0D14EC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Štafetový beh – nácvik predávania štafetového kolíka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3621B9E6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5B6E2E5A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7607AB47" w14:textId="1CE89E31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9A6ADD">
              <w:rPr>
                <w:rFonts w:ascii="Arial" w:hAnsi="Arial" w:cs="Arial"/>
                <w:sz w:val="20"/>
              </w:rPr>
              <w:t>Štafetový beh – zdokonalenie predávania štafetového kolíka, súťaže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1F42A986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4B19519D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7F58609F" w14:textId="23098C67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Vytrvalostný beh 1000m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7C7FBA41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9B0" w:rsidRPr="002C30E8" w14:paraId="1BB0527D" w14:textId="77777777" w:rsidTr="00273124">
        <w:trPr>
          <w:trHeight w:val="317"/>
          <w:jc w:val="center"/>
        </w:trPr>
        <w:tc>
          <w:tcPr>
            <w:tcW w:w="6516" w:type="dxa"/>
            <w:shd w:val="clear" w:color="auto" w:fill="FFFFFF" w:themeFill="background1"/>
          </w:tcPr>
          <w:p w14:paraId="66B80170" w14:textId="405C13A6" w:rsidR="000679B0" w:rsidRPr="002C30E8" w:rsidRDefault="000679B0" w:rsidP="000679B0">
            <w:pPr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</w:pPr>
            <w:r w:rsidRPr="002C30E8">
              <w:rPr>
                <w:rFonts w:ascii="Arial" w:hAnsi="Arial" w:cs="Arial"/>
                <w:sz w:val="20"/>
              </w:rPr>
              <w:t>Rozvoj vytrvalosti</w:t>
            </w:r>
          </w:p>
        </w:tc>
        <w:tc>
          <w:tcPr>
            <w:tcW w:w="3124" w:type="dxa"/>
            <w:shd w:val="clear" w:color="auto" w:fill="FFFFFF" w:themeFill="background1"/>
            <w:vAlign w:val="bottom"/>
          </w:tcPr>
          <w:p w14:paraId="3C1C1076" w14:textId="77777777" w:rsidR="000679B0" w:rsidRPr="002C30E8" w:rsidRDefault="000679B0" w:rsidP="000679B0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2D32680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42760E4" w14:textId="77777777" w:rsidR="000B2EC9" w:rsidRPr="000B2EC9" w:rsidRDefault="000B2EC9" w:rsidP="00FC4292">
            <w:pPr>
              <w:rPr>
                <w:rFonts w:ascii="Arial" w:hAnsi="Arial" w:cs="Arial"/>
                <w:b/>
                <w:bCs/>
                <w:sz w:val="20"/>
              </w:rPr>
            </w:pPr>
            <w:r w:rsidRPr="000B2EC9">
              <w:rPr>
                <w:rFonts w:ascii="Arial" w:hAnsi="Arial" w:cs="Arial"/>
                <w:b/>
                <w:bCs/>
                <w:sz w:val="20"/>
              </w:rPr>
              <w:t>Volejbal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BCF5E7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0B2EC9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0B2EC9" w:rsidRPr="002C30E8" w14:paraId="66ED4A2C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CE78FE" w14:textId="77777777" w:rsidR="000B2EC9" w:rsidRPr="002C30E8" w:rsidRDefault="000B2EC9" w:rsidP="00FC4292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045993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74060D2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8436ECC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Základné pravidlá, volejbalový streh, pohyb hráča vpred, vzad a do strán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DFE68C5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417799AA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7347FB8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zhora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147FCD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131AAB58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44EDF75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zdola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DF5709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5F350036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12C15DB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Prihrávka odbitím obojručne zhora pred seba, nácvik smeču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34F2B18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388142AC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F560611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lastRenderedPageBreak/>
              <w:t>Podanie čelné zhora a zdola, blokovanie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33639C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459E4998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E782A5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 s využitím osvojených pohybových činnost</w:t>
            </w:r>
            <w:r w:rsidRPr="002C30E8">
              <w:rPr>
                <w:rFonts w:ascii="Arial" w:hAnsi="Arial" w:cs="Arial"/>
                <w:sz w:val="20"/>
              </w:rPr>
              <w:t>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98BDCB1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5F4A3168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47A1725" w14:textId="77777777" w:rsidR="000B2EC9" w:rsidRPr="000B2EC9" w:rsidRDefault="000B2EC9" w:rsidP="00FC4292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Kontrola a hodnotenie osvojených pohybových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AD6D8DC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B2EC9" w:rsidRPr="002C30E8" w14:paraId="7C18328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56598B" w14:textId="77777777" w:rsidR="000B2EC9" w:rsidRPr="003A6FB8" w:rsidRDefault="000B2EC9" w:rsidP="00FC4292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Základné pravidlá, volejbalový streh, pohyb hráča vpred, vzad a do strán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7B5FF83" w14:textId="77777777" w:rsidR="000B2EC9" w:rsidRPr="000B2EC9" w:rsidRDefault="000B2EC9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1DB46F20" w14:textId="77777777" w:rsidTr="007B33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731869" w14:textId="32733FCB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A7C4D75" w14:textId="0A63249E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383764" w:rsidRPr="002C30E8" w14:paraId="67AE24C6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4A79DA" w14:textId="18807B05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E3162F5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F85138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2EF7165" w14:textId="13FC3C72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družstiev, precvičovanie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6DE0C2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0A5E740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4E96646" w14:textId="4EA79BC8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prihrávok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9056FFC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6BEBC0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E6D40A4" w14:textId="0F10349B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vedenia loptičky, florbalový </w:t>
            </w:r>
            <w:proofErr w:type="spellStart"/>
            <w:r w:rsidRPr="002C30E8">
              <w:rPr>
                <w:rFonts w:ascii="Arial" w:hAnsi="Arial" w:cs="Arial"/>
                <w:sz w:val="20"/>
              </w:rPr>
              <w:t>dribling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055CDA2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990C463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DA96AD0" w14:textId="7BBED5D4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Riadené zápasy družstiev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7739E6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1253817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AA8FAF6" w14:textId="631E16B5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Streľba na bránu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FB07FD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244525B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7CF422" w14:textId="1459FECA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Rozhodovanie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4AE6AC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4EF2AB1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F7CD8" w14:textId="5B904779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Činnosť brankára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5A53BC5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E473A71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0F04C16" w14:textId="4912E0B9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DA3C19A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35C7CD4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D862461" w14:textId="7443E508" w:rsidR="00383764" w:rsidRPr="002C30E8" w:rsidRDefault="00383764" w:rsidP="00383764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Kontrola a hodnotenie – herný výkon v</w:t>
            </w:r>
            <w:r>
              <w:rPr>
                <w:rFonts w:ascii="Arial" w:hAnsi="Arial" w:cs="Arial"/>
                <w:sz w:val="20"/>
              </w:rPr>
              <w:t> </w:t>
            </w:r>
            <w:r w:rsidRPr="00614B35">
              <w:rPr>
                <w:rFonts w:ascii="Arial" w:hAnsi="Arial" w:cs="Arial"/>
                <w:sz w:val="20"/>
              </w:rPr>
              <w:t>zápase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E2E5AC0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A9E1913" w14:textId="77777777" w:rsidTr="006369C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B3E7044" w14:textId="62530282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565BA06" w14:textId="25940D6B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14 hodín</w:t>
            </w:r>
          </w:p>
        </w:tc>
      </w:tr>
      <w:tr w:rsidR="00383764" w:rsidRPr="002C30E8" w14:paraId="2AF8EEB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6E9A398" w14:textId="3BD393B2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Spracovanie a vedenie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35E758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4F57139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C35B39" w14:textId="3ED5D4A1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S</w:t>
            </w:r>
            <w:r w:rsidRPr="009F7520">
              <w:rPr>
                <w:rFonts w:ascii="Arial" w:hAnsi="Arial" w:cs="Arial"/>
                <w:sz w:val="20"/>
              </w:rPr>
              <w:t xml:space="preserve">treľba z miesta </w:t>
            </w:r>
            <w:r w:rsidRPr="002C30E8">
              <w:rPr>
                <w:rFonts w:ascii="Arial" w:hAnsi="Arial" w:cs="Arial"/>
                <w:sz w:val="20"/>
              </w:rPr>
              <w:t xml:space="preserve">a </w:t>
            </w:r>
            <w:r w:rsidRPr="009F7520">
              <w:rPr>
                <w:rFonts w:ascii="Arial" w:hAnsi="Arial" w:cs="Arial"/>
                <w:sz w:val="20"/>
              </w:rPr>
              <w:t>po vedení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8F4FC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39C91E3F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ABDACFB" w14:textId="2C4AEA79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9A2133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09FCEC4B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0C10F98" w14:textId="5111F075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7FE18F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3F1833CD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7182F6D" w14:textId="3842A3CD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Útočná kombinácia založená na prihrávke a</w:t>
            </w:r>
            <w:r>
              <w:rPr>
                <w:rFonts w:ascii="Arial" w:hAnsi="Arial" w:cs="Arial"/>
                <w:sz w:val="20"/>
              </w:rPr>
              <w:t> </w:t>
            </w:r>
            <w:r w:rsidRPr="009F7520">
              <w:rPr>
                <w:rFonts w:ascii="Arial" w:hAnsi="Arial" w:cs="Arial"/>
                <w:sz w:val="20"/>
              </w:rPr>
              <w:t>nabiehaní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5E00B24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712933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78BDD1" w14:textId="6F92CD81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Vzájomné zabezpečovanie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016D5BE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54CED165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3DCE83" w14:textId="6DE2CC7D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Hra brankára, zápas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28443D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6CE40CE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52DFA90" w14:textId="30CBD6B7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FF2204F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3170BA3A" w14:textId="77777777" w:rsidTr="006369C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C44D3B6" w14:textId="16F8F556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Priamy a nepriamy kop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77AEA06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83764" w:rsidRPr="002C30E8" w14:paraId="2C16115E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413589C" w14:textId="67E8A953" w:rsidR="00383764" w:rsidRPr="00614B35" w:rsidRDefault="00383764" w:rsidP="00383764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Hodnotenie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3B3967" w14:textId="77777777" w:rsidR="00383764" w:rsidRPr="000B2EC9" w:rsidRDefault="00383764" w:rsidP="0038376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5B4392C0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CE58B5" w14:textId="1890ED5F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C2DFCB0" w14:textId="0AEF0804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3354C4" w:rsidRPr="002C30E8" w14:paraId="07BB8947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99C242" w14:textId="0F134544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Základy kondičnej prípravy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BBE1F17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719598AF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E5F578E" w14:textId="715503F0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AAEDE5F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7C9236F2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073668" w14:textId="6584FDE7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BEECE1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42EDA544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D8ED895" w14:textId="3A0D8087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vytrvalostných pohybových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17AA50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0D8A264C" w14:textId="77777777" w:rsidTr="000B2EC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EDA6192" w14:textId="33088D51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DDE43F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018F7038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4AC9B6" w14:textId="6A2220D5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 netradičným náčiním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22932D3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05D1798C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33DED5" w14:textId="3A52855D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F86898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53956C8B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71DA41" w14:textId="0AD30F8A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0CEAB7B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7874BB4E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E49ED81" w14:textId="5E07D0F0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Cvičenie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fitlopte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29321F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4C8D96A9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963EECE" w14:textId="6CE75CAE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</w:t>
            </w:r>
            <w:r>
              <w:rPr>
                <w:rFonts w:ascii="Arial" w:eastAsia="Arial" w:hAnsi="Arial" w:cs="Arial"/>
                <w:color w:val="000000"/>
                <w:sz w:val="20"/>
              </w:rPr>
              <w:t>e</w:t>
            </w: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bosu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9CD1AE4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354C4" w:rsidRPr="002C30E8" w14:paraId="5F1280E2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96DBF75" w14:textId="02DB62B8" w:rsidR="003354C4" w:rsidRPr="009F7520" w:rsidRDefault="003354C4" w:rsidP="003354C4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Cvičenie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balančnej</w:t>
            </w:r>
            <w:proofErr w:type="spellEnd"/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 doske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2569803" w14:textId="77777777" w:rsidR="003354C4" w:rsidRPr="000B2EC9" w:rsidRDefault="003354C4" w:rsidP="003354C4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7738DB7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96A4B8" w14:textId="1BABDDF2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539DA2B" w14:textId="2B6E504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06748A" w:rsidRPr="002C30E8" w14:paraId="6198CA25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167BAC7" w14:textId="420A7295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Precvičovanie všetkých plaveckých spôsobov, vodné pólo</w:t>
            </w:r>
            <w:r>
              <w:rPr>
                <w:rFonts w:ascii="Arial" w:hAnsi="Arial" w:cs="Arial"/>
                <w:sz w:val="20"/>
              </w:rPr>
              <w:t xml:space="preserve"> - </w:t>
            </w:r>
            <w:r w:rsidRPr="009F7520">
              <w:rPr>
                <w:rFonts w:ascii="Arial" w:hAnsi="Arial" w:cs="Arial"/>
                <w:sz w:val="20"/>
              </w:rPr>
              <w:t>hra</w:t>
            </w:r>
            <w:r>
              <w:rPr>
                <w:rFonts w:ascii="Arial" w:hAnsi="Arial" w:cs="Arial"/>
                <w:sz w:val="20"/>
              </w:rPr>
              <w:t xml:space="preserve">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752F00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260C1A5E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61C5EC" w14:textId="25DAA036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Vytrvalostné plávanie - 200m, kontrola a hodnotenie voľným spôsobom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6F2A762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3E4510FD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87697F" w14:textId="4F41088A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lastRenderedPageBreak/>
              <w:t>Plávanie pod vodou, lovenie predmetov,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E71CB4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7F68A2C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6C8833F" w14:textId="0CF17692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proofErr w:type="spellStart"/>
            <w:r w:rsidRPr="009F7520">
              <w:rPr>
                <w:rFonts w:ascii="Arial" w:hAnsi="Arial" w:cs="Arial"/>
                <w:sz w:val="20"/>
              </w:rPr>
              <w:t>Dopomoc</w:t>
            </w:r>
            <w:proofErr w:type="spellEnd"/>
            <w:r w:rsidRPr="009F7520">
              <w:rPr>
                <w:rFonts w:ascii="Arial" w:hAnsi="Arial" w:cs="Arial"/>
                <w:sz w:val="20"/>
              </w:rPr>
              <w:t xml:space="preserve"> unavenému plavcovi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5FD18A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1CEF5AF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31B1391" w14:textId="265E69C0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Záchrana topiaceho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CA73F4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7DE5BB56" w14:textId="77777777" w:rsidTr="005D7F29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E19546D" w14:textId="0F0BB2C2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Plávanie na vytrvalosť, kontrola - 100 m plávanie voľným spôsobom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C8C977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06748A" w:rsidRPr="002C30E8" w14:paraId="06FE573D" w14:textId="77777777" w:rsidTr="000142A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338FF6" w14:textId="4ED5854E" w:rsidR="0006748A" w:rsidRPr="002C30E8" w:rsidRDefault="0006748A" w:rsidP="0006748A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Hry vo vode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268D0F" w14:textId="77777777" w:rsidR="0006748A" w:rsidRPr="000B2EC9" w:rsidRDefault="0006748A" w:rsidP="0006748A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3626DD" w:rsidRPr="002C30E8" w14:paraId="063F0E07" w14:textId="77777777" w:rsidTr="003626D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14:paraId="59B31D80" w14:textId="77777777" w:rsidR="003626DD" w:rsidRPr="003626DD" w:rsidRDefault="003626DD" w:rsidP="00FC4292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3626DD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4. ročník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BDD6EE" w:themeFill="accent1" w:themeFillTint="66"/>
            <w:vAlign w:val="bottom"/>
          </w:tcPr>
          <w:p w14:paraId="477FA08D" w14:textId="77777777" w:rsidR="003626DD" w:rsidRPr="002C30E8" w:rsidRDefault="003626DD" w:rsidP="00FC4292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3626DD">
              <w:rPr>
                <w:rFonts w:ascii="Arial" w:eastAsia="Arial" w:hAnsi="Arial" w:cs="Arial"/>
                <w:b/>
                <w:color w:val="000000"/>
                <w:sz w:val="20"/>
              </w:rPr>
              <w:t>60 hodín</w:t>
            </w:r>
          </w:p>
        </w:tc>
      </w:tr>
      <w:tr w:rsidR="00E201A8" w:rsidRPr="002C30E8" w14:paraId="52F80E5C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4973704" w14:textId="2C0BB489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Teoretická hodina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8265E2F" w14:textId="5819C17D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>3 hodiny</w:t>
            </w:r>
          </w:p>
        </w:tc>
      </w:tr>
      <w:tr w:rsidR="00E201A8" w:rsidRPr="002C30E8" w14:paraId="17FB395F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6D03BAB" w14:textId="6F20AA74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Poučenie o bezpečnosti na hodinách TSV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D8DE79D" w14:textId="77777777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201A8" w:rsidRPr="002C30E8" w14:paraId="344F257D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C5B54E3" w14:textId="5338205F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 xml:space="preserve">Úspešní slovenskí športovci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56D4946E" w14:textId="77777777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201A8" w:rsidRPr="002C30E8" w14:paraId="16302933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A58C43D" w14:textId="2B3EBCA5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Cs/>
                <w:sz w:val="20"/>
              </w:rPr>
              <w:t>Záverečná hodina – hodnotenie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0A6D17A1" w14:textId="77777777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</w:p>
        </w:tc>
      </w:tr>
      <w:tr w:rsidR="00E201A8" w:rsidRPr="002C30E8" w14:paraId="2694B3E1" w14:textId="77777777" w:rsidTr="00AE1DFD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6FFED0" w14:textId="20D7E182" w:rsidR="00E201A8" w:rsidRPr="003626DD" w:rsidRDefault="00E201A8" w:rsidP="00E201A8">
            <w:pPr>
              <w:rPr>
                <w:rFonts w:ascii="Arial" w:eastAsia="Arial" w:hAnsi="Arial" w:cs="Arial"/>
                <w:b/>
                <w:bCs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sz w:val="20"/>
              </w:rPr>
              <w:t>Testy pohybovej výkonnosti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center"/>
          </w:tcPr>
          <w:p w14:paraId="248F3FF1" w14:textId="14F2EA5B" w:rsidR="00E201A8" w:rsidRPr="003626DD" w:rsidRDefault="00E201A8" w:rsidP="00E201A8">
            <w:pPr>
              <w:rPr>
                <w:rFonts w:ascii="Arial" w:eastAsia="Arial" w:hAnsi="Arial" w:cs="Arial"/>
                <w:b/>
                <w:color w:val="000000"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>1</w:t>
            </w:r>
            <w: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  <w:t xml:space="preserve"> hodina</w:t>
            </w:r>
          </w:p>
        </w:tc>
      </w:tr>
      <w:tr w:rsidR="007C6A90" w:rsidRPr="002C30E8" w14:paraId="2C21CE7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E035207" w14:textId="63C4C9CA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b/>
                <w:bCs/>
                <w:color w:val="000000"/>
                <w:sz w:val="20"/>
                <w:lang w:eastAsia="sk-SK"/>
              </w:rPr>
              <w:t xml:space="preserve">Atletika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06E8CF2" w14:textId="0F7E414C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color w:val="000000"/>
                <w:sz w:val="20"/>
              </w:rPr>
              <w:t>8 hodín</w:t>
            </w:r>
          </w:p>
        </w:tc>
      </w:tr>
      <w:tr w:rsidR="007C6A90" w:rsidRPr="002C30E8" w14:paraId="31C6EFE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3750B52" w14:textId="799BBE32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Zdokonaľovanie techniky behu, precvičovanie bežeckej abecedy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C401734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5ADE8D7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6F0F54" w14:textId="66DC9034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Prípravné hry s atletickými prvkami, vytrvalostný beh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7ABF4E4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6794D046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076555" w14:textId="36950776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Vytrvalostný beh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C76C5B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4F6A6C1D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D62B13F" w14:textId="0E4C1B47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Beh 1500m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E3697CD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1E69F153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E73D39E" w14:textId="18BF2B5E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Štafetový beh – nácvik predávania štafetového kolíka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8A3D99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0C31FBD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2AB1025" w14:textId="78EF6DF1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A85EDA">
              <w:rPr>
                <w:rFonts w:ascii="Arial" w:hAnsi="Arial" w:cs="Arial"/>
                <w:sz w:val="20"/>
              </w:rPr>
              <w:t>Štafetový beh – zdokonalenie predávania štafetového kolíka, súťaže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797234C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287F46C4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9C7536" w14:textId="1459AA9E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Beh na 100m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C4970F4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7C6A90" w:rsidRPr="002C30E8" w14:paraId="2FD59735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F6CDDEC" w14:textId="4EF330CF" w:rsidR="007C6A90" w:rsidRPr="002C30E8" w:rsidRDefault="007C6A90" w:rsidP="007C6A90">
            <w:pPr>
              <w:rPr>
                <w:rFonts w:ascii="Arial" w:hAnsi="Arial" w:cs="Arial"/>
                <w:b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12 minútový beh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E8A6F1D" w14:textId="77777777" w:rsidR="007C6A90" w:rsidRPr="002C30E8" w:rsidRDefault="007C6A90" w:rsidP="007C6A90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2019275B" w14:textId="77777777" w:rsidTr="00AF26D7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2C616EB" w14:textId="3DA81686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Volejbal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469F642" w14:textId="7474D969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8E0C0E" w:rsidRPr="002C30E8" w14:paraId="6F3573F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141A1E2" w14:textId="41C57CF7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DEC5994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02F3A0C7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D9D2BBA" w14:textId="5057F841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Základné pravidlá, volejbalový streh, pohyb hráča vpred, vzad a do strán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1A35B55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144670E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D7B7CD" w14:textId="59DBBE5D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zhora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9B307FD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75C33CF4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B62A1D1" w14:textId="5E22CD13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Odbitie lopty obojručne zdola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E693DC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3547F8B3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CC5FA81" w14:textId="78224331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Prihrávka odbitím obojručne zhora pred seba, nácvik smeču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280B57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5553EFC1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8FCC40C" w14:textId="5578A137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Podanie čelné zhora a zdola, blokovanie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3F9E85B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E0C0E" w:rsidRPr="002C30E8" w14:paraId="65F75BA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0FF61F7" w14:textId="0FCDA2E9" w:rsidR="008E0C0E" w:rsidRPr="002C30E8" w:rsidRDefault="008E0C0E" w:rsidP="008E0C0E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 s využitím osvojených pohybových činnost</w:t>
            </w:r>
            <w:r w:rsidRPr="002C30E8">
              <w:rPr>
                <w:rFonts w:ascii="Arial" w:hAnsi="Arial" w:cs="Arial"/>
                <w:sz w:val="20"/>
              </w:rPr>
              <w:t>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05E1FD0" w14:textId="77777777" w:rsidR="008E0C0E" w:rsidRPr="002C30E8" w:rsidRDefault="008E0C0E" w:rsidP="008E0C0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0EACB839" w14:textId="77777777" w:rsidTr="00900143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11F506C" w14:textId="224B1329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Florbal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5CF841" w14:textId="352AC7B1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902291" w:rsidRPr="002C30E8" w14:paraId="0FA82774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1BF098" w14:textId="453B8E54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5E9A693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4F5A0B2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A7802BA" w14:textId="18D0177A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Zápasy družstiev, precvičovanie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90D53F1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5F6A5CA0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7D6F71" w14:textId="02217525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prihrávok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292481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0465347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6DD8F47" w14:textId="5897CD67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Zdokonalenie vedenia loptičky, florbalový </w:t>
            </w:r>
            <w:proofErr w:type="spellStart"/>
            <w:r w:rsidRPr="002C30E8">
              <w:rPr>
                <w:rFonts w:ascii="Arial" w:hAnsi="Arial" w:cs="Arial"/>
                <w:sz w:val="20"/>
              </w:rPr>
              <w:t>dribling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CE4553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1ECFCEC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2492DAE" w14:textId="52AFD4C4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Riadené zápasy družstiev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C6A230F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391369F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79EA8D9" w14:textId="3E8246B5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 xml:space="preserve">Streľba na bránu 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CC051EB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7E72DD1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6ED56C" w14:textId="26DF6FFD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Rozhodovanie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2FE7BFA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7F6A400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422E4BE8" w14:textId="64D7F567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Činnosť brankára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522ED4F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6E80F1A2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BD805B7" w14:textId="4BEE6EF9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t>Osobná obrana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95FE27E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902291" w:rsidRPr="002C30E8" w14:paraId="2489E9E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1C18543" w14:textId="15241848" w:rsidR="00902291" w:rsidRPr="00614B35" w:rsidRDefault="00902291" w:rsidP="00902291">
            <w:pPr>
              <w:rPr>
                <w:rFonts w:ascii="Arial" w:hAnsi="Arial" w:cs="Arial"/>
                <w:sz w:val="20"/>
              </w:rPr>
            </w:pPr>
            <w:r w:rsidRPr="00614B35">
              <w:rPr>
                <w:rFonts w:ascii="Arial" w:hAnsi="Arial" w:cs="Arial"/>
                <w:sz w:val="20"/>
              </w:rPr>
              <w:t>Kontrola a hodnotenie – herný výkon v</w:t>
            </w:r>
            <w:r>
              <w:rPr>
                <w:rFonts w:ascii="Arial" w:hAnsi="Arial" w:cs="Arial"/>
                <w:sz w:val="20"/>
              </w:rPr>
              <w:t> </w:t>
            </w:r>
            <w:r w:rsidRPr="00614B35">
              <w:rPr>
                <w:rFonts w:ascii="Arial" w:hAnsi="Arial" w:cs="Arial"/>
                <w:sz w:val="20"/>
              </w:rPr>
              <w:t>zápase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8223CFA" w14:textId="77777777" w:rsidR="00902291" w:rsidRPr="002C30E8" w:rsidRDefault="00902291" w:rsidP="00902291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56F21024" w14:textId="77777777" w:rsidTr="0049592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FB34157" w14:textId="7E7DC1AF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Futbal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ADE8DC8" w14:textId="397C43BF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12 hodín</w:t>
            </w:r>
          </w:p>
        </w:tc>
      </w:tr>
      <w:tr w:rsidR="00D373BE" w:rsidRPr="002C30E8" w14:paraId="33F811C7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C0B19A7" w14:textId="6F3FC2E3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Spracovanie a vedenie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E3F343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61ADFD2D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C9DCEC3" w14:textId="7C2469C2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hAnsi="Arial" w:cs="Arial"/>
                <w:sz w:val="20"/>
              </w:rPr>
              <w:lastRenderedPageBreak/>
              <w:t>S</w:t>
            </w:r>
            <w:r w:rsidRPr="009F7520">
              <w:rPr>
                <w:rFonts w:ascii="Arial" w:hAnsi="Arial" w:cs="Arial"/>
                <w:sz w:val="20"/>
              </w:rPr>
              <w:t xml:space="preserve">treľba z miesta </w:t>
            </w:r>
            <w:r w:rsidRPr="002C30E8">
              <w:rPr>
                <w:rFonts w:ascii="Arial" w:hAnsi="Arial" w:cs="Arial"/>
                <w:sz w:val="20"/>
              </w:rPr>
              <w:t xml:space="preserve">a </w:t>
            </w:r>
            <w:r w:rsidRPr="009F7520">
              <w:rPr>
                <w:rFonts w:ascii="Arial" w:hAnsi="Arial" w:cs="Arial"/>
                <w:sz w:val="20"/>
              </w:rPr>
              <w:t>po vedení lopty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D11DF3C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76D9525E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C9C238C" w14:textId="1BFA3BE1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D0C95BD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0BB601A1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DAFC27" w14:textId="69D7D8B7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Herná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3082D13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70BB138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2439AF1" w14:textId="18A1C43E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Útočná kombinácia založená na prihrávke a</w:t>
            </w:r>
            <w:r>
              <w:rPr>
                <w:rFonts w:ascii="Arial" w:hAnsi="Arial" w:cs="Arial"/>
                <w:sz w:val="20"/>
              </w:rPr>
              <w:t> </w:t>
            </w:r>
            <w:r w:rsidRPr="009F7520">
              <w:rPr>
                <w:rFonts w:ascii="Arial" w:hAnsi="Arial" w:cs="Arial"/>
                <w:sz w:val="20"/>
              </w:rPr>
              <w:t>nabiehaní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69BC401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1CC8265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38707F4" w14:textId="10F2373F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Vzájomné zabezpečovanie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E48E00E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641F4515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1D89996" w14:textId="373E329F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Hra brankára, zápas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D88CCA2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325C618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A274668" w14:textId="6828C338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Systém osobnej obrany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FC4F79F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5CE46676" w14:textId="77777777" w:rsidTr="0049592B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79C9C4" w14:textId="7ED623CA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Priamy a nepriamy kop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C3E4B87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373BE" w:rsidRPr="002C30E8" w14:paraId="1304661B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55F214C" w14:textId="78280486" w:rsidR="00D373BE" w:rsidRPr="00614B35" w:rsidRDefault="00D373BE" w:rsidP="00D373BE">
            <w:pPr>
              <w:rPr>
                <w:rFonts w:ascii="Arial" w:hAnsi="Arial" w:cs="Arial"/>
                <w:sz w:val="20"/>
              </w:rPr>
            </w:pPr>
            <w:r w:rsidRPr="009F7520">
              <w:rPr>
                <w:rFonts w:ascii="Arial" w:hAnsi="Arial" w:cs="Arial"/>
                <w:sz w:val="20"/>
              </w:rPr>
              <w:t>Hodnotenie herných činností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D8D5BB7" w14:textId="77777777" w:rsidR="00D373BE" w:rsidRPr="002C30E8" w:rsidRDefault="00D373BE" w:rsidP="00D373BE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7AA5791E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6A7F7C6" w14:textId="3B75E19D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Kondičná príprava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4D92D23" w14:textId="345D1A21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812DFF" w:rsidRPr="002C30E8" w14:paraId="3813133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0947E7BA" w14:textId="72C03283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všeobecnej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69187CA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3337AB7F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C006876" w14:textId="525EB337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Kruhový tréning zameraný na rozvoj sily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6B46FF3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4A1E6438" w14:textId="77777777" w:rsidTr="00A0542C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21D66A" w14:textId="160E26EA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5020AE">
              <w:rPr>
                <w:rFonts w:ascii="Arial" w:hAnsi="Arial" w:cs="Arial"/>
                <w:sz w:val="20"/>
              </w:rPr>
              <w:t>Cvičenia na rozvoj rýchlostných pohybových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C2B746E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404FFEBC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20A8A35" w14:textId="37F7A1FF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na rozvoj vytrvalostných schopností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4964EFCA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31F74499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61D1A95" w14:textId="320E75F3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Cvičenia s vlastným telom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591B5C6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22919119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0056F92" w14:textId="6FCFBB99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Cvičenie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fitlopte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B95F2D4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73B4B526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04BCD094" w14:textId="0F5CD1FF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>Cvič</w:t>
            </w:r>
            <w:r>
              <w:rPr>
                <w:rFonts w:ascii="Arial" w:eastAsia="Arial" w:hAnsi="Arial" w:cs="Arial"/>
                <w:color w:val="000000"/>
                <w:sz w:val="20"/>
              </w:rPr>
              <w:t>e</w:t>
            </w: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bosu</w:t>
            </w:r>
            <w:proofErr w:type="spellEnd"/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A9A7CDB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812DFF" w:rsidRPr="002C30E8" w14:paraId="7A633B75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13B762F" w14:textId="76F0EF63" w:rsidR="00812DFF" w:rsidRPr="009F7520" w:rsidRDefault="00812DFF" w:rsidP="00812DFF">
            <w:pPr>
              <w:rPr>
                <w:rFonts w:ascii="Arial" w:hAnsi="Arial" w:cs="Arial"/>
                <w:sz w:val="20"/>
              </w:rPr>
            </w:pPr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Cvičenie na </w:t>
            </w:r>
            <w:proofErr w:type="spellStart"/>
            <w:r w:rsidRPr="002C30E8">
              <w:rPr>
                <w:rFonts w:ascii="Arial" w:eastAsia="Arial" w:hAnsi="Arial" w:cs="Arial"/>
                <w:color w:val="000000"/>
                <w:sz w:val="20"/>
              </w:rPr>
              <w:t>balančnej</w:t>
            </w:r>
            <w:proofErr w:type="spellEnd"/>
            <w:r w:rsidRPr="002C30E8">
              <w:rPr>
                <w:rFonts w:ascii="Arial" w:eastAsia="Arial" w:hAnsi="Arial" w:cs="Arial"/>
                <w:color w:val="000000"/>
                <w:sz w:val="20"/>
              </w:rPr>
              <w:t xml:space="preserve"> doske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5131B114" w14:textId="77777777" w:rsidR="00812DFF" w:rsidRPr="002C30E8" w:rsidRDefault="00812DFF" w:rsidP="00812DFF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6218667D" w14:textId="77777777" w:rsidTr="00D051EA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14ABD93" w14:textId="77F441A8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Plávanie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B57605A" w14:textId="7087AF8E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  <w:r w:rsidRPr="002C30E8">
              <w:rPr>
                <w:rFonts w:ascii="Arial" w:eastAsia="Arial" w:hAnsi="Arial" w:cs="Arial"/>
                <w:b/>
                <w:bCs/>
                <w:color w:val="000000"/>
                <w:sz w:val="20"/>
              </w:rPr>
              <w:t>8 hodín</w:t>
            </w:r>
          </w:p>
        </w:tc>
      </w:tr>
      <w:tr w:rsidR="00D53FCB" w:rsidRPr="002C30E8" w14:paraId="56392954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73B3FF0" w14:textId="2066DF96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Zistenie plaveckej výkonnosti z 3. ročníka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710AFE7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14C158C3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11D48CC3" w14:textId="259C40DB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Technika pohybov dolných končatín,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228DD5F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0F88DBCE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7E3E02" w14:textId="7670D058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Technika pohybov horných končatín,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51DB3D5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5C6C53A2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7D64D683" w14:textId="60F5C869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Súhra dýchania a pohybov končatín 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208654B4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2FA57F1E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53C2FE05" w14:textId="50165B81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Obrátka pri plaveckom spôsobe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7A97E127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2415E543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3B6C262A" w14:textId="04C14B45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Plávanie pod vodou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3F00FDD0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7F49D5D0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6D6222F2" w14:textId="06713CA9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Štartový skok, obrátky, plavecký spôsob znak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68E39EA4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  <w:tr w:rsidR="00D53FCB" w:rsidRPr="002C30E8" w14:paraId="5D124079" w14:textId="77777777" w:rsidTr="00E51631">
        <w:trPr>
          <w:trHeight w:val="317"/>
          <w:jc w:val="center"/>
        </w:trPr>
        <w:tc>
          <w:tcPr>
            <w:tcW w:w="65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</w:tcPr>
          <w:p w14:paraId="2E8ABAEC" w14:textId="4130C16A" w:rsidR="00D53FCB" w:rsidRPr="002C30E8" w:rsidRDefault="00D53FCB" w:rsidP="00D53FCB">
            <w:pPr>
              <w:rPr>
                <w:rFonts w:ascii="Arial" w:eastAsia="Arial" w:hAnsi="Arial" w:cs="Arial"/>
                <w:color w:val="000000"/>
                <w:sz w:val="20"/>
              </w:rPr>
            </w:pPr>
            <w:r w:rsidRPr="00110FA9">
              <w:rPr>
                <w:rFonts w:ascii="Arial" w:hAnsi="Arial" w:cs="Arial"/>
                <w:sz w:val="20"/>
              </w:rPr>
              <w:t>Plávanie plaveckým spôsobom znak na 100m</w:t>
            </w:r>
          </w:p>
        </w:tc>
        <w:tc>
          <w:tcPr>
            <w:tcW w:w="31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 w:themeFill="background1"/>
            <w:vAlign w:val="bottom"/>
          </w:tcPr>
          <w:p w14:paraId="1B31B5A5" w14:textId="77777777" w:rsidR="00D53FCB" w:rsidRPr="002C30E8" w:rsidRDefault="00D53FCB" w:rsidP="00D53FCB">
            <w:pPr>
              <w:rPr>
                <w:rFonts w:ascii="Arial" w:hAnsi="Arial" w:cs="Arial"/>
                <w:b/>
                <w:bCs/>
                <w:color w:val="000000" w:themeColor="text1"/>
                <w:sz w:val="20"/>
                <w:lang w:eastAsia="sk-SK"/>
              </w:rPr>
            </w:pPr>
          </w:p>
        </w:tc>
      </w:tr>
    </w:tbl>
    <w:p w14:paraId="29D2A50D" w14:textId="77777777" w:rsidR="003A6FB8" w:rsidRDefault="003A6FB8" w:rsidP="00D53FCB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4350EFB4" w14:textId="77777777" w:rsidR="00A7229A" w:rsidRPr="002C30E8" w:rsidRDefault="00A7229A" w:rsidP="003A6FB8">
      <w:pPr>
        <w:pStyle w:val="Bezriadkovania"/>
        <w:spacing w:line="264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7C52697C" w14:textId="77777777" w:rsidR="00F958A0" w:rsidRPr="002C30E8" w:rsidRDefault="00F958A0" w:rsidP="00640B7F">
      <w:pPr>
        <w:pStyle w:val="Bezriadkovania"/>
        <w:jc w:val="both"/>
        <w:rPr>
          <w:rFonts w:ascii="Arial" w:hAnsi="Arial" w:cs="Arial"/>
          <w:sz w:val="20"/>
          <w:szCs w:val="20"/>
        </w:rPr>
      </w:pPr>
    </w:p>
    <w:p w14:paraId="04978819" w14:textId="47400362" w:rsidR="000C705A" w:rsidRPr="002C30E8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2C30E8">
        <w:rPr>
          <w:rFonts w:ascii="Arial" w:hAnsi="Arial" w:cs="Arial"/>
          <w:bCs/>
          <w:sz w:val="20"/>
        </w:rPr>
        <w:t>Postupnosť v radení tematických celkov a rozsah vyučovania jednotlivých tém v rámcovom rozpise učiva nepredstavuje chronologické a záväzné členenie, ale len obsahovo a logicky usporiadaný systém učiva.</w:t>
      </w:r>
    </w:p>
    <w:p w14:paraId="444CE7E5" w14:textId="7DCEA349" w:rsidR="000C705A" w:rsidRPr="002C30E8" w:rsidRDefault="000C705A" w:rsidP="007213E4">
      <w:pPr>
        <w:autoSpaceDE w:val="0"/>
        <w:autoSpaceDN w:val="0"/>
        <w:adjustRightInd w:val="0"/>
        <w:spacing w:after="120" w:line="360" w:lineRule="auto"/>
        <w:jc w:val="both"/>
        <w:rPr>
          <w:rFonts w:ascii="Arial" w:hAnsi="Arial" w:cs="Arial"/>
          <w:bCs/>
          <w:sz w:val="20"/>
        </w:rPr>
      </w:pPr>
      <w:r w:rsidRPr="002C30E8">
        <w:rPr>
          <w:rFonts w:ascii="Arial" w:hAnsi="Arial" w:cs="Arial"/>
          <w:bCs/>
          <w:sz w:val="20"/>
        </w:rPr>
        <w:t>Vyučujúci môže vo vzdelávacom pláne upraviť rozsah vyučovacích hodín určený učebnými osnovami. Vyučujúci vypracuje vzdelávací plán výučby v členení na jednotlivé vyučovacie jednotky.</w:t>
      </w:r>
    </w:p>
    <w:p w14:paraId="3C2E5AB1" w14:textId="63140431" w:rsidR="000C705A" w:rsidRPr="002C30E8" w:rsidRDefault="000C705A" w:rsidP="007213E4">
      <w:pPr>
        <w:pStyle w:val="Bezriadkovania"/>
        <w:spacing w:after="120" w:line="360" w:lineRule="auto"/>
        <w:jc w:val="both"/>
        <w:rPr>
          <w:rFonts w:ascii="Arial" w:hAnsi="Arial" w:cs="Arial"/>
          <w:sz w:val="20"/>
          <w:szCs w:val="20"/>
        </w:rPr>
      </w:pPr>
      <w:r w:rsidRPr="002C30E8">
        <w:rPr>
          <w:rFonts w:ascii="Arial" w:hAnsi="Arial" w:cs="Arial"/>
          <w:sz w:val="20"/>
          <w:szCs w:val="20"/>
        </w:rPr>
        <w:t>Vzdelávací plán schvaľuje predmetová komisia a prerokuje pedagogická rada.</w:t>
      </w:r>
    </w:p>
    <w:p w14:paraId="044A8C48" w14:textId="77777777" w:rsidR="0042267E" w:rsidRPr="002C30E8" w:rsidRDefault="0042267E" w:rsidP="0042267E">
      <w:pPr>
        <w:pStyle w:val="Bezriadkovania"/>
        <w:spacing w:after="120" w:line="276" w:lineRule="auto"/>
        <w:jc w:val="both"/>
        <w:rPr>
          <w:rFonts w:ascii="Arial" w:hAnsi="Arial" w:cs="Arial"/>
          <w:sz w:val="20"/>
          <w:szCs w:val="20"/>
        </w:rPr>
      </w:pPr>
    </w:p>
    <w:p w14:paraId="6C38061F" w14:textId="77777777" w:rsidR="000C705A" w:rsidRPr="002C30E8" w:rsidRDefault="000C705A" w:rsidP="000C705A">
      <w:pPr>
        <w:spacing w:line="360" w:lineRule="auto"/>
        <w:jc w:val="both"/>
        <w:rPr>
          <w:rFonts w:ascii="Arial" w:hAnsi="Arial" w:cs="Arial"/>
          <w:b/>
          <w:bCs/>
          <w:color w:val="EE0000"/>
          <w:sz w:val="20"/>
        </w:rPr>
      </w:pPr>
    </w:p>
    <w:p w14:paraId="79100860" w14:textId="77777777" w:rsidR="00640B7F" w:rsidRPr="002C30E8" w:rsidRDefault="00640B7F" w:rsidP="009D10BE">
      <w:pPr>
        <w:rPr>
          <w:rFonts w:ascii="Arial" w:hAnsi="Arial" w:cs="Arial"/>
          <w:sz w:val="20"/>
        </w:rPr>
      </w:pPr>
    </w:p>
    <w:sectPr w:rsidR="00640B7F" w:rsidRPr="002C30E8" w:rsidSect="00BD4881">
      <w:headerReference w:type="default" r:id="rId8"/>
      <w:pgSz w:w="11906" w:h="16838"/>
      <w:pgMar w:top="1667" w:right="992" w:bottom="1134" w:left="1418" w:header="851" w:footer="850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560052" w14:textId="77777777" w:rsidR="00EA76D7" w:rsidRDefault="00EA76D7">
      <w:r>
        <w:separator/>
      </w:r>
    </w:p>
  </w:endnote>
  <w:endnote w:type="continuationSeparator" w:id="0">
    <w:p w14:paraId="0D802EDB" w14:textId="77777777" w:rsidR="00EA76D7" w:rsidRDefault="00EA76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aleway">
    <w:charset w:val="EE"/>
    <w:family w:val="auto"/>
    <w:pitch w:val="variable"/>
    <w:sig w:usb0="A00002FF" w:usb1="5000205B" w:usb2="00000000" w:usb3="00000000" w:csb0="00000197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29B4F9" w14:textId="77777777" w:rsidR="00EA76D7" w:rsidRDefault="00EA76D7">
      <w:r>
        <w:separator/>
      </w:r>
    </w:p>
  </w:footnote>
  <w:footnote w:type="continuationSeparator" w:id="0">
    <w:p w14:paraId="6593E439" w14:textId="77777777" w:rsidR="00EA76D7" w:rsidRDefault="00EA76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62EA56" w14:textId="6B7A83B1" w:rsidR="00E6038D" w:rsidRPr="009604DA" w:rsidRDefault="001070E0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604DA">
      <w:rPr>
        <w:rFonts w:ascii="Raleway" w:eastAsia="Calibri" w:hAnsi="Raleway" w:cs="Arial"/>
        <w:noProof/>
        <w:color w:val="000000"/>
        <w:sz w:val="18"/>
        <w:szCs w:val="18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561B1B67" wp14:editId="2AA3F49D">
              <wp:simplePos x="0" y="0"/>
              <wp:positionH relativeFrom="column">
                <wp:posOffset>53340</wp:posOffset>
              </wp:positionH>
              <wp:positionV relativeFrom="paragraph">
                <wp:posOffset>29845</wp:posOffset>
              </wp:positionV>
              <wp:extent cx="1511935" cy="481965"/>
              <wp:effectExtent l="0" t="0" r="0" b="0"/>
              <wp:wrapSquare wrapText="bothSides"/>
              <wp:docPr id="1" name="Group 525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1511935" cy="481965"/>
                        <a:chOff x="0" y="0"/>
                        <a:chExt cx="1939511" cy="619114"/>
                      </a:xfrm>
                    </wpg:grpSpPr>
                    <wps:wsp>
                      <wps:cNvPr id="2" name="Shape 54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" name="Shape 55"/>
                      <wps:cNvSpPr/>
                      <wps:spPr>
                        <a:xfrm>
                          <a:off x="21227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903" y="0"/>
                              </a:moveTo>
                              <a:cubicBezTo>
                                <a:pt x="61938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38" y="79807"/>
                                <a:pt x="39903" y="79807"/>
                              </a:cubicBezTo>
                              <a:cubicBezTo>
                                <a:pt x="17869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69" y="0"/>
                                <a:pt x="39903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" name="Shape 56"/>
                      <wps:cNvSpPr/>
                      <wps:spPr>
                        <a:xfrm>
                          <a:off x="544624" y="70463"/>
                          <a:ext cx="79794" cy="798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9794" h="79807">
                              <a:moveTo>
                                <a:pt x="39891" y="0"/>
                              </a:moveTo>
                              <a:cubicBezTo>
                                <a:pt x="61925" y="0"/>
                                <a:pt x="79794" y="17869"/>
                                <a:pt x="79794" y="39903"/>
                              </a:cubicBezTo>
                              <a:cubicBezTo>
                                <a:pt x="79794" y="61938"/>
                                <a:pt x="61925" y="79807"/>
                                <a:pt x="39891" y="79807"/>
                              </a:cubicBezTo>
                              <a:cubicBezTo>
                                <a:pt x="17856" y="79807"/>
                                <a:pt x="0" y="61938"/>
                                <a:pt x="0" y="39903"/>
                              </a:cubicBezTo>
                              <a:cubicBezTo>
                                <a:pt x="0" y="17869"/>
                                <a:pt x="17856" y="0"/>
                                <a:pt x="3989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5" name="Shape 57"/>
                      <wps:cNvSpPr/>
                      <wps:spPr>
                        <a:xfrm>
                          <a:off x="0" y="161533"/>
                          <a:ext cx="645643" cy="4575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45643" h="457581">
                              <a:moveTo>
                                <a:pt x="25049" y="4041"/>
                              </a:moveTo>
                              <a:cubicBezTo>
                                <a:pt x="28891" y="3296"/>
                                <a:pt x="32979" y="3400"/>
                                <a:pt x="37071" y="4534"/>
                              </a:cubicBezTo>
                              <a:cubicBezTo>
                                <a:pt x="79210" y="16218"/>
                                <a:pt x="122403" y="25362"/>
                                <a:pt x="166459" y="31877"/>
                              </a:cubicBezTo>
                              <a:lnTo>
                                <a:pt x="202667" y="260198"/>
                              </a:lnTo>
                              <a:cubicBezTo>
                                <a:pt x="204419" y="270434"/>
                                <a:pt x="208559" y="280264"/>
                                <a:pt x="215075" y="288544"/>
                              </a:cubicBezTo>
                              <a:lnTo>
                                <a:pt x="272593" y="360540"/>
                              </a:lnTo>
                              <a:cubicBezTo>
                                <a:pt x="272898" y="360693"/>
                                <a:pt x="273152" y="360807"/>
                                <a:pt x="273456" y="360959"/>
                              </a:cubicBezTo>
                              <a:lnTo>
                                <a:pt x="372008" y="360959"/>
                              </a:lnTo>
                              <a:cubicBezTo>
                                <a:pt x="372428" y="360959"/>
                                <a:pt x="372847" y="360744"/>
                                <a:pt x="373050" y="360540"/>
                              </a:cubicBezTo>
                              <a:lnTo>
                                <a:pt x="430568" y="288544"/>
                              </a:lnTo>
                              <a:cubicBezTo>
                                <a:pt x="437083" y="280264"/>
                                <a:pt x="441325" y="270434"/>
                                <a:pt x="442976" y="260198"/>
                              </a:cubicBezTo>
                              <a:lnTo>
                                <a:pt x="479298" y="31877"/>
                              </a:lnTo>
                              <a:cubicBezTo>
                                <a:pt x="523265" y="25362"/>
                                <a:pt x="566445" y="16218"/>
                                <a:pt x="608571" y="4534"/>
                              </a:cubicBezTo>
                              <a:cubicBezTo>
                                <a:pt x="624942" y="0"/>
                                <a:pt x="641236" y="11925"/>
                                <a:pt x="641998" y="28893"/>
                              </a:cubicBezTo>
                              <a:cubicBezTo>
                                <a:pt x="643204" y="56058"/>
                                <a:pt x="644398" y="83337"/>
                                <a:pt x="645643" y="110604"/>
                              </a:cubicBezTo>
                              <a:cubicBezTo>
                                <a:pt x="613778" y="116091"/>
                                <a:pt x="623811" y="114427"/>
                                <a:pt x="592163" y="119609"/>
                              </a:cubicBezTo>
                              <a:lnTo>
                                <a:pt x="579742" y="82258"/>
                              </a:lnTo>
                              <a:cubicBezTo>
                                <a:pt x="571779" y="83083"/>
                                <a:pt x="563918" y="83503"/>
                                <a:pt x="555955" y="84125"/>
                              </a:cubicBezTo>
                              <a:lnTo>
                                <a:pt x="539394" y="188506"/>
                              </a:lnTo>
                              <a:lnTo>
                                <a:pt x="522542" y="295262"/>
                              </a:lnTo>
                              <a:cubicBezTo>
                                <a:pt x="520878" y="305511"/>
                                <a:pt x="516738" y="315443"/>
                                <a:pt x="510019" y="323609"/>
                              </a:cubicBezTo>
                              <a:lnTo>
                                <a:pt x="403466" y="457162"/>
                              </a:lnTo>
                              <a:cubicBezTo>
                                <a:pt x="403250" y="457378"/>
                                <a:pt x="402844" y="457581"/>
                                <a:pt x="402425" y="457581"/>
                              </a:cubicBezTo>
                              <a:lnTo>
                                <a:pt x="243218" y="457581"/>
                              </a:lnTo>
                              <a:cubicBezTo>
                                <a:pt x="242799" y="457581"/>
                                <a:pt x="242392" y="457378"/>
                                <a:pt x="242189" y="457162"/>
                              </a:cubicBezTo>
                              <a:lnTo>
                                <a:pt x="135725" y="323609"/>
                              </a:lnTo>
                              <a:cubicBezTo>
                                <a:pt x="129007" y="315443"/>
                                <a:pt x="124765" y="305511"/>
                                <a:pt x="123114" y="295262"/>
                              </a:cubicBezTo>
                              <a:lnTo>
                                <a:pt x="106350" y="188506"/>
                              </a:lnTo>
                              <a:lnTo>
                                <a:pt x="89700" y="84125"/>
                              </a:lnTo>
                              <a:cubicBezTo>
                                <a:pt x="81725" y="83503"/>
                                <a:pt x="73965" y="83083"/>
                                <a:pt x="66002" y="82258"/>
                              </a:cubicBezTo>
                              <a:lnTo>
                                <a:pt x="53594" y="119609"/>
                              </a:lnTo>
                              <a:cubicBezTo>
                                <a:pt x="21831" y="114427"/>
                                <a:pt x="31966" y="116091"/>
                                <a:pt x="0" y="110604"/>
                              </a:cubicBezTo>
                              <a:cubicBezTo>
                                <a:pt x="1245" y="83337"/>
                                <a:pt x="2438" y="56058"/>
                                <a:pt x="3645" y="28893"/>
                              </a:cubicBezTo>
                              <a:cubicBezTo>
                                <a:pt x="4216" y="16167"/>
                                <a:pt x="13525" y="6278"/>
                                <a:pt x="25049" y="4041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6" name="Shape 58"/>
                      <wps:cNvSpPr/>
                      <wps:spPr>
                        <a:xfrm>
                          <a:off x="359146" y="100268"/>
                          <a:ext cx="173177" cy="572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73177" h="57290">
                              <a:moveTo>
                                <a:pt x="165697" y="0"/>
                              </a:moveTo>
                              <a:cubicBezTo>
                                <a:pt x="165138" y="3289"/>
                                <a:pt x="164782" y="6655"/>
                                <a:pt x="164782" y="10096"/>
                              </a:cubicBezTo>
                              <a:cubicBezTo>
                                <a:pt x="164782" y="21272"/>
                                <a:pt x="167881" y="31712"/>
                                <a:pt x="173177" y="40704"/>
                              </a:cubicBezTo>
                              <a:cubicBezTo>
                                <a:pt x="141859" y="45822"/>
                                <a:pt x="110338" y="49936"/>
                                <a:pt x="78867" y="52743"/>
                              </a:cubicBezTo>
                              <a:cubicBezTo>
                                <a:pt x="52756" y="55067"/>
                                <a:pt x="26352" y="56553"/>
                                <a:pt x="0" y="57290"/>
                              </a:cubicBezTo>
                              <a:lnTo>
                                <a:pt x="18732" y="15265"/>
                              </a:lnTo>
                              <a:cubicBezTo>
                                <a:pt x="37617" y="14427"/>
                                <a:pt x="56490" y="13195"/>
                                <a:pt x="75209" y="11532"/>
                              </a:cubicBezTo>
                              <a:cubicBezTo>
                                <a:pt x="105397" y="8839"/>
                                <a:pt x="135649" y="4889"/>
                                <a:pt x="165697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7" name="Shape 59"/>
                      <wps:cNvSpPr/>
                      <wps:spPr>
                        <a:xfrm>
                          <a:off x="60099" y="34"/>
                          <a:ext cx="267526" cy="66307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67526" h="66307">
                              <a:moveTo>
                                <a:pt x="12802" y="0"/>
                              </a:moveTo>
                              <a:cubicBezTo>
                                <a:pt x="49708" y="7480"/>
                                <a:pt x="87173" y="13424"/>
                                <a:pt x="124320" y="17526"/>
                              </a:cubicBezTo>
                              <a:cubicBezTo>
                                <a:pt x="171666" y="22771"/>
                                <a:pt x="219672" y="25159"/>
                                <a:pt x="267526" y="24968"/>
                              </a:cubicBezTo>
                              <a:lnTo>
                                <a:pt x="249098" y="66307"/>
                              </a:lnTo>
                              <a:cubicBezTo>
                                <a:pt x="205842" y="65875"/>
                                <a:pt x="162547" y="63398"/>
                                <a:pt x="119774" y="58661"/>
                              </a:cubicBezTo>
                              <a:cubicBezTo>
                                <a:pt x="79858" y="54242"/>
                                <a:pt x="39586" y="47828"/>
                                <a:pt x="0" y="39637"/>
                              </a:cubicBezTo>
                              <a:lnTo>
                                <a:pt x="1280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19" name="Shape 60"/>
                      <wps:cNvSpPr/>
                      <wps:spPr>
                        <a:xfrm>
                          <a:off x="113274" y="0"/>
                          <a:ext cx="472110" cy="15812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472110" h="158128">
                              <a:moveTo>
                                <a:pt x="459308" y="0"/>
                              </a:moveTo>
                              <a:lnTo>
                                <a:pt x="472110" y="39662"/>
                              </a:lnTo>
                              <a:cubicBezTo>
                                <a:pt x="432664" y="47790"/>
                                <a:pt x="392455" y="54191"/>
                                <a:pt x="352501" y="58610"/>
                              </a:cubicBezTo>
                              <a:cubicBezTo>
                                <a:pt x="323456" y="61824"/>
                                <a:pt x="293865" y="64097"/>
                                <a:pt x="264325" y="65354"/>
                              </a:cubicBezTo>
                              <a:lnTo>
                                <a:pt x="222974" y="158128"/>
                              </a:lnTo>
                              <a:lnTo>
                                <a:pt x="209550" y="158128"/>
                              </a:lnTo>
                              <a:cubicBezTo>
                                <a:pt x="161938" y="158128"/>
                                <a:pt x="113830" y="155473"/>
                                <a:pt x="66599" y="150254"/>
                              </a:cubicBezTo>
                              <a:cubicBezTo>
                                <a:pt x="44425" y="147790"/>
                                <a:pt x="22174" y="144678"/>
                                <a:pt x="0" y="141059"/>
                              </a:cubicBezTo>
                              <a:cubicBezTo>
                                <a:pt x="5321" y="132042"/>
                                <a:pt x="8446" y="121577"/>
                                <a:pt x="8446" y="110363"/>
                              </a:cubicBezTo>
                              <a:cubicBezTo>
                                <a:pt x="8446" y="106959"/>
                                <a:pt x="8090" y="103632"/>
                                <a:pt x="7544" y="100368"/>
                              </a:cubicBezTo>
                              <a:cubicBezTo>
                                <a:pt x="28715" y="103822"/>
                                <a:pt x="49975" y="106769"/>
                                <a:pt x="71145" y="109106"/>
                              </a:cubicBezTo>
                              <a:cubicBezTo>
                                <a:pt x="112459" y="113690"/>
                                <a:pt x="154432" y="116218"/>
                                <a:pt x="196152" y="116675"/>
                              </a:cubicBezTo>
                              <a:lnTo>
                                <a:pt x="236753" y="25565"/>
                              </a:lnTo>
                              <a:lnTo>
                                <a:pt x="249999" y="24486"/>
                              </a:lnTo>
                              <a:cubicBezTo>
                                <a:pt x="282753" y="23419"/>
                                <a:pt x="315709" y="21057"/>
                                <a:pt x="347942" y="17475"/>
                              </a:cubicBezTo>
                              <a:cubicBezTo>
                                <a:pt x="385127" y="13373"/>
                                <a:pt x="422542" y="7442"/>
                                <a:pt x="45930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1" name="Shape 61"/>
                      <wps:cNvSpPr/>
                      <wps:spPr>
                        <a:xfrm>
                          <a:off x="1128292" y="108883"/>
                          <a:ext cx="142278" cy="166281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81">
                              <a:moveTo>
                                <a:pt x="37998" y="0"/>
                              </a:moveTo>
                              <a:lnTo>
                                <a:pt x="133731" y="0"/>
                              </a:lnTo>
                              <a:lnTo>
                                <a:pt x="133731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81" y="24943"/>
                                <a:pt x="32296" y="29693"/>
                                <a:pt x="32296" y="41567"/>
                              </a:cubicBezTo>
                              <a:cubicBezTo>
                                <a:pt x="32296" y="48933"/>
                                <a:pt x="33490" y="56058"/>
                                <a:pt x="46787" y="60338"/>
                              </a:cubicBezTo>
                              <a:lnTo>
                                <a:pt x="107594" y="79578"/>
                              </a:lnTo>
                              <a:cubicBezTo>
                                <a:pt x="131826" y="87173"/>
                                <a:pt x="142278" y="97396"/>
                                <a:pt x="142278" y="123520"/>
                              </a:cubicBezTo>
                              <a:cubicBezTo>
                                <a:pt x="142278" y="147980"/>
                                <a:pt x="132296" y="166281"/>
                                <a:pt x="106642" y="166281"/>
                              </a:cubicBezTo>
                              <a:lnTo>
                                <a:pt x="2134" y="166281"/>
                              </a:lnTo>
                              <a:lnTo>
                                <a:pt x="2134" y="141338"/>
                              </a:lnTo>
                              <a:lnTo>
                                <a:pt x="94298" y="141338"/>
                              </a:lnTo>
                              <a:cubicBezTo>
                                <a:pt x="109258" y="141338"/>
                                <a:pt x="109969" y="128981"/>
                                <a:pt x="109969" y="123279"/>
                              </a:cubicBezTo>
                              <a:cubicBezTo>
                                <a:pt x="109969" y="116865"/>
                                <a:pt x="108306" y="109029"/>
                                <a:pt x="93828" y="104521"/>
                              </a:cubicBezTo>
                              <a:lnTo>
                                <a:pt x="28257" y="83858"/>
                              </a:lnTo>
                              <a:cubicBezTo>
                                <a:pt x="6414" y="76962"/>
                                <a:pt x="0" y="62954"/>
                                <a:pt x="0" y="40145"/>
                              </a:cubicBezTo>
                              <a:cubicBezTo>
                                <a:pt x="0" y="16396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5" name="Shape 62"/>
                      <wps:cNvSpPr/>
                      <wps:spPr>
                        <a:xfrm>
                          <a:off x="1153235" y="55924"/>
                          <a:ext cx="92392" cy="4583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92392" h="45834">
                              <a:moveTo>
                                <a:pt x="12344" y="0"/>
                              </a:moveTo>
                              <a:lnTo>
                                <a:pt x="40145" y="22085"/>
                              </a:lnTo>
                              <a:cubicBezTo>
                                <a:pt x="42037" y="23508"/>
                                <a:pt x="44412" y="24930"/>
                                <a:pt x="46317" y="24930"/>
                              </a:cubicBezTo>
                              <a:cubicBezTo>
                                <a:pt x="48209" y="24930"/>
                                <a:pt x="50114" y="23749"/>
                                <a:pt x="52248" y="22085"/>
                              </a:cubicBezTo>
                              <a:lnTo>
                                <a:pt x="80048" y="0"/>
                              </a:lnTo>
                              <a:lnTo>
                                <a:pt x="92392" y="14719"/>
                              </a:lnTo>
                              <a:lnTo>
                                <a:pt x="58420" y="41085"/>
                              </a:lnTo>
                              <a:cubicBezTo>
                                <a:pt x="54623" y="44171"/>
                                <a:pt x="50584" y="45834"/>
                                <a:pt x="46075" y="45834"/>
                              </a:cubicBezTo>
                              <a:cubicBezTo>
                                <a:pt x="41567" y="45834"/>
                                <a:pt x="37287" y="43701"/>
                                <a:pt x="33718" y="41085"/>
                              </a:cubicBezTo>
                              <a:lnTo>
                                <a:pt x="0" y="14719"/>
                              </a:lnTo>
                              <a:lnTo>
                                <a:pt x="12344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7" name="Shape 63"/>
                      <wps:cNvSpPr/>
                      <wps:spPr>
                        <a:xfrm>
                          <a:off x="777441" y="108891"/>
                          <a:ext cx="142278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2278" h="166268">
                              <a:moveTo>
                                <a:pt x="37998" y="0"/>
                              </a:moveTo>
                              <a:lnTo>
                                <a:pt x="133718" y="0"/>
                              </a:lnTo>
                              <a:lnTo>
                                <a:pt x="133718" y="24943"/>
                              </a:lnTo>
                              <a:lnTo>
                                <a:pt x="46317" y="24943"/>
                              </a:lnTo>
                              <a:cubicBezTo>
                                <a:pt x="38468" y="24943"/>
                                <a:pt x="32296" y="29680"/>
                                <a:pt x="32296" y="41567"/>
                              </a:cubicBezTo>
                              <a:cubicBezTo>
                                <a:pt x="32296" y="48920"/>
                                <a:pt x="33490" y="56058"/>
                                <a:pt x="46787" y="60325"/>
                              </a:cubicBezTo>
                              <a:lnTo>
                                <a:pt x="107594" y="79565"/>
                              </a:lnTo>
                              <a:cubicBezTo>
                                <a:pt x="131826" y="87173"/>
                                <a:pt x="142278" y="97384"/>
                                <a:pt x="142278" y="123507"/>
                              </a:cubicBezTo>
                              <a:cubicBezTo>
                                <a:pt x="142278" y="147980"/>
                                <a:pt x="132296" y="166268"/>
                                <a:pt x="106642" y="166268"/>
                              </a:cubicBezTo>
                              <a:lnTo>
                                <a:pt x="2134" y="166268"/>
                              </a:lnTo>
                              <a:lnTo>
                                <a:pt x="2134" y="141326"/>
                              </a:lnTo>
                              <a:lnTo>
                                <a:pt x="94297" y="141326"/>
                              </a:lnTo>
                              <a:cubicBezTo>
                                <a:pt x="109258" y="141326"/>
                                <a:pt x="109969" y="128968"/>
                                <a:pt x="109969" y="123279"/>
                              </a:cubicBezTo>
                              <a:cubicBezTo>
                                <a:pt x="109969" y="116853"/>
                                <a:pt x="108306" y="109017"/>
                                <a:pt x="93815" y="104508"/>
                              </a:cubicBezTo>
                              <a:lnTo>
                                <a:pt x="28257" y="83845"/>
                              </a:lnTo>
                              <a:cubicBezTo>
                                <a:pt x="6401" y="76949"/>
                                <a:pt x="0" y="62941"/>
                                <a:pt x="0" y="40145"/>
                              </a:cubicBezTo>
                              <a:cubicBezTo>
                                <a:pt x="0" y="16383"/>
                                <a:pt x="11633" y="0"/>
                                <a:pt x="3799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8" name="Shape 64"/>
                      <wps:cNvSpPr/>
                      <wps:spPr>
                        <a:xfrm>
                          <a:off x="952986" y="108887"/>
                          <a:ext cx="149161" cy="166268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49161" h="166268">
                              <a:moveTo>
                                <a:pt x="24219" y="0"/>
                              </a:moveTo>
                              <a:lnTo>
                                <a:pt x="106883" y="0"/>
                              </a:lnTo>
                              <a:cubicBezTo>
                                <a:pt x="142519" y="0"/>
                                <a:pt x="149161" y="24943"/>
                                <a:pt x="149161" y="53442"/>
                              </a:cubicBezTo>
                              <a:cubicBezTo>
                                <a:pt x="149161" y="81953"/>
                                <a:pt x="142519" y="107366"/>
                                <a:pt x="106883" y="107366"/>
                              </a:cubicBezTo>
                              <a:lnTo>
                                <a:pt x="54140" y="107366"/>
                              </a:lnTo>
                              <a:lnTo>
                                <a:pt x="54140" y="82423"/>
                              </a:lnTo>
                              <a:lnTo>
                                <a:pt x="91440" y="82423"/>
                              </a:lnTo>
                              <a:cubicBezTo>
                                <a:pt x="112814" y="82423"/>
                                <a:pt x="116853" y="72441"/>
                                <a:pt x="116853" y="53442"/>
                              </a:cubicBezTo>
                              <a:cubicBezTo>
                                <a:pt x="116853" y="34442"/>
                                <a:pt x="112814" y="24943"/>
                                <a:pt x="91440" y="24943"/>
                              </a:cubicBezTo>
                              <a:lnTo>
                                <a:pt x="43231" y="24943"/>
                              </a:lnTo>
                              <a:cubicBezTo>
                                <a:pt x="33718" y="24943"/>
                                <a:pt x="31344" y="27318"/>
                                <a:pt x="31344" y="36817"/>
                              </a:cubicBezTo>
                              <a:lnTo>
                                <a:pt x="31344" y="166268"/>
                              </a:lnTo>
                              <a:lnTo>
                                <a:pt x="0" y="166268"/>
                              </a:lnTo>
                              <a:lnTo>
                                <a:pt x="0" y="24943"/>
                              </a:lnTo>
                              <a:cubicBezTo>
                                <a:pt x="0" y="5944"/>
                                <a:pt x="9970" y="0"/>
                                <a:pt x="24219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76BF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29" name="Shape 65"/>
                      <wps:cNvSpPr/>
                      <wps:spPr>
                        <a:xfrm>
                          <a:off x="777437" y="392518"/>
                          <a:ext cx="114592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4592" h="127584">
                              <a:moveTo>
                                <a:pt x="36601" y="0"/>
                              </a:moveTo>
                              <a:lnTo>
                                <a:pt x="108572" y="0"/>
                              </a:lnTo>
                              <a:lnTo>
                                <a:pt x="108572" y="21666"/>
                              </a:lnTo>
                              <a:lnTo>
                                <a:pt x="40919" y="21666"/>
                              </a:lnTo>
                              <a:cubicBezTo>
                                <a:pt x="31775" y="21666"/>
                                <a:pt x="27445" y="23825"/>
                                <a:pt x="27445" y="33223"/>
                              </a:cubicBezTo>
                              <a:cubicBezTo>
                                <a:pt x="27445" y="44056"/>
                                <a:pt x="38037" y="46939"/>
                                <a:pt x="47422" y="49593"/>
                              </a:cubicBezTo>
                              <a:lnTo>
                                <a:pt x="74867" y="57290"/>
                              </a:lnTo>
                              <a:cubicBezTo>
                                <a:pt x="97498" y="63551"/>
                                <a:pt x="114592" y="69088"/>
                                <a:pt x="114592" y="95085"/>
                              </a:cubicBezTo>
                              <a:cubicBezTo>
                                <a:pt x="114592" y="114592"/>
                                <a:pt x="107607" y="127584"/>
                                <a:pt x="83299" y="127584"/>
                              </a:cubicBezTo>
                              <a:lnTo>
                                <a:pt x="1689" y="127584"/>
                              </a:lnTo>
                              <a:lnTo>
                                <a:pt x="1689" y="105918"/>
                              </a:lnTo>
                              <a:lnTo>
                                <a:pt x="73431" y="105918"/>
                              </a:lnTo>
                              <a:cubicBezTo>
                                <a:pt x="79197" y="105918"/>
                                <a:pt x="85217" y="102794"/>
                                <a:pt x="85217" y="94361"/>
                              </a:cubicBezTo>
                              <a:cubicBezTo>
                                <a:pt x="85217" y="80886"/>
                                <a:pt x="70053" y="79921"/>
                                <a:pt x="58496" y="76556"/>
                              </a:cubicBezTo>
                              <a:lnTo>
                                <a:pt x="33947" y="69812"/>
                              </a:lnTo>
                              <a:cubicBezTo>
                                <a:pt x="6502" y="62344"/>
                                <a:pt x="0" y="51041"/>
                                <a:pt x="0" y="32741"/>
                              </a:cubicBezTo>
                              <a:cubicBezTo>
                                <a:pt x="0" y="9627"/>
                                <a:pt x="10833" y="0"/>
                                <a:pt x="36601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0" name="Shape 66"/>
                      <wps:cNvSpPr/>
                      <wps:spPr>
                        <a:xfrm>
                          <a:off x="910328" y="351586"/>
                          <a:ext cx="82093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2093" h="168516">
                              <a:moveTo>
                                <a:pt x="17577" y="0"/>
                              </a:moveTo>
                              <a:lnTo>
                                <a:pt x="45745" y="0"/>
                              </a:lnTo>
                              <a:lnTo>
                                <a:pt x="45745" y="40932"/>
                              </a:lnTo>
                              <a:lnTo>
                                <a:pt x="82093" y="40932"/>
                              </a:lnTo>
                              <a:lnTo>
                                <a:pt x="82093" y="62598"/>
                              </a:lnTo>
                              <a:lnTo>
                                <a:pt x="45745" y="62598"/>
                              </a:lnTo>
                              <a:lnTo>
                                <a:pt x="45745" y="121094"/>
                              </a:lnTo>
                              <a:cubicBezTo>
                                <a:pt x="45745" y="140360"/>
                                <a:pt x="55855" y="146850"/>
                                <a:pt x="75108" y="146850"/>
                              </a:cubicBezTo>
                              <a:lnTo>
                                <a:pt x="82093" y="146850"/>
                              </a:lnTo>
                              <a:lnTo>
                                <a:pt x="82093" y="168516"/>
                              </a:lnTo>
                              <a:lnTo>
                                <a:pt x="64516" y="168516"/>
                              </a:lnTo>
                              <a:cubicBezTo>
                                <a:pt x="35636" y="168516"/>
                                <a:pt x="17577" y="158166"/>
                                <a:pt x="17577" y="126873"/>
                              </a:cubicBezTo>
                              <a:lnTo>
                                <a:pt x="17577" y="62598"/>
                              </a:lnTo>
                              <a:lnTo>
                                <a:pt x="0" y="62598"/>
                              </a:lnTo>
                              <a:lnTo>
                                <a:pt x="0" y="40932"/>
                              </a:lnTo>
                              <a:lnTo>
                                <a:pt x="17577" y="40932"/>
                              </a:lnTo>
                              <a:lnTo>
                                <a:pt x="17577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1" name="Shape 67"/>
                      <wps:cNvSpPr/>
                      <wps:spPr>
                        <a:xfrm>
                          <a:off x="1015533" y="392517"/>
                          <a:ext cx="7053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70536" h="127584">
                              <a:moveTo>
                                <a:pt x="51524" y="0"/>
                              </a:moveTo>
                              <a:lnTo>
                                <a:pt x="70536" y="0"/>
                              </a:lnTo>
                              <a:lnTo>
                                <a:pt x="70536" y="21666"/>
                              </a:lnTo>
                              <a:lnTo>
                                <a:pt x="58738" y="21666"/>
                              </a:lnTo>
                              <a:cubicBezTo>
                                <a:pt x="36106" y="21666"/>
                                <a:pt x="28169" y="32982"/>
                                <a:pt x="28169" y="55601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48146"/>
                              </a:lnTo>
                              <a:cubicBezTo>
                                <a:pt x="0" y="13957"/>
                                <a:pt x="17336" y="0"/>
                                <a:pt x="51524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2" name="Shape 68"/>
                      <wps:cNvSpPr/>
                      <wps:spPr>
                        <a:xfrm>
                          <a:off x="1100521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67882" y="0"/>
                              </a:moveTo>
                              <a:lnTo>
                                <a:pt x="67882" y="21666"/>
                              </a:lnTo>
                              <a:cubicBezTo>
                                <a:pt x="38989" y="21666"/>
                                <a:pt x="29121" y="33706"/>
                                <a:pt x="29121" y="64999"/>
                              </a:cubicBezTo>
                              <a:cubicBezTo>
                                <a:pt x="29121" y="96291"/>
                                <a:pt x="38989" y="108814"/>
                                <a:pt x="67882" y="108814"/>
                              </a:cubicBezTo>
                              <a:lnTo>
                                <a:pt x="67882" y="130480"/>
                              </a:lnTo>
                              <a:cubicBezTo>
                                <a:pt x="22149" y="130480"/>
                                <a:pt x="0" y="116040"/>
                                <a:pt x="0" y="64999"/>
                              </a:cubicBezTo>
                              <a:cubicBezTo>
                                <a:pt x="0" y="14453"/>
                                <a:pt x="22149" y="0"/>
                                <a:pt x="67882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3" name="Shape 69"/>
                      <wps:cNvSpPr/>
                      <wps:spPr>
                        <a:xfrm>
                          <a:off x="1168403" y="391070"/>
                          <a:ext cx="67882" cy="13048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7882" h="130480">
                              <a:moveTo>
                                <a:pt x="0" y="0"/>
                              </a:moveTo>
                              <a:cubicBezTo>
                                <a:pt x="45745" y="0"/>
                                <a:pt x="67882" y="14453"/>
                                <a:pt x="67882" y="64999"/>
                              </a:cubicBezTo>
                              <a:cubicBezTo>
                                <a:pt x="67882" y="116040"/>
                                <a:pt x="45745" y="130480"/>
                                <a:pt x="0" y="130480"/>
                              </a:cubicBezTo>
                              <a:lnTo>
                                <a:pt x="0" y="108814"/>
                              </a:lnTo>
                              <a:cubicBezTo>
                                <a:pt x="28892" y="108814"/>
                                <a:pt x="38760" y="96291"/>
                                <a:pt x="38760" y="64999"/>
                              </a:cubicBezTo>
                              <a:cubicBezTo>
                                <a:pt x="38760" y="33706"/>
                                <a:pt x="28892" y="21666"/>
                                <a:pt x="0" y="21666"/>
                              </a:cubicBez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4" name="Shape 70"/>
                      <wps:cNvSpPr/>
                      <wps:spPr>
                        <a:xfrm>
                          <a:off x="1233898" y="392512"/>
                          <a:ext cx="66205" cy="17067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66205" h="170675">
                              <a:moveTo>
                                <a:pt x="38036" y="0"/>
                              </a:moveTo>
                              <a:lnTo>
                                <a:pt x="66205" y="0"/>
                              </a:lnTo>
                              <a:lnTo>
                                <a:pt x="66205" y="122059"/>
                              </a:lnTo>
                              <a:cubicBezTo>
                                <a:pt x="66205" y="160566"/>
                                <a:pt x="42126" y="170675"/>
                                <a:pt x="8420" y="170675"/>
                              </a:cubicBezTo>
                              <a:cubicBezTo>
                                <a:pt x="5766" y="170675"/>
                                <a:pt x="2883" y="170675"/>
                                <a:pt x="0" y="170446"/>
                              </a:cubicBezTo>
                              <a:lnTo>
                                <a:pt x="0" y="148780"/>
                              </a:lnTo>
                              <a:cubicBezTo>
                                <a:pt x="1918" y="149022"/>
                                <a:pt x="2883" y="149022"/>
                                <a:pt x="4089" y="149022"/>
                              </a:cubicBezTo>
                              <a:cubicBezTo>
                                <a:pt x="24790" y="149022"/>
                                <a:pt x="38036" y="142760"/>
                                <a:pt x="38036" y="118681"/>
                              </a:cubicBezTo>
                              <a:lnTo>
                                <a:pt x="38036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5" name="Shape 655"/>
                      <wps:cNvSpPr/>
                      <wps:spPr>
                        <a:xfrm>
                          <a:off x="1271934" y="351592"/>
                          <a:ext cx="28169" cy="22390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22390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22390"/>
                              </a:lnTo>
                              <a:lnTo>
                                <a:pt x="0" y="22390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6" name="Shape 72"/>
                      <wps:cNvSpPr/>
                      <wps:spPr>
                        <a:xfrm>
                          <a:off x="1334285" y="392514"/>
                          <a:ext cx="116027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6027" h="127584">
                              <a:moveTo>
                                <a:pt x="21666" y="0"/>
                              </a:moveTo>
                              <a:lnTo>
                                <a:pt x="66434" y="0"/>
                              </a:lnTo>
                              <a:cubicBezTo>
                                <a:pt x="95326" y="0"/>
                                <a:pt x="116027" y="9868"/>
                                <a:pt x="116027" y="43574"/>
                              </a:cubicBezTo>
                              <a:lnTo>
                                <a:pt x="116027" y="127584"/>
                              </a:lnTo>
                              <a:lnTo>
                                <a:pt x="87859" y="127584"/>
                              </a:lnTo>
                              <a:lnTo>
                                <a:pt x="87859" y="51041"/>
                              </a:lnTo>
                              <a:cubicBezTo>
                                <a:pt x="87859" y="31775"/>
                                <a:pt x="80404" y="21666"/>
                                <a:pt x="61138" y="21666"/>
                              </a:cubicBezTo>
                              <a:lnTo>
                                <a:pt x="35395" y="21666"/>
                              </a:lnTo>
                              <a:cubicBezTo>
                                <a:pt x="30569" y="21666"/>
                                <a:pt x="28169" y="24079"/>
                                <a:pt x="28169" y="28893"/>
                              </a:cubicBez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21666"/>
                              </a:lnTo>
                              <a:cubicBezTo>
                                <a:pt x="0" y="7226"/>
                                <a:pt x="7226" y="0"/>
                                <a:pt x="21666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7" name="Shape 656"/>
                      <wps:cNvSpPr/>
                      <wps:spPr>
                        <a:xfrm>
                          <a:off x="1484507" y="392512"/>
                          <a:ext cx="28169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27584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27584"/>
                              </a:lnTo>
                              <a:lnTo>
                                <a:pt x="0" y="127584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8" name="Shape 74"/>
                      <wps:cNvSpPr/>
                      <wps:spPr>
                        <a:xfrm>
                          <a:off x="1471032" y="335463"/>
                          <a:ext cx="55118" cy="49835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55118" h="49835">
                              <a:moveTo>
                                <a:pt x="39713" y="0"/>
                              </a:moveTo>
                              <a:lnTo>
                                <a:pt x="55118" y="18059"/>
                              </a:lnTo>
                              <a:lnTo>
                                <a:pt x="15164" y="49835"/>
                              </a:lnTo>
                              <a:lnTo>
                                <a:pt x="0" y="32017"/>
                              </a:lnTo>
                              <a:lnTo>
                                <a:pt x="39713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39" name="Shape 75"/>
                      <wps:cNvSpPr/>
                      <wps:spPr>
                        <a:xfrm>
                          <a:off x="1543008" y="392514"/>
                          <a:ext cx="110985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0985" h="127584">
                              <a:moveTo>
                                <a:pt x="54648" y="0"/>
                              </a:moveTo>
                              <a:lnTo>
                                <a:pt x="108090" y="0"/>
                              </a:lnTo>
                              <a:lnTo>
                                <a:pt x="108090" y="21666"/>
                              </a:lnTo>
                              <a:lnTo>
                                <a:pt x="61633" y="21666"/>
                              </a:lnTo>
                              <a:cubicBezTo>
                                <a:pt x="32029" y="21666"/>
                                <a:pt x="29134" y="39484"/>
                                <a:pt x="29134" y="63551"/>
                              </a:cubicBezTo>
                              <a:cubicBezTo>
                                <a:pt x="29134" y="87630"/>
                                <a:pt x="32029" y="105918"/>
                                <a:pt x="61633" y="105918"/>
                              </a:cubicBezTo>
                              <a:lnTo>
                                <a:pt x="110985" y="105918"/>
                              </a:lnTo>
                              <a:lnTo>
                                <a:pt x="110985" y="127584"/>
                              </a:lnTo>
                              <a:lnTo>
                                <a:pt x="54648" y="127584"/>
                              </a:lnTo>
                              <a:cubicBezTo>
                                <a:pt x="11316" y="127584"/>
                                <a:pt x="0" y="102070"/>
                                <a:pt x="0" y="63551"/>
                              </a:cubicBezTo>
                              <a:cubicBezTo>
                                <a:pt x="0" y="25044"/>
                                <a:pt x="11316" y="0"/>
                                <a:pt x="54648" y="0"/>
                              </a:cubicBez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0" name="Shape 76"/>
                      <wps:cNvSpPr/>
                      <wps:spPr>
                        <a:xfrm>
                          <a:off x="1719476" y="392518"/>
                          <a:ext cx="86423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86423" h="127584">
                              <a:moveTo>
                                <a:pt x="47422" y="0"/>
                              </a:moveTo>
                              <a:lnTo>
                                <a:pt x="80162" y="0"/>
                              </a:lnTo>
                              <a:lnTo>
                                <a:pt x="32258" y="51511"/>
                              </a:lnTo>
                              <a:cubicBezTo>
                                <a:pt x="29845" y="53924"/>
                                <a:pt x="28156" y="56566"/>
                                <a:pt x="28156" y="60668"/>
                              </a:cubicBezTo>
                              <a:cubicBezTo>
                                <a:pt x="28156" y="64757"/>
                                <a:pt x="30810" y="68364"/>
                                <a:pt x="34188" y="71984"/>
                              </a:cubicBezTo>
                              <a:lnTo>
                                <a:pt x="86423" y="127584"/>
                              </a:lnTo>
                              <a:lnTo>
                                <a:pt x="51752" y="127584"/>
                              </a:lnTo>
                              <a:lnTo>
                                <a:pt x="8903" y="81852"/>
                              </a:lnTo>
                              <a:cubicBezTo>
                                <a:pt x="5055" y="77508"/>
                                <a:pt x="0" y="70536"/>
                                <a:pt x="0" y="61620"/>
                              </a:cubicBezTo>
                              <a:cubicBezTo>
                                <a:pt x="0" y="51994"/>
                                <a:pt x="5055" y="46457"/>
                                <a:pt x="8903" y="42367"/>
                              </a:cubicBezTo>
                              <a:lnTo>
                                <a:pt x="47422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1" name="Shape 657"/>
                      <wps:cNvSpPr/>
                      <wps:spPr>
                        <a:xfrm>
                          <a:off x="1682874" y="351586"/>
                          <a:ext cx="28169" cy="168516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28169" h="168516">
                              <a:moveTo>
                                <a:pt x="0" y="0"/>
                              </a:moveTo>
                              <a:lnTo>
                                <a:pt x="28169" y="0"/>
                              </a:lnTo>
                              <a:lnTo>
                                <a:pt x="28169" y="168516"/>
                              </a:lnTo>
                              <a:lnTo>
                                <a:pt x="0" y="168516"/>
                              </a:lnTo>
                              <a:lnTo>
                                <a:pt x="0" y="0"/>
                              </a:lnTo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  <wps:wsp>
                      <wps:cNvPr id="42" name="Shape 78"/>
                      <wps:cNvSpPr/>
                      <wps:spPr>
                        <a:xfrm>
                          <a:off x="1821795" y="392519"/>
                          <a:ext cx="117716" cy="127584"/>
                        </a:xfrm>
                        <a:custGeom>
                          <a:avLst/>
                          <a:gdLst/>
                          <a:ahLst/>
                          <a:cxnLst/>
                          <a:rect l="0" t="0" r="0" b="0"/>
                          <a:pathLst>
                            <a:path w="117716" h="127584">
                              <a:moveTo>
                                <a:pt x="9398" y="0"/>
                              </a:moveTo>
                              <a:lnTo>
                                <a:pt x="81852" y="0"/>
                              </a:lnTo>
                              <a:cubicBezTo>
                                <a:pt x="105931" y="0"/>
                                <a:pt x="117716" y="15888"/>
                                <a:pt x="117716" y="37554"/>
                              </a:cubicBezTo>
                              <a:lnTo>
                                <a:pt x="117716" y="105918"/>
                              </a:lnTo>
                              <a:cubicBezTo>
                                <a:pt x="117716" y="120358"/>
                                <a:pt x="110503" y="127584"/>
                                <a:pt x="96050" y="127584"/>
                              </a:cubicBezTo>
                              <a:lnTo>
                                <a:pt x="89560" y="127584"/>
                              </a:lnTo>
                              <a:lnTo>
                                <a:pt x="89560" y="69812"/>
                              </a:lnTo>
                              <a:lnTo>
                                <a:pt x="42609" y="69812"/>
                              </a:lnTo>
                              <a:cubicBezTo>
                                <a:pt x="32982" y="69812"/>
                                <a:pt x="29134" y="75832"/>
                                <a:pt x="29134" y="87859"/>
                              </a:cubicBezTo>
                              <a:cubicBezTo>
                                <a:pt x="29134" y="99898"/>
                                <a:pt x="32982" y="105918"/>
                                <a:pt x="42609" y="105918"/>
                              </a:cubicBezTo>
                              <a:lnTo>
                                <a:pt x="70561" y="105918"/>
                              </a:lnTo>
                              <a:lnTo>
                                <a:pt x="70561" y="127584"/>
                              </a:lnTo>
                              <a:lnTo>
                                <a:pt x="31776" y="127584"/>
                              </a:lnTo>
                              <a:cubicBezTo>
                                <a:pt x="10109" y="127584"/>
                                <a:pt x="0" y="114351"/>
                                <a:pt x="0" y="87859"/>
                              </a:cubicBezTo>
                              <a:cubicBezTo>
                                <a:pt x="0" y="63792"/>
                                <a:pt x="10109" y="48146"/>
                                <a:pt x="31776" y="48146"/>
                              </a:cubicBezTo>
                              <a:lnTo>
                                <a:pt x="89560" y="48146"/>
                              </a:lnTo>
                              <a:lnTo>
                                <a:pt x="89560" y="39954"/>
                              </a:lnTo>
                              <a:cubicBezTo>
                                <a:pt x="89560" y="27927"/>
                                <a:pt x="83782" y="21666"/>
                                <a:pt x="71742" y="21666"/>
                              </a:cubicBezTo>
                              <a:lnTo>
                                <a:pt x="9398" y="21666"/>
                              </a:lnTo>
                              <a:lnTo>
                                <a:pt x="9398" y="0"/>
                              </a:lnTo>
                              <a:close/>
                            </a:path>
                          </a:pathLst>
                        </a:custGeom>
                        <a:ln w="0" cap="flat">
                          <a:miter lim="127000"/>
                        </a:ln>
                      </wps:spPr>
                      <wps:style>
                        <a:lnRef idx="0">
                          <a:srgbClr val="000000">
                            <a:alpha val="0"/>
                          </a:srgbClr>
                        </a:lnRef>
                        <a:fillRef idx="1">
                          <a:srgbClr val="001F4D"/>
                        </a:fillRef>
                        <a:effectRef idx="0">
                          <a:scrgbClr r="0" g="0" b="0"/>
                        </a:effectRef>
                        <a:fontRef idx="none"/>
                      </wps:style>
                      <wps:bodyPr/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5D182A99" id="Group 525" o:spid="_x0000_s1026" style="position:absolute;margin-left:4.2pt;margin-top:2.35pt;width:119.05pt;height:37.95pt;z-index:251659264;mso-width-relative:margin;mso-height-relative:margin" coordsize="19395,619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">
              <v:shape id="Shape 54" o:spid="_x0000_s1027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5" o:spid="_x0000_s1028" style="position:absolute;left:212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" path="m39903,c61938,,79794,17869,79794,39903v,22035,-17856,39904,-39891,39904c17869,79807,,61938,,39903,,17869,17869,,39903,xe" fillcolor="#0076bf" stroked="f" strokeweight="0">
                <v:stroke miterlimit="83231f" joinstyle="miter"/>
                <v:path arrowok="t" textboxrect="0,0,79794,79807"/>
              </v:shape>
              <v:shape id="Shape 56" o:spid="_x0000_s1029" style="position:absolute;left:5446;top:704;width:798;height:798;visibility:visible;mso-wrap-style:square;v-text-anchor:top" coordsize="79794,798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" path="m39891,c61925,,79794,17869,79794,39903v,22035,-17869,39904,-39903,39904c17856,79807,,61938,,39903,,17869,17856,,39891,xe" fillcolor="#0076bf" stroked="f" strokeweight="0">
                <v:stroke miterlimit="83231f" joinstyle="miter"/>
                <v:path arrowok="t" textboxrect="0,0,79794,79807"/>
              </v:shape>
              <v:shape id="Shape 57" o:spid="_x0000_s1030" style="position:absolute;top:1615;width:6456;height:4576;visibility:visible;mso-wrap-style:square;v-text-anchor:top" coordsize="645643,4575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" path="m25049,4041v3842,-745,7930,-641,12022,493c79210,16218,122403,25362,166459,31877r36208,228321c204419,270434,208559,280264,215075,288544r57518,71996c272898,360693,273152,360807,273456,360959r98552,c372428,360959,372847,360744,373050,360540r57518,-71996c437083,280264,441325,270434,442976,260198l479298,31877c523265,25362,566445,16218,608571,4534,624942,,641236,11925,641998,28893v1206,27165,2400,54444,3645,81711c613778,116091,623811,114427,592163,119609l579742,82258v-7963,825,-15824,1245,-23787,1867l539394,188506,522542,295262v-1664,10249,-5804,20181,-12523,28347l403466,457162v-216,216,-622,419,-1041,419l243218,457581v-419,,-826,-203,-1029,-419l135725,323609v-6718,-8166,-10960,-18098,-12611,-28347l106350,188506,89700,84125c81725,83503,73965,83083,66002,82258l53594,119609c21831,114427,31966,116091,,110604,1245,83337,2438,56058,3645,28893,4216,16167,13525,6278,25049,4041xe" fillcolor="#0076bf" stroked="f" strokeweight="0">
                <v:stroke miterlimit="83231f" joinstyle="miter"/>
                <v:path arrowok="t" textboxrect="0,0,645643,457581"/>
              </v:shape>
              <v:shape id="Shape 58" o:spid="_x0000_s1031" style="position:absolute;left:3591;top:1002;width:1732;height:573;visibility:visible;mso-wrap-style:square;v-text-anchor:top" coordsize="173177,57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" path="m165697,v-559,3289,-915,6655,-915,10096c164782,21272,167881,31712,173177,40704v-31318,5118,-62839,9232,-94310,12039c52756,55067,26352,56553,,57290l18732,15265v18885,-838,37758,-2070,56477,-3733c105397,8839,135649,4889,165697,xe" fillcolor="#0076bf" stroked="f" strokeweight="0">
                <v:stroke miterlimit="83231f" joinstyle="miter"/>
                <v:path arrowok="t" textboxrect="0,0,173177,57290"/>
              </v:shape>
              <v:shape id="Shape 59" o:spid="_x0000_s1032" style="position:absolute;left:600;width:2676;height:663;visibility:visible;mso-wrap-style:square;v-text-anchor:top" coordsize="267526,6630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" path="m12802,c49708,7480,87173,13424,124320,17526v47346,5245,95352,7633,143206,7442l249098,66307c205842,65875,162547,63398,119774,58661,79858,54242,39586,47828,,39637l12802,xe" fillcolor="#0076bf" stroked="f" strokeweight="0">
                <v:stroke miterlimit="83231f" joinstyle="miter"/>
                <v:path arrowok="t" textboxrect="0,0,267526,66307"/>
              </v:shape>
              <v:shape id="Shape 60" o:spid="_x0000_s1033" style="position:absolute;left:1132;width:4721;height:1581;visibility:visible;mso-wrap-style:square;v-text-anchor:top" coordsize="472110,15812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" path="m459308,r12802,39662c432664,47790,392455,54191,352501,58610v-29045,3214,-58636,5487,-88176,6744l222974,158128r-13424,c161938,158128,113830,155473,66599,150254,44425,147790,22174,144678,,141059v5321,-9017,8446,-19482,8446,-30696c8446,106959,8090,103632,7544,100368v21171,3454,42431,6401,63601,8738c112459,113690,154432,116218,196152,116675l236753,25565r13246,-1079c282753,23419,315709,21057,347942,17475,385127,13373,422542,7442,459308,xe" fillcolor="#0076bf" stroked="f" strokeweight="0">
                <v:stroke miterlimit="83231f" joinstyle="miter"/>
                <v:path arrowok="t" textboxrect="0,0,472110,158128"/>
              </v:shape>
              <v:shape id="Shape 61" o:spid="_x0000_s1034" style="position:absolute;left:11282;top:1088;width:1423;height:1663;visibility:visible;mso-wrap-style:square;v-text-anchor:top" coordsize="142278,16628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" path="m37998,r95733,l133731,24943r-87414,c38481,24943,32296,29693,32296,41567v,7366,1194,14491,14491,18771l107594,79578v24232,7595,34684,17818,34684,43942c142278,147980,132296,166281,106642,166281r-104508,l2134,141338r92164,c109258,141338,109969,128981,109969,123279v,-6414,-1663,-14250,-16141,-18758l28257,83858c6414,76962,,62954,,40145,,16396,11633,,37998,xe" fillcolor="#0076bf" stroked="f" strokeweight="0">
                <v:stroke miterlimit="83231f" joinstyle="miter"/>
                <v:path arrowok="t" textboxrect="0,0,142278,166281"/>
              </v:shape>
              <v:shape id="Shape 62" o:spid="_x0000_s1035" style="position:absolute;left:11532;top:559;width:924;height:458;visibility:visible;mso-wrap-style:square;v-text-anchor:top" coordsize="92392,458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" path="m12344,l40145,22085v1892,1423,4267,2845,6172,2845c48209,24930,50114,23749,52248,22085l80048,,92392,14719,58420,41085v-3797,3086,-7836,4749,-12345,4749c41567,45834,37287,43701,33718,41085l,14719,12344,xe" fillcolor="#0076bf" stroked="f" strokeweight="0">
                <v:stroke miterlimit="83231f" joinstyle="miter"/>
                <v:path arrowok="t" textboxrect="0,0,92392,45834"/>
              </v:shape>
              <v:shape id="Shape 63" o:spid="_x0000_s1036" style="position:absolute;left:7774;top:1088;width:1423;height:1663;visibility:visible;mso-wrap-style:square;v-text-anchor:top" coordsize="142278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" path="m37998,r95720,l133718,24943r-87401,c38468,24943,32296,29680,32296,41567v,7353,1194,14491,14491,18758l107594,79565v24232,7608,34684,17819,34684,43942c142278,147980,132296,166268,106642,166268r-104508,l2134,141326r92163,c109258,141326,109969,128968,109969,123279v,-6426,-1663,-14262,-16154,-18771l28257,83845c6401,76949,,62941,,40145,,16383,11633,,37998,xe" fillcolor="#0076bf" stroked="f" strokeweight="0">
                <v:stroke miterlimit="83231f" joinstyle="miter"/>
                <v:path arrowok="t" textboxrect="0,0,142278,166268"/>
              </v:shape>
              <v:shape id="Shape 64" o:spid="_x0000_s1037" style="position:absolute;left:9529;top:1088;width:1492;height:1663;visibility:visible;mso-wrap-style:square;v-text-anchor:top" coordsize="149161,166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" path="m24219,r82664,c142519,,149161,24943,149161,53442v,28511,-6642,53924,-42278,53924l54140,107366r,-24943l91440,82423v21374,,25413,-9982,25413,-28981c116853,34442,112814,24943,91440,24943r-48209,c33718,24943,31344,27318,31344,36817r,129451l,166268,,24943c,5944,9970,,24219,xe" fillcolor="#0076bf" stroked="f" strokeweight="0">
                <v:stroke miterlimit="83231f" joinstyle="miter"/>
                <v:path arrowok="t" textboxrect="0,0,149161,166268"/>
              </v:shape>
              <v:shape id="Shape 65" o:spid="_x0000_s1038" style="position:absolute;left:7774;top:3925;width:1146;height:1276;visibility:visible;mso-wrap-style:square;v-text-anchor:top" coordsize="114592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" path="m36601,r71971,l108572,21666r-67653,c31775,21666,27445,23825,27445,33223v,10833,10592,13716,19977,16370l74867,57290v22631,6261,39725,11798,39725,37795c114592,114592,107607,127584,83299,127584r-81610,l1689,105918r71742,c79197,105918,85217,102794,85217,94361,85217,80886,70053,79921,58496,76556l33947,69812c6502,62344,,51041,,32741,,9627,10833,,36601,xe" fillcolor="#001f4d" stroked="f" strokeweight="0">
                <v:stroke miterlimit="83231f" joinstyle="miter"/>
                <v:path arrowok="t" textboxrect="0,0,114592,127584"/>
              </v:shape>
              <v:shape id="Shape 66" o:spid="_x0000_s1039" style="position:absolute;left:9103;top:3515;width:821;height:1686;visibility:visible;mso-wrap-style:square;v-text-anchor:top" coordsize="82093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" path="m17577,l45745,r,40932l82093,40932r,21666l45745,62598r,58496c45745,140360,55855,146850,75108,146850r6985,l82093,168516r-17577,c35636,168516,17577,158166,17577,126873r,-64275l,62598,,40932r17577,l17577,xe" fillcolor="#001f4d" stroked="f" strokeweight="0">
                <v:stroke miterlimit="83231f" joinstyle="miter"/>
                <v:path arrowok="t" textboxrect="0,0,82093,168516"/>
              </v:shape>
              <v:shape id="Shape 67" o:spid="_x0000_s1040" style="position:absolute;left:10155;top:3925;width:705;height:1276;visibility:visible;mso-wrap-style:square;v-text-anchor:top" coordsize="7053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" path="m51524,l70536,r,21666l58738,21666v-22632,,-30569,11316,-30569,33935l28169,127584,,127584,,48146c,13957,17336,,51524,xe" fillcolor="#001f4d" stroked="f" strokeweight="0">
                <v:stroke miterlimit="83231f" joinstyle="miter"/>
                <v:path arrowok="t" textboxrect="0,0,70536,127584"/>
              </v:shape>
              <v:shape id="Shape 68" o:spid="_x0000_s1041" style="position:absolute;left:11005;top:3910;width:679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" path="m67882,r,21666c38989,21666,29121,33706,29121,64999v,31292,9868,43815,38761,43815l67882,130480c22149,130480,,116040,,64999,,14453,22149,,67882,xe" fillcolor="#001f4d" stroked="f" strokeweight="0">
                <v:stroke miterlimit="83231f" joinstyle="miter"/>
                <v:path arrowok="t" textboxrect="0,0,67882,130480"/>
              </v:shape>
              <v:shape id="Shape 69" o:spid="_x0000_s1042" style="position:absolute;left:11684;top:3910;width:678;height:1305;visibility:visible;mso-wrap-style:square;v-text-anchor:top" coordsize="67882,130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" path="m,c45745,,67882,14453,67882,64999v,51041,-22137,65481,-67882,65481l,108814v28892,,38760,-12523,38760,-43815c38760,33706,28892,21666,,21666l,xe" fillcolor="#001f4d" stroked="f" strokeweight="0">
                <v:stroke miterlimit="83231f" joinstyle="miter"/>
                <v:path arrowok="t" textboxrect="0,0,67882,130480"/>
              </v:shape>
              <v:shape id="Shape 70" o:spid="_x0000_s1043" style="position:absolute;left:12338;top:3925;width:663;height:1706;visibility:visible;mso-wrap-style:square;v-text-anchor:top" coordsize="66205,1706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" path="m38036,l66205,r,122059c66205,160566,42126,170675,8420,170675v-2654,,-5537,,-8420,-229l,148780v1918,242,2883,242,4089,242c24790,149022,38036,142760,38036,118681l38036,xe" fillcolor="#001f4d" stroked="f" strokeweight="0">
                <v:stroke miterlimit="83231f" joinstyle="miter"/>
                <v:path arrowok="t" textboxrect="0,0,66205,170675"/>
              </v:shape>
              <v:shape id="Shape 655" o:spid="_x0000_s1044" style="position:absolute;left:12719;top:3515;width:282;height:224;visibility:visible;mso-wrap-style:square;v-text-anchor:top" coordsize="28169,223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" path="m,l28169,r,22390l,22390,,e" fillcolor="#001f4d" stroked="f" strokeweight="0">
                <v:stroke miterlimit="83231f" joinstyle="miter"/>
                <v:path arrowok="t" textboxrect="0,0,28169,22390"/>
              </v:shape>
              <v:shape id="Shape 72" o:spid="_x0000_s1045" style="position:absolute;left:13342;top:3925;width:1161;height:1275;visibility:visible;mso-wrap-style:square;v-text-anchor:top" coordsize="116027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" path="m21666,l66434,v28892,,49593,9868,49593,43574l116027,127584r-28168,l87859,51041v,-19266,-7455,-29375,-26721,-29375l35395,21666v-4826,,-7226,2413,-7226,7227l28169,127584,,127584,,21666c,7226,7226,,21666,xe" fillcolor="#001f4d" stroked="f" strokeweight="0">
                <v:stroke miterlimit="83231f" joinstyle="miter"/>
                <v:path arrowok="t" textboxrect="0,0,116027,127584"/>
              </v:shape>
              <v:shape id="Shape 656" o:spid="_x0000_s1046" style="position:absolute;left:14845;top:3925;width:281;height:1275;visibility:visible;mso-wrap-style:square;v-text-anchor:top" coordsize="28169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" path="m,l28169,r,127584l,127584,,e" fillcolor="#001f4d" stroked="f" strokeweight="0">
                <v:stroke miterlimit="83231f" joinstyle="miter"/>
                <v:path arrowok="t" textboxrect="0,0,28169,127584"/>
              </v:shape>
              <v:shape id="Shape 74" o:spid="_x0000_s1047" style="position:absolute;left:14710;top:3354;width:551;height:498;visibility:visible;mso-wrap-style:square;v-text-anchor:top" coordsize="55118,498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" path="m39713,l55118,18059,15164,49835,,32017,39713,xe" fillcolor="#001f4d" stroked="f" strokeweight="0">
                <v:stroke miterlimit="83231f" joinstyle="miter"/>
                <v:path arrowok="t" textboxrect="0,0,55118,49835"/>
              </v:shape>
              <v:shape id="Shape 75" o:spid="_x0000_s1048" style="position:absolute;left:15430;top:3925;width:1109;height:1275;visibility:visible;mso-wrap-style:square;v-text-anchor:top" coordsize="110985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" path="m54648,r53442,l108090,21666r-46457,c32029,21666,29134,39484,29134,63551v,24079,2895,42367,32499,42367l110985,105918r,21666l54648,127584c11316,127584,,102070,,63551,,25044,11316,,54648,xe" fillcolor="#001f4d" stroked="f" strokeweight="0">
                <v:stroke miterlimit="83231f" joinstyle="miter"/>
                <v:path arrowok="t" textboxrect="0,0,110985,127584"/>
              </v:shape>
              <v:shape id="Shape 76" o:spid="_x0000_s1049" style="position:absolute;left:17194;top:3925;width:864;height:1276;visibility:visible;mso-wrap-style:square;v-text-anchor:top" coordsize="86423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" path="m47422,l80162,,32258,51511v-2413,2413,-4102,5055,-4102,9157c28156,64757,30810,68364,34188,71984r52235,55600l51752,127584,8903,81852c5055,77508,,70536,,61620,,51994,5055,46457,8903,42367l47422,xe" fillcolor="#001f4d" stroked="f" strokeweight="0">
                <v:stroke miterlimit="83231f" joinstyle="miter"/>
                <v:path arrowok="t" textboxrect="0,0,86423,127584"/>
              </v:shape>
              <v:shape id="Shape 657" o:spid="_x0000_s1050" style="position:absolute;left:16828;top:3515;width:282;height:1686;visibility:visible;mso-wrap-style:square;v-text-anchor:top" coordsize="28169,1685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" path="m,l28169,r,168516l,168516,,e" fillcolor="#001f4d" stroked="f" strokeweight="0">
                <v:stroke miterlimit="83231f" joinstyle="miter"/>
                <v:path arrowok="t" textboxrect="0,0,28169,168516"/>
              </v:shape>
              <v:shape id="Shape 78" o:spid="_x0000_s1051" style="position:absolute;left:18217;top:3925;width:1178;height:1276;visibility:visible;mso-wrap-style:square;v-text-anchor:top" coordsize="117716,12758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" path="m9398,l81852,v24079,,35864,15888,35864,37554l117716,105918v,14440,-7213,21666,-21666,21666l89560,127584r,-57772l42609,69812v-9627,,-13475,6020,-13475,18047c29134,99898,32982,105918,42609,105918r27952,l70561,127584r-38785,c10109,127584,,114351,,87859,,63792,10109,48146,31776,48146r57784,l89560,39954v,-12027,-5778,-18288,-17818,-18288l9398,21666,9398,xe" fillcolor="#001f4d" stroked="f" strokeweight="0">
                <v:stroke miterlimit="83231f" joinstyle="miter"/>
                <v:path arrowok="t" textboxrect="0,0,117716,127584"/>
              </v:shape>
              <w10:wrap type="square"/>
            </v:group>
          </w:pict>
        </mc:Fallback>
      </mc:AlternateContent>
    </w:r>
    <w:r w:rsidR="00E6038D" w:rsidRPr="009604DA">
      <w:rPr>
        <w:rFonts w:ascii="Raleway" w:hAnsi="Raleway" w:cs="Arial"/>
        <w:sz w:val="18"/>
        <w:szCs w:val="18"/>
      </w:rPr>
      <w:t>Stredná priemyselná škola strojnícka, Duklianska 1, Prešov</w:t>
    </w:r>
  </w:p>
  <w:p w14:paraId="26C49DBD" w14:textId="0211C9A9" w:rsidR="00E6038D" w:rsidRPr="009604DA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604DA">
      <w:rPr>
        <w:rFonts w:ascii="Raleway" w:hAnsi="Raleway" w:cs="Arial"/>
        <w:sz w:val="18"/>
        <w:szCs w:val="18"/>
      </w:rPr>
      <w:t>Duklianska 1</w:t>
    </w:r>
  </w:p>
  <w:p w14:paraId="5FE433D9" w14:textId="63AD55DF" w:rsidR="00E6038D" w:rsidRPr="009604DA" w:rsidRDefault="00E6038D" w:rsidP="001070E0">
    <w:pPr>
      <w:spacing w:line="264" w:lineRule="auto"/>
      <w:ind w:left="-7978" w:right="-17"/>
      <w:jc w:val="right"/>
      <w:rPr>
        <w:rFonts w:ascii="Raleway" w:hAnsi="Raleway" w:cs="Arial"/>
        <w:sz w:val="18"/>
        <w:szCs w:val="18"/>
      </w:rPr>
    </w:pPr>
    <w:r w:rsidRPr="009604DA">
      <w:rPr>
        <w:rFonts w:ascii="Raleway" w:hAnsi="Raleway" w:cs="Arial"/>
        <w:sz w:val="18"/>
        <w:szCs w:val="18"/>
      </w:rPr>
      <w:t xml:space="preserve">080 04 Prešov </w:t>
    </w:r>
  </w:p>
  <w:p w14:paraId="187F9D13" w14:textId="77777777" w:rsidR="00F702F0" w:rsidRPr="001070E0" w:rsidRDefault="00F702F0" w:rsidP="001070E0">
    <w:pPr>
      <w:spacing w:line="264" w:lineRule="auto"/>
      <w:ind w:left="-7978" w:right="-17"/>
      <w:jc w:val="right"/>
      <w:rPr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F784D"/>
    <w:multiLevelType w:val="hybridMultilevel"/>
    <w:tmpl w:val="E940DF26"/>
    <w:lvl w:ilvl="0" w:tplc="FB22E176"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EC3F9E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2" w15:restartNumberingAfterBreak="0">
    <w:nsid w:val="0F276F7B"/>
    <w:multiLevelType w:val="hybridMultilevel"/>
    <w:tmpl w:val="FF60888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44443F"/>
    <w:multiLevelType w:val="multilevel"/>
    <w:tmpl w:val="D3944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142985"/>
    <w:multiLevelType w:val="hybridMultilevel"/>
    <w:tmpl w:val="FFD67DBC"/>
    <w:lvl w:ilvl="0" w:tplc="041B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20104146"/>
    <w:multiLevelType w:val="hybridMultilevel"/>
    <w:tmpl w:val="F47CFEEA"/>
    <w:lvl w:ilvl="0" w:tplc="041B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2CD43AA"/>
    <w:multiLevelType w:val="hybridMultilevel"/>
    <w:tmpl w:val="2DC6900C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9B4D9B"/>
    <w:multiLevelType w:val="hybridMultilevel"/>
    <w:tmpl w:val="08365974"/>
    <w:lvl w:ilvl="0" w:tplc="041B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8" w15:restartNumberingAfterBreak="0">
    <w:nsid w:val="3D28787B"/>
    <w:multiLevelType w:val="hybridMultilevel"/>
    <w:tmpl w:val="A1DE7106"/>
    <w:lvl w:ilvl="0" w:tplc="041B0001">
      <w:start w:val="1"/>
      <w:numFmt w:val="bullet"/>
      <w:lvlText w:val=""/>
      <w:lvlJc w:val="left"/>
      <w:pPr>
        <w:ind w:left="776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96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16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36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56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76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96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16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36" w:hanging="360"/>
      </w:pPr>
      <w:rPr>
        <w:rFonts w:ascii="Wingdings" w:hAnsi="Wingdings" w:hint="default"/>
      </w:rPr>
    </w:lvl>
  </w:abstractNum>
  <w:abstractNum w:abstractNumId="9" w15:restartNumberingAfterBreak="0">
    <w:nsid w:val="40607609"/>
    <w:multiLevelType w:val="hybridMultilevel"/>
    <w:tmpl w:val="F946AFB8"/>
    <w:lvl w:ilvl="0" w:tplc="041B0001">
      <w:start w:val="1"/>
      <w:numFmt w:val="bullet"/>
      <w:lvlText w:val=""/>
      <w:lvlJc w:val="left"/>
      <w:pPr>
        <w:ind w:left="635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35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07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79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1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3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5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67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395" w:hanging="360"/>
      </w:pPr>
      <w:rPr>
        <w:rFonts w:ascii="Wingdings" w:hAnsi="Wingdings" w:hint="default"/>
      </w:rPr>
    </w:lvl>
  </w:abstractNum>
  <w:abstractNum w:abstractNumId="10" w15:restartNumberingAfterBreak="0">
    <w:nsid w:val="41022A5F"/>
    <w:multiLevelType w:val="hybridMultilevel"/>
    <w:tmpl w:val="86D63908"/>
    <w:lvl w:ilvl="0" w:tplc="041B0001">
      <w:start w:val="1"/>
      <w:numFmt w:val="bullet"/>
      <w:lvlText w:val=""/>
      <w:lvlJc w:val="left"/>
      <w:pPr>
        <w:ind w:left="833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553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73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93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713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433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53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73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93" w:hanging="360"/>
      </w:pPr>
      <w:rPr>
        <w:rFonts w:ascii="Wingdings" w:hAnsi="Wingdings" w:hint="default"/>
      </w:rPr>
    </w:lvl>
  </w:abstractNum>
  <w:abstractNum w:abstractNumId="11" w15:restartNumberingAfterBreak="0">
    <w:nsid w:val="5B0A5E46"/>
    <w:multiLevelType w:val="hybridMultilevel"/>
    <w:tmpl w:val="CB12E8FE"/>
    <w:lvl w:ilvl="0" w:tplc="0405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1929652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65E4190A"/>
    <w:multiLevelType w:val="multilevel"/>
    <w:tmpl w:val="B032F7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A26020D"/>
    <w:multiLevelType w:val="hybridMultilevel"/>
    <w:tmpl w:val="FFD40C54"/>
    <w:lvl w:ilvl="0" w:tplc="041B0001">
      <w:start w:val="8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BF56E98"/>
    <w:multiLevelType w:val="hybridMultilevel"/>
    <w:tmpl w:val="2142613E"/>
    <w:lvl w:ilvl="0" w:tplc="0794FBF2">
      <w:start w:val="1"/>
      <w:numFmt w:val="decimal"/>
      <w:lvlText w:val="%1."/>
      <w:lvlJc w:val="left"/>
      <w:pPr>
        <w:ind w:left="531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251" w:hanging="360"/>
      </w:pPr>
    </w:lvl>
    <w:lvl w:ilvl="2" w:tplc="041B001B" w:tentative="1">
      <w:start w:val="1"/>
      <w:numFmt w:val="lowerRoman"/>
      <w:lvlText w:val="%3."/>
      <w:lvlJc w:val="right"/>
      <w:pPr>
        <w:ind w:left="1971" w:hanging="180"/>
      </w:pPr>
    </w:lvl>
    <w:lvl w:ilvl="3" w:tplc="041B000F" w:tentative="1">
      <w:start w:val="1"/>
      <w:numFmt w:val="decimal"/>
      <w:lvlText w:val="%4."/>
      <w:lvlJc w:val="left"/>
      <w:pPr>
        <w:ind w:left="2691" w:hanging="360"/>
      </w:pPr>
    </w:lvl>
    <w:lvl w:ilvl="4" w:tplc="041B0019" w:tentative="1">
      <w:start w:val="1"/>
      <w:numFmt w:val="lowerLetter"/>
      <w:lvlText w:val="%5."/>
      <w:lvlJc w:val="left"/>
      <w:pPr>
        <w:ind w:left="3411" w:hanging="360"/>
      </w:pPr>
    </w:lvl>
    <w:lvl w:ilvl="5" w:tplc="041B001B" w:tentative="1">
      <w:start w:val="1"/>
      <w:numFmt w:val="lowerRoman"/>
      <w:lvlText w:val="%6."/>
      <w:lvlJc w:val="right"/>
      <w:pPr>
        <w:ind w:left="4131" w:hanging="180"/>
      </w:pPr>
    </w:lvl>
    <w:lvl w:ilvl="6" w:tplc="041B000F" w:tentative="1">
      <w:start w:val="1"/>
      <w:numFmt w:val="decimal"/>
      <w:lvlText w:val="%7."/>
      <w:lvlJc w:val="left"/>
      <w:pPr>
        <w:ind w:left="4851" w:hanging="360"/>
      </w:pPr>
    </w:lvl>
    <w:lvl w:ilvl="7" w:tplc="041B0019" w:tentative="1">
      <w:start w:val="1"/>
      <w:numFmt w:val="lowerLetter"/>
      <w:lvlText w:val="%8."/>
      <w:lvlJc w:val="left"/>
      <w:pPr>
        <w:ind w:left="5571" w:hanging="360"/>
      </w:pPr>
    </w:lvl>
    <w:lvl w:ilvl="8" w:tplc="041B001B" w:tentative="1">
      <w:start w:val="1"/>
      <w:numFmt w:val="lowerRoman"/>
      <w:lvlText w:val="%9."/>
      <w:lvlJc w:val="right"/>
      <w:pPr>
        <w:ind w:left="6291" w:hanging="180"/>
      </w:pPr>
    </w:lvl>
  </w:abstractNum>
  <w:abstractNum w:abstractNumId="15" w15:restartNumberingAfterBreak="0">
    <w:nsid w:val="7108230B"/>
    <w:multiLevelType w:val="hybridMultilevel"/>
    <w:tmpl w:val="F48C5000"/>
    <w:lvl w:ilvl="0" w:tplc="23200C1C">
      <w:start w:val="11"/>
      <w:numFmt w:val="bullet"/>
      <w:lvlText w:val="-"/>
      <w:lvlJc w:val="left"/>
      <w:pPr>
        <w:ind w:left="785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num w:numId="1" w16cid:durableId="1086725437">
    <w:abstractNumId w:val="13"/>
  </w:num>
  <w:num w:numId="2" w16cid:durableId="47194004">
    <w:abstractNumId w:val="11"/>
  </w:num>
  <w:num w:numId="3" w16cid:durableId="1159922828">
    <w:abstractNumId w:val="2"/>
  </w:num>
  <w:num w:numId="4" w16cid:durableId="959919548">
    <w:abstractNumId w:val="1"/>
  </w:num>
  <w:num w:numId="5" w16cid:durableId="129715338">
    <w:abstractNumId w:val="14"/>
  </w:num>
  <w:num w:numId="6" w16cid:durableId="1413312369">
    <w:abstractNumId w:val="0"/>
  </w:num>
  <w:num w:numId="7" w16cid:durableId="1102065153">
    <w:abstractNumId w:val="5"/>
  </w:num>
  <w:num w:numId="8" w16cid:durableId="888613577">
    <w:abstractNumId w:val="6"/>
  </w:num>
  <w:num w:numId="9" w16cid:durableId="2109806456">
    <w:abstractNumId w:val="15"/>
  </w:num>
  <w:num w:numId="10" w16cid:durableId="1105998552">
    <w:abstractNumId w:val="8"/>
  </w:num>
  <w:num w:numId="11" w16cid:durableId="1951471041">
    <w:abstractNumId w:val="10"/>
  </w:num>
  <w:num w:numId="12" w16cid:durableId="1779761">
    <w:abstractNumId w:val="4"/>
  </w:num>
  <w:num w:numId="13" w16cid:durableId="1603411457">
    <w:abstractNumId w:val="9"/>
  </w:num>
  <w:num w:numId="14" w16cid:durableId="348146536">
    <w:abstractNumId w:val="7"/>
  </w:num>
  <w:num w:numId="15" w16cid:durableId="2038311354">
    <w:abstractNumId w:val="3"/>
  </w:num>
  <w:num w:numId="16" w16cid:durableId="119762112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0C1F"/>
    <w:rsid w:val="000008C8"/>
    <w:rsid w:val="00006010"/>
    <w:rsid w:val="000113EF"/>
    <w:rsid w:val="00020517"/>
    <w:rsid w:val="000271C1"/>
    <w:rsid w:val="000301DA"/>
    <w:rsid w:val="000336D2"/>
    <w:rsid w:val="00033D49"/>
    <w:rsid w:val="00035DC4"/>
    <w:rsid w:val="00045F6E"/>
    <w:rsid w:val="00050118"/>
    <w:rsid w:val="00053A37"/>
    <w:rsid w:val="00054485"/>
    <w:rsid w:val="00055F13"/>
    <w:rsid w:val="0006748A"/>
    <w:rsid w:val="000679B0"/>
    <w:rsid w:val="0007058E"/>
    <w:rsid w:val="00070E43"/>
    <w:rsid w:val="00073E1B"/>
    <w:rsid w:val="00074E1C"/>
    <w:rsid w:val="00074F38"/>
    <w:rsid w:val="00083F53"/>
    <w:rsid w:val="00091670"/>
    <w:rsid w:val="000936C5"/>
    <w:rsid w:val="00095A29"/>
    <w:rsid w:val="000A5EEE"/>
    <w:rsid w:val="000A7144"/>
    <w:rsid w:val="000B094E"/>
    <w:rsid w:val="000B13C5"/>
    <w:rsid w:val="000B2EC9"/>
    <w:rsid w:val="000B3999"/>
    <w:rsid w:val="000B3AF9"/>
    <w:rsid w:val="000B6679"/>
    <w:rsid w:val="000C3318"/>
    <w:rsid w:val="000C705A"/>
    <w:rsid w:val="000C73BE"/>
    <w:rsid w:val="000D1EB2"/>
    <w:rsid w:val="000D452E"/>
    <w:rsid w:val="000E071E"/>
    <w:rsid w:val="000E21BF"/>
    <w:rsid w:val="000E59D3"/>
    <w:rsid w:val="000F2FD5"/>
    <w:rsid w:val="000F7E64"/>
    <w:rsid w:val="00100647"/>
    <w:rsid w:val="00104227"/>
    <w:rsid w:val="001070E0"/>
    <w:rsid w:val="00107552"/>
    <w:rsid w:val="0011176B"/>
    <w:rsid w:val="001122A8"/>
    <w:rsid w:val="001149B7"/>
    <w:rsid w:val="001163FE"/>
    <w:rsid w:val="001207C7"/>
    <w:rsid w:val="0012098E"/>
    <w:rsid w:val="0012724C"/>
    <w:rsid w:val="00131A91"/>
    <w:rsid w:val="00132C78"/>
    <w:rsid w:val="00134080"/>
    <w:rsid w:val="001348A1"/>
    <w:rsid w:val="00134B36"/>
    <w:rsid w:val="0013522D"/>
    <w:rsid w:val="001361AC"/>
    <w:rsid w:val="00137134"/>
    <w:rsid w:val="0014116E"/>
    <w:rsid w:val="001412B4"/>
    <w:rsid w:val="001413F9"/>
    <w:rsid w:val="00142BF3"/>
    <w:rsid w:val="00144C93"/>
    <w:rsid w:val="00146B7E"/>
    <w:rsid w:val="001535B4"/>
    <w:rsid w:val="001535DF"/>
    <w:rsid w:val="00156B6B"/>
    <w:rsid w:val="00156D79"/>
    <w:rsid w:val="001616BF"/>
    <w:rsid w:val="00172AE6"/>
    <w:rsid w:val="001767A0"/>
    <w:rsid w:val="00182D71"/>
    <w:rsid w:val="001835F6"/>
    <w:rsid w:val="0018559E"/>
    <w:rsid w:val="00186B08"/>
    <w:rsid w:val="00194C41"/>
    <w:rsid w:val="001A1A08"/>
    <w:rsid w:val="001A3422"/>
    <w:rsid w:val="001A3C49"/>
    <w:rsid w:val="001A6D1D"/>
    <w:rsid w:val="001B0810"/>
    <w:rsid w:val="001B3A52"/>
    <w:rsid w:val="001B4C1A"/>
    <w:rsid w:val="001B778A"/>
    <w:rsid w:val="001D09FC"/>
    <w:rsid w:val="001D53B8"/>
    <w:rsid w:val="001D648D"/>
    <w:rsid w:val="001E3DD8"/>
    <w:rsid w:val="001F4ED2"/>
    <w:rsid w:val="001F7D5C"/>
    <w:rsid w:val="0020657B"/>
    <w:rsid w:val="002101BA"/>
    <w:rsid w:val="0021056F"/>
    <w:rsid w:val="00210C21"/>
    <w:rsid w:val="00211CB3"/>
    <w:rsid w:val="002125B3"/>
    <w:rsid w:val="0021290F"/>
    <w:rsid w:val="00220F94"/>
    <w:rsid w:val="00223E0B"/>
    <w:rsid w:val="00237FED"/>
    <w:rsid w:val="00240159"/>
    <w:rsid w:val="0024054A"/>
    <w:rsid w:val="00252894"/>
    <w:rsid w:val="002620A5"/>
    <w:rsid w:val="00264D89"/>
    <w:rsid w:val="00265404"/>
    <w:rsid w:val="0027057A"/>
    <w:rsid w:val="00271D7F"/>
    <w:rsid w:val="00272547"/>
    <w:rsid w:val="00274E5C"/>
    <w:rsid w:val="00281299"/>
    <w:rsid w:val="00286AD1"/>
    <w:rsid w:val="002879DF"/>
    <w:rsid w:val="00287FFA"/>
    <w:rsid w:val="002937C9"/>
    <w:rsid w:val="00295988"/>
    <w:rsid w:val="002A02F5"/>
    <w:rsid w:val="002A5E62"/>
    <w:rsid w:val="002B0A35"/>
    <w:rsid w:val="002B0A7A"/>
    <w:rsid w:val="002B1AFF"/>
    <w:rsid w:val="002B1E69"/>
    <w:rsid w:val="002B2451"/>
    <w:rsid w:val="002C1037"/>
    <w:rsid w:val="002C30E8"/>
    <w:rsid w:val="002C50B7"/>
    <w:rsid w:val="002C5BBB"/>
    <w:rsid w:val="002D2397"/>
    <w:rsid w:val="002D50FD"/>
    <w:rsid w:val="002D6A98"/>
    <w:rsid w:val="002E11A4"/>
    <w:rsid w:val="002E686E"/>
    <w:rsid w:val="002F2A9C"/>
    <w:rsid w:val="002F4774"/>
    <w:rsid w:val="002F6431"/>
    <w:rsid w:val="002F6B39"/>
    <w:rsid w:val="0030215C"/>
    <w:rsid w:val="00303749"/>
    <w:rsid w:val="00313E0D"/>
    <w:rsid w:val="00327AC7"/>
    <w:rsid w:val="00330B6D"/>
    <w:rsid w:val="00334E91"/>
    <w:rsid w:val="003354C4"/>
    <w:rsid w:val="003362C4"/>
    <w:rsid w:val="003440AC"/>
    <w:rsid w:val="00350294"/>
    <w:rsid w:val="0035648C"/>
    <w:rsid w:val="003626DD"/>
    <w:rsid w:val="00371E23"/>
    <w:rsid w:val="00372F3B"/>
    <w:rsid w:val="0037453A"/>
    <w:rsid w:val="00375AF8"/>
    <w:rsid w:val="003765E7"/>
    <w:rsid w:val="003811BE"/>
    <w:rsid w:val="00381550"/>
    <w:rsid w:val="00383689"/>
    <w:rsid w:val="00383764"/>
    <w:rsid w:val="00383EBF"/>
    <w:rsid w:val="00385796"/>
    <w:rsid w:val="003859C6"/>
    <w:rsid w:val="00385E79"/>
    <w:rsid w:val="00386ACD"/>
    <w:rsid w:val="00387333"/>
    <w:rsid w:val="003873AA"/>
    <w:rsid w:val="00391115"/>
    <w:rsid w:val="0039371E"/>
    <w:rsid w:val="003976AD"/>
    <w:rsid w:val="003A29A3"/>
    <w:rsid w:val="003A6FB8"/>
    <w:rsid w:val="003B300C"/>
    <w:rsid w:val="003B4E87"/>
    <w:rsid w:val="003C0258"/>
    <w:rsid w:val="003C1651"/>
    <w:rsid w:val="003C2DE8"/>
    <w:rsid w:val="003C420E"/>
    <w:rsid w:val="003C5D15"/>
    <w:rsid w:val="003C663C"/>
    <w:rsid w:val="003D295D"/>
    <w:rsid w:val="003D300C"/>
    <w:rsid w:val="003D60CE"/>
    <w:rsid w:val="003D7948"/>
    <w:rsid w:val="003D7F4C"/>
    <w:rsid w:val="003E0B86"/>
    <w:rsid w:val="003E3462"/>
    <w:rsid w:val="003F5168"/>
    <w:rsid w:val="003F581A"/>
    <w:rsid w:val="003F7293"/>
    <w:rsid w:val="00402AB1"/>
    <w:rsid w:val="00403356"/>
    <w:rsid w:val="0041011C"/>
    <w:rsid w:val="004138D5"/>
    <w:rsid w:val="004178B0"/>
    <w:rsid w:val="0042267E"/>
    <w:rsid w:val="004263AF"/>
    <w:rsid w:val="00427388"/>
    <w:rsid w:val="00434C38"/>
    <w:rsid w:val="00434CB9"/>
    <w:rsid w:val="00434E63"/>
    <w:rsid w:val="00443571"/>
    <w:rsid w:val="004443A4"/>
    <w:rsid w:val="00445139"/>
    <w:rsid w:val="004475A2"/>
    <w:rsid w:val="00450D78"/>
    <w:rsid w:val="004527FD"/>
    <w:rsid w:val="00452E98"/>
    <w:rsid w:val="004548F1"/>
    <w:rsid w:val="00456D5E"/>
    <w:rsid w:val="004600A4"/>
    <w:rsid w:val="004618ED"/>
    <w:rsid w:val="00461FB8"/>
    <w:rsid w:val="00462996"/>
    <w:rsid w:val="004635AF"/>
    <w:rsid w:val="004649F9"/>
    <w:rsid w:val="00464DDA"/>
    <w:rsid w:val="00470906"/>
    <w:rsid w:val="00470EE4"/>
    <w:rsid w:val="00473EEF"/>
    <w:rsid w:val="004803EB"/>
    <w:rsid w:val="00480767"/>
    <w:rsid w:val="00480832"/>
    <w:rsid w:val="004842DA"/>
    <w:rsid w:val="00492C8D"/>
    <w:rsid w:val="00493413"/>
    <w:rsid w:val="004A046E"/>
    <w:rsid w:val="004A538B"/>
    <w:rsid w:val="004A658E"/>
    <w:rsid w:val="004A764B"/>
    <w:rsid w:val="004B7169"/>
    <w:rsid w:val="004C1A6A"/>
    <w:rsid w:val="004C2A4E"/>
    <w:rsid w:val="004C3D13"/>
    <w:rsid w:val="004C641C"/>
    <w:rsid w:val="004D46DB"/>
    <w:rsid w:val="004D55AA"/>
    <w:rsid w:val="004D5AC8"/>
    <w:rsid w:val="004D6CAA"/>
    <w:rsid w:val="004E02C3"/>
    <w:rsid w:val="004E6B51"/>
    <w:rsid w:val="00510B31"/>
    <w:rsid w:val="00510C6D"/>
    <w:rsid w:val="00513C0E"/>
    <w:rsid w:val="00521A9F"/>
    <w:rsid w:val="00524720"/>
    <w:rsid w:val="00525FE5"/>
    <w:rsid w:val="00532EF2"/>
    <w:rsid w:val="00536007"/>
    <w:rsid w:val="005376D5"/>
    <w:rsid w:val="00540A52"/>
    <w:rsid w:val="005556B7"/>
    <w:rsid w:val="005615FC"/>
    <w:rsid w:val="00561EE1"/>
    <w:rsid w:val="005664F7"/>
    <w:rsid w:val="005700D9"/>
    <w:rsid w:val="00571578"/>
    <w:rsid w:val="00573601"/>
    <w:rsid w:val="0057397B"/>
    <w:rsid w:val="0057585A"/>
    <w:rsid w:val="00582467"/>
    <w:rsid w:val="00583162"/>
    <w:rsid w:val="0059632C"/>
    <w:rsid w:val="005A2FDE"/>
    <w:rsid w:val="005A3B37"/>
    <w:rsid w:val="005B00D5"/>
    <w:rsid w:val="005B0C2F"/>
    <w:rsid w:val="005B6DA7"/>
    <w:rsid w:val="005C2635"/>
    <w:rsid w:val="005C306B"/>
    <w:rsid w:val="005C4279"/>
    <w:rsid w:val="005C449E"/>
    <w:rsid w:val="005C6593"/>
    <w:rsid w:val="005C7194"/>
    <w:rsid w:val="005C77A6"/>
    <w:rsid w:val="005D4603"/>
    <w:rsid w:val="005E1CBD"/>
    <w:rsid w:val="005E21B7"/>
    <w:rsid w:val="005E3C53"/>
    <w:rsid w:val="005F3D89"/>
    <w:rsid w:val="005F4C57"/>
    <w:rsid w:val="00605B37"/>
    <w:rsid w:val="006073E0"/>
    <w:rsid w:val="006111BD"/>
    <w:rsid w:val="006202A3"/>
    <w:rsid w:val="00623BAA"/>
    <w:rsid w:val="0062735E"/>
    <w:rsid w:val="00627A95"/>
    <w:rsid w:val="0063320E"/>
    <w:rsid w:val="00636D4B"/>
    <w:rsid w:val="00637C72"/>
    <w:rsid w:val="00640B7F"/>
    <w:rsid w:val="00647067"/>
    <w:rsid w:val="00650389"/>
    <w:rsid w:val="00654898"/>
    <w:rsid w:val="0065559F"/>
    <w:rsid w:val="00655B8E"/>
    <w:rsid w:val="00655C2F"/>
    <w:rsid w:val="0065705F"/>
    <w:rsid w:val="006639D6"/>
    <w:rsid w:val="00664E1E"/>
    <w:rsid w:val="00666872"/>
    <w:rsid w:val="00670F06"/>
    <w:rsid w:val="0067130B"/>
    <w:rsid w:val="00673957"/>
    <w:rsid w:val="00675F5F"/>
    <w:rsid w:val="00676904"/>
    <w:rsid w:val="00677A3A"/>
    <w:rsid w:val="00680225"/>
    <w:rsid w:val="006959A6"/>
    <w:rsid w:val="00695D05"/>
    <w:rsid w:val="006960D4"/>
    <w:rsid w:val="006972D6"/>
    <w:rsid w:val="006A2986"/>
    <w:rsid w:val="006A3C94"/>
    <w:rsid w:val="006A7114"/>
    <w:rsid w:val="006B2B60"/>
    <w:rsid w:val="006B3F92"/>
    <w:rsid w:val="006B6BD6"/>
    <w:rsid w:val="006D4809"/>
    <w:rsid w:val="006D4DD3"/>
    <w:rsid w:val="006D69CF"/>
    <w:rsid w:val="006E383B"/>
    <w:rsid w:val="006E6654"/>
    <w:rsid w:val="006F52B6"/>
    <w:rsid w:val="006F5936"/>
    <w:rsid w:val="006F7284"/>
    <w:rsid w:val="006F7999"/>
    <w:rsid w:val="007047F4"/>
    <w:rsid w:val="00710EDD"/>
    <w:rsid w:val="0071144D"/>
    <w:rsid w:val="007213E4"/>
    <w:rsid w:val="0072256E"/>
    <w:rsid w:val="00723BBD"/>
    <w:rsid w:val="00730246"/>
    <w:rsid w:val="0073146E"/>
    <w:rsid w:val="00733DD2"/>
    <w:rsid w:val="00737230"/>
    <w:rsid w:val="00740690"/>
    <w:rsid w:val="00742FFF"/>
    <w:rsid w:val="00745FE2"/>
    <w:rsid w:val="007460E1"/>
    <w:rsid w:val="0074722A"/>
    <w:rsid w:val="00747CF5"/>
    <w:rsid w:val="00750F6E"/>
    <w:rsid w:val="00751D5F"/>
    <w:rsid w:val="007548C5"/>
    <w:rsid w:val="0075627E"/>
    <w:rsid w:val="00757A1B"/>
    <w:rsid w:val="00764858"/>
    <w:rsid w:val="0077111D"/>
    <w:rsid w:val="007731A8"/>
    <w:rsid w:val="007753EB"/>
    <w:rsid w:val="007772D4"/>
    <w:rsid w:val="007774E6"/>
    <w:rsid w:val="007800A3"/>
    <w:rsid w:val="0078061A"/>
    <w:rsid w:val="00784A9C"/>
    <w:rsid w:val="00785B0D"/>
    <w:rsid w:val="007872CC"/>
    <w:rsid w:val="00790F05"/>
    <w:rsid w:val="00792C46"/>
    <w:rsid w:val="00792D50"/>
    <w:rsid w:val="00795ED4"/>
    <w:rsid w:val="00797D19"/>
    <w:rsid w:val="007A0510"/>
    <w:rsid w:val="007A3036"/>
    <w:rsid w:val="007B4F2C"/>
    <w:rsid w:val="007B5DF8"/>
    <w:rsid w:val="007B6C73"/>
    <w:rsid w:val="007B7FE9"/>
    <w:rsid w:val="007C0C1F"/>
    <w:rsid w:val="007C132E"/>
    <w:rsid w:val="007C365A"/>
    <w:rsid w:val="007C5077"/>
    <w:rsid w:val="007C521E"/>
    <w:rsid w:val="007C6A90"/>
    <w:rsid w:val="007D0519"/>
    <w:rsid w:val="007D0547"/>
    <w:rsid w:val="007D0836"/>
    <w:rsid w:val="007D34CC"/>
    <w:rsid w:val="007D568F"/>
    <w:rsid w:val="007E5357"/>
    <w:rsid w:val="007E65AA"/>
    <w:rsid w:val="007E65EA"/>
    <w:rsid w:val="007E76F6"/>
    <w:rsid w:val="007F3AF2"/>
    <w:rsid w:val="007F5436"/>
    <w:rsid w:val="00802707"/>
    <w:rsid w:val="00802B24"/>
    <w:rsid w:val="00803D1A"/>
    <w:rsid w:val="00805DBA"/>
    <w:rsid w:val="008122BE"/>
    <w:rsid w:val="00812DFF"/>
    <w:rsid w:val="00815ED9"/>
    <w:rsid w:val="00816F97"/>
    <w:rsid w:val="0081795F"/>
    <w:rsid w:val="00817E59"/>
    <w:rsid w:val="00820F2A"/>
    <w:rsid w:val="0083054A"/>
    <w:rsid w:val="00830ECA"/>
    <w:rsid w:val="0084272E"/>
    <w:rsid w:val="00844199"/>
    <w:rsid w:val="00844D3C"/>
    <w:rsid w:val="00851822"/>
    <w:rsid w:val="00861E8B"/>
    <w:rsid w:val="008660FD"/>
    <w:rsid w:val="008669E7"/>
    <w:rsid w:val="008718F3"/>
    <w:rsid w:val="00873F26"/>
    <w:rsid w:val="00875035"/>
    <w:rsid w:val="00880250"/>
    <w:rsid w:val="008859CA"/>
    <w:rsid w:val="00890E18"/>
    <w:rsid w:val="008928D2"/>
    <w:rsid w:val="00894F4C"/>
    <w:rsid w:val="00896F66"/>
    <w:rsid w:val="00897D8B"/>
    <w:rsid w:val="008A536E"/>
    <w:rsid w:val="008A59F1"/>
    <w:rsid w:val="008B45FE"/>
    <w:rsid w:val="008B58E9"/>
    <w:rsid w:val="008B6F33"/>
    <w:rsid w:val="008C2BF8"/>
    <w:rsid w:val="008C47F5"/>
    <w:rsid w:val="008C7B3C"/>
    <w:rsid w:val="008D0C66"/>
    <w:rsid w:val="008D1F69"/>
    <w:rsid w:val="008D3A3E"/>
    <w:rsid w:val="008D510C"/>
    <w:rsid w:val="008D5466"/>
    <w:rsid w:val="008D7B6D"/>
    <w:rsid w:val="008E0C0E"/>
    <w:rsid w:val="008E19D5"/>
    <w:rsid w:val="008E5C68"/>
    <w:rsid w:val="008E7533"/>
    <w:rsid w:val="008F4170"/>
    <w:rsid w:val="008F7A59"/>
    <w:rsid w:val="00902291"/>
    <w:rsid w:val="00902AEF"/>
    <w:rsid w:val="00904250"/>
    <w:rsid w:val="00910E78"/>
    <w:rsid w:val="00915315"/>
    <w:rsid w:val="009227E2"/>
    <w:rsid w:val="00923167"/>
    <w:rsid w:val="00927989"/>
    <w:rsid w:val="00933FAE"/>
    <w:rsid w:val="009433F6"/>
    <w:rsid w:val="00943ED4"/>
    <w:rsid w:val="0094677E"/>
    <w:rsid w:val="009506CE"/>
    <w:rsid w:val="009604DA"/>
    <w:rsid w:val="00964F4E"/>
    <w:rsid w:val="009667F7"/>
    <w:rsid w:val="00967228"/>
    <w:rsid w:val="0096773D"/>
    <w:rsid w:val="0097141E"/>
    <w:rsid w:val="00973D3D"/>
    <w:rsid w:val="00984651"/>
    <w:rsid w:val="00985331"/>
    <w:rsid w:val="00987BEB"/>
    <w:rsid w:val="0099342A"/>
    <w:rsid w:val="009B0AF5"/>
    <w:rsid w:val="009B12BC"/>
    <w:rsid w:val="009B2C90"/>
    <w:rsid w:val="009B3C89"/>
    <w:rsid w:val="009C1D04"/>
    <w:rsid w:val="009C76A9"/>
    <w:rsid w:val="009D04A9"/>
    <w:rsid w:val="009D10BE"/>
    <w:rsid w:val="009D6389"/>
    <w:rsid w:val="009E0A38"/>
    <w:rsid w:val="009E5398"/>
    <w:rsid w:val="009F2E24"/>
    <w:rsid w:val="009F2FF8"/>
    <w:rsid w:val="009F3713"/>
    <w:rsid w:val="009F65E2"/>
    <w:rsid w:val="009F7EB6"/>
    <w:rsid w:val="00A00742"/>
    <w:rsid w:val="00A032CD"/>
    <w:rsid w:val="00A058EE"/>
    <w:rsid w:val="00A0629D"/>
    <w:rsid w:val="00A07D23"/>
    <w:rsid w:val="00A1078C"/>
    <w:rsid w:val="00A205DA"/>
    <w:rsid w:val="00A25E3C"/>
    <w:rsid w:val="00A41C99"/>
    <w:rsid w:val="00A42838"/>
    <w:rsid w:val="00A52BD3"/>
    <w:rsid w:val="00A55A0D"/>
    <w:rsid w:val="00A603C2"/>
    <w:rsid w:val="00A636A7"/>
    <w:rsid w:val="00A64D74"/>
    <w:rsid w:val="00A65954"/>
    <w:rsid w:val="00A66505"/>
    <w:rsid w:val="00A7229A"/>
    <w:rsid w:val="00A75170"/>
    <w:rsid w:val="00A757A8"/>
    <w:rsid w:val="00A76152"/>
    <w:rsid w:val="00A823A7"/>
    <w:rsid w:val="00A82DDF"/>
    <w:rsid w:val="00A9015E"/>
    <w:rsid w:val="00A907E9"/>
    <w:rsid w:val="00A93222"/>
    <w:rsid w:val="00A9650F"/>
    <w:rsid w:val="00A969D8"/>
    <w:rsid w:val="00AA0197"/>
    <w:rsid w:val="00AA0C16"/>
    <w:rsid w:val="00AA1770"/>
    <w:rsid w:val="00AB1DF2"/>
    <w:rsid w:val="00AB63D1"/>
    <w:rsid w:val="00AC44B3"/>
    <w:rsid w:val="00AD2622"/>
    <w:rsid w:val="00AD5ECE"/>
    <w:rsid w:val="00AD73A3"/>
    <w:rsid w:val="00AE149B"/>
    <w:rsid w:val="00AE58CA"/>
    <w:rsid w:val="00AE6350"/>
    <w:rsid w:val="00AF065A"/>
    <w:rsid w:val="00AF3EFB"/>
    <w:rsid w:val="00AF6A0F"/>
    <w:rsid w:val="00B03A15"/>
    <w:rsid w:val="00B05ACF"/>
    <w:rsid w:val="00B0680E"/>
    <w:rsid w:val="00B06D63"/>
    <w:rsid w:val="00B12EBF"/>
    <w:rsid w:val="00B21B1A"/>
    <w:rsid w:val="00B22305"/>
    <w:rsid w:val="00B226D4"/>
    <w:rsid w:val="00B2423D"/>
    <w:rsid w:val="00B24CF7"/>
    <w:rsid w:val="00B30927"/>
    <w:rsid w:val="00B33CE9"/>
    <w:rsid w:val="00B33E24"/>
    <w:rsid w:val="00B41A49"/>
    <w:rsid w:val="00B439DA"/>
    <w:rsid w:val="00B44143"/>
    <w:rsid w:val="00B4466E"/>
    <w:rsid w:val="00B44802"/>
    <w:rsid w:val="00B47FDF"/>
    <w:rsid w:val="00B519CF"/>
    <w:rsid w:val="00B52CF0"/>
    <w:rsid w:val="00B55412"/>
    <w:rsid w:val="00B569EE"/>
    <w:rsid w:val="00B607B7"/>
    <w:rsid w:val="00B63506"/>
    <w:rsid w:val="00B63A84"/>
    <w:rsid w:val="00B65DB9"/>
    <w:rsid w:val="00B7129F"/>
    <w:rsid w:val="00B722BE"/>
    <w:rsid w:val="00B72838"/>
    <w:rsid w:val="00B73ED1"/>
    <w:rsid w:val="00B83BE6"/>
    <w:rsid w:val="00B87139"/>
    <w:rsid w:val="00B8798A"/>
    <w:rsid w:val="00B87AB1"/>
    <w:rsid w:val="00B90A69"/>
    <w:rsid w:val="00B93A46"/>
    <w:rsid w:val="00BA0F9B"/>
    <w:rsid w:val="00BA426B"/>
    <w:rsid w:val="00BB3443"/>
    <w:rsid w:val="00BC0CE1"/>
    <w:rsid w:val="00BC35A4"/>
    <w:rsid w:val="00BC526A"/>
    <w:rsid w:val="00BD4881"/>
    <w:rsid w:val="00BE2F09"/>
    <w:rsid w:val="00BE399F"/>
    <w:rsid w:val="00BE6001"/>
    <w:rsid w:val="00BE6F76"/>
    <w:rsid w:val="00BF0630"/>
    <w:rsid w:val="00BF177A"/>
    <w:rsid w:val="00BF5990"/>
    <w:rsid w:val="00C001E4"/>
    <w:rsid w:val="00C00C3D"/>
    <w:rsid w:val="00C052BE"/>
    <w:rsid w:val="00C06683"/>
    <w:rsid w:val="00C101EC"/>
    <w:rsid w:val="00C124CE"/>
    <w:rsid w:val="00C12DA3"/>
    <w:rsid w:val="00C17FB2"/>
    <w:rsid w:val="00C20698"/>
    <w:rsid w:val="00C2150F"/>
    <w:rsid w:val="00C22740"/>
    <w:rsid w:val="00C26418"/>
    <w:rsid w:val="00C2726C"/>
    <w:rsid w:val="00C324FA"/>
    <w:rsid w:val="00C33E22"/>
    <w:rsid w:val="00C33E90"/>
    <w:rsid w:val="00C373F3"/>
    <w:rsid w:val="00C45762"/>
    <w:rsid w:val="00C4793F"/>
    <w:rsid w:val="00C55D8B"/>
    <w:rsid w:val="00C57D0D"/>
    <w:rsid w:val="00C62187"/>
    <w:rsid w:val="00C64B11"/>
    <w:rsid w:val="00C71BE6"/>
    <w:rsid w:val="00C81EE6"/>
    <w:rsid w:val="00C8320E"/>
    <w:rsid w:val="00C848A9"/>
    <w:rsid w:val="00C86A71"/>
    <w:rsid w:val="00C874E0"/>
    <w:rsid w:val="00C92687"/>
    <w:rsid w:val="00C9362C"/>
    <w:rsid w:val="00CA758A"/>
    <w:rsid w:val="00CA7701"/>
    <w:rsid w:val="00CB4FC4"/>
    <w:rsid w:val="00CC255F"/>
    <w:rsid w:val="00CC7C6F"/>
    <w:rsid w:val="00CD1C8A"/>
    <w:rsid w:val="00CD59F4"/>
    <w:rsid w:val="00CE3111"/>
    <w:rsid w:val="00CE4C86"/>
    <w:rsid w:val="00CF3793"/>
    <w:rsid w:val="00CF7F41"/>
    <w:rsid w:val="00D06EE2"/>
    <w:rsid w:val="00D12028"/>
    <w:rsid w:val="00D12160"/>
    <w:rsid w:val="00D15A1F"/>
    <w:rsid w:val="00D16B4C"/>
    <w:rsid w:val="00D20584"/>
    <w:rsid w:val="00D26A57"/>
    <w:rsid w:val="00D2736A"/>
    <w:rsid w:val="00D373BE"/>
    <w:rsid w:val="00D44D12"/>
    <w:rsid w:val="00D45888"/>
    <w:rsid w:val="00D45ABD"/>
    <w:rsid w:val="00D45E37"/>
    <w:rsid w:val="00D503C7"/>
    <w:rsid w:val="00D52394"/>
    <w:rsid w:val="00D52C3D"/>
    <w:rsid w:val="00D53429"/>
    <w:rsid w:val="00D53FCB"/>
    <w:rsid w:val="00D55031"/>
    <w:rsid w:val="00D55142"/>
    <w:rsid w:val="00D5779C"/>
    <w:rsid w:val="00D621B6"/>
    <w:rsid w:val="00D63EE3"/>
    <w:rsid w:val="00D67DDC"/>
    <w:rsid w:val="00D67EB0"/>
    <w:rsid w:val="00D71879"/>
    <w:rsid w:val="00D722D4"/>
    <w:rsid w:val="00D745DC"/>
    <w:rsid w:val="00D808A4"/>
    <w:rsid w:val="00D8184A"/>
    <w:rsid w:val="00D82DE1"/>
    <w:rsid w:val="00D87330"/>
    <w:rsid w:val="00D906DF"/>
    <w:rsid w:val="00D91611"/>
    <w:rsid w:val="00D91AFF"/>
    <w:rsid w:val="00D91DEA"/>
    <w:rsid w:val="00D92A88"/>
    <w:rsid w:val="00DC19C4"/>
    <w:rsid w:val="00DC3357"/>
    <w:rsid w:val="00DC494F"/>
    <w:rsid w:val="00DC64EB"/>
    <w:rsid w:val="00DE26A9"/>
    <w:rsid w:val="00DF3743"/>
    <w:rsid w:val="00DF390B"/>
    <w:rsid w:val="00DF7D70"/>
    <w:rsid w:val="00E0104B"/>
    <w:rsid w:val="00E054F4"/>
    <w:rsid w:val="00E201A8"/>
    <w:rsid w:val="00E23EC8"/>
    <w:rsid w:val="00E2446B"/>
    <w:rsid w:val="00E2594B"/>
    <w:rsid w:val="00E261E7"/>
    <w:rsid w:val="00E269EE"/>
    <w:rsid w:val="00E26E7A"/>
    <w:rsid w:val="00E31E55"/>
    <w:rsid w:val="00E334BF"/>
    <w:rsid w:val="00E34E94"/>
    <w:rsid w:val="00E35A85"/>
    <w:rsid w:val="00E40E03"/>
    <w:rsid w:val="00E43680"/>
    <w:rsid w:val="00E44840"/>
    <w:rsid w:val="00E460B1"/>
    <w:rsid w:val="00E465C1"/>
    <w:rsid w:val="00E51CF7"/>
    <w:rsid w:val="00E542A0"/>
    <w:rsid w:val="00E5616B"/>
    <w:rsid w:val="00E5684D"/>
    <w:rsid w:val="00E6038D"/>
    <w:rsid w:val="00E72A03"/>
    <w:rsid w:val="00E7339D"/>
    <w:rsid w:val="00E77816"/>
    <w:rsid w:val="00E80B71"/>
    <w:rsid w:val="00E84CC3"/>
    <w:rsid w:val="00E850D4"/>
    <w:rsid w:val="00E85968"/>
    <w:rsid w:val="00E86271"/>
    <w:rsid w:val="00E9188C"/>
    <w:rsid w:val="00E9436A"/>
    <w:rsid w:val="00E94B7E"/>
    <w:rsid w:val="00EA3259"/>
    <w:rsid w:val="00EA76D7"/>
    <w:rsid w:val="00EB41CD"/>
    <w:rsid w:val="00EC2DEC"/>
    <w:rsid w:val="00EC40BE"/>
    <w:rsid w:val="00EC4F88"/>
    <w:rsid w:val="00EC6C40"/>
    <w:rsid w:val="00EC7357"/>
    <w:rsid w:val="00ED584F"/>
    <w:rsid w:val="00ED7A31"/>
    <w:rsid w:val="00EE216D"/>
    <w:rsid w:val="00EE24C0"/>
    <w:rsid w:val="00EE3584"/>
    <w:rsid w:val="00EE408C"/>
    <w:rsid w:val="00F00CD9"/>
    <w:rsid w:val="00F0621E"/>
    <w:rsid w:val="00F11C89"/>
    <w:rsid w:val="00F13866"/>
    <w:rsid w:val="00F13FA7"/>
    <w:rsid w:val="00F306A8"/>
    <w:rsid w:val="00F400F6"/>
    <w:rsid w:val="00F45298"/>
    <w:rsid w:val="00F475F5"/>
    <w:rsid w:val="00F505B4"/>
    <w:rsid w:val="00F54239"/>
    <w:rsid w:val="00F61894"/>
    <w:rsid w:val="00F61B96"/>
    <w:rsid w:val="00F61FA8"/>
    <w:rsid w:val="00F6320E"/>
    <w:rsid w:val="00F670B8"/>
    <w:rsid w:val="00F6788C"/>
    <w:rsid w:val="00F702F0"/>
    <w:rsid w:val="00F759B9"/>
    <w:rsid w:val="00F7636D"/>
    <w:rsid w:val="00F80BB7"/>
    <w:rsid w:val="00F82C55"/>
    <w:rsid w:val="00F837B9"/>
    <w:rsid w:val="00F84708"/>
    <w:rsid w:val="00F8615D"/>
    <w:rsid w:val="00F86273"/>
    <w:rsid w:val="00F86440"/>
    <w:rsid w:val="00F8680F"/>
    <w:rsid w:val="00F877A8"/>
    <w:rsid w:val="00F90B37"/>
    <w:rsid w:val="00F958A0"/>
    <w:rsid w:val="00F97621"/>
    <w:rsid w:val="00FB5DE5"/>
    <w:rsid w:val="00FB60F3"/>
    <w:rsid w:val="00FC04E1"/>
    <w:rsid w:val="00FC2525"/>
    <w:rsid w:val="00FC2AC8"/>
    <w:rsid w:val="00FC3A2A"/>
    <w:rsid w:val="00FC42DE"/>
    <w:rsid w:val="00FC7857"/>
    <w:rsid w:val="00FD2131"/>
    <w:rsid w:val="00FD3F9F"/>
    <w:rsid w:val="00FD7AD7"/>
    <w:rsid w:val="00FE06EA"/>
    <w:rsid w:val="00FE1835"/>
    <w:rsid w:val="00FE3F5D"/>
    <w:rsid w:val="00FE553C"/>
    <w:rsid w:val="00FE65BD"/>
    <w:rsid w:val="00FE7461"/>
    <w:rsid w:val="00FF0E35"/>
    <w:rsid w:val="00FF1967"/>
    <w:rsid w:val="00FF2D77"/>
    <w:rsid w:val="00FF3B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A8C9274"/>
  <w15:chartTrackingRefBased/>
  <w15:docId w15:val="{A067B478-1024-4E7C-8DA3-0DC628C325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y">
    <w:name w:val="Normal"/>
    <w:qFormat/>
    <w:rsid w:val="00E2446B"/>
    <w:rPr>
      <w:sz w:val="24"/>
      <w:lang w:eastAsia="cs-CZ"/>
    </w:rPr>
  </w:style>
  <w:style w:type="paragraph" w:styleId="Nadpis1">
    <w:name w:val="heading 1"/>
    <w:basedOn w:val="Normlny"/>
    <w:next w:val="Normlny"/>
    <w:qFormat/>
    <w:pPr>
      <w:keepNext/>
      <w:shd w:val="clear" w:color="auto" w:fill="FFFFFF"/>
      <w:tabs>
        <w:tab w:val="left" w:pos="2127"/>
      </w:tabs>
      <w:spacing w:line="274" w:lineRule="exact"/>
      <w:ind w:left="11"/>
      <w:outlineLvl w:val="0"/>
    </w:pPr>
    <w:rPr>
      <w:color w:val="000000"/>
      <w:spacing w:val="-8"/>
      <w:sz w:val="25"/>
    </w:rPr>
  </w:style>
  <w:style w:type="paragraph" w:styleId="Nadpis2">
    <w:name w:val="heading 2"/>
    <w:basedOn w:val="Normlny"/>
    <w:next w:val="Normlny"/>
    <w:qFormat/>
    <w:pPr>
      <w:keepNext/>
      <w:tabs>
        <w:tab w:val="left" w:pos="6804"/>
      </w:tabs>
      <w:outlineLvl w:val="1"/>
    </w:pPr>
  </w:style>
  <w:style w:type="paragraph" w:styleId="Nadpis3">
    <w:name w:val="heading 3"/>
    <w:basedOn w:val="Normlny"/>
    <w:next w:val="Normlny"/>
    <w:qFormat/>
    <w:pPr>
      <w:keepNext/>
      <w:tabs>
        <w:tab w:val="left" w:pos="2410"/>
        <w:tab w:val="left" w:pos="5245"/>
        <w:tab w:val="left" w:pos="6804"/>
      </w:tabs>
      <w:outlineLvl w:val="2"/>
    </w:pPr>
    <w:rPr>
      <w:color w:val="000000"/>
      <w:spacing w:val="-9"/>
      <w:sz w:val="25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Nzov">
    <w:name w:val="Title"/>
    <w:basedOn w:val="Normlny"/>
    <w:qFormat/>
    <w:pPr>
      <w:tabs>
        <w:tab w:val="left" w:pos="2410"/>
      </w:tabs>
      <w:jc w:val="center"/>
    </w:pPr>
    <w:rPr>
      <w:rFonts w:ascii="Arial" w:hAnsi="Arial"/>
      <w:b/>
      <w:sz w:val="28"/>
    </w:rPr>
  </w:style>
  <w:style w:type="paragraph" w:styleId="Hlavika">
    <w:name w:val="header"/>
    <w:basedOn w:val="Normlny"/>
    <w:link w:val="HlavikaChar"/>
    <w:uiPriority w:val="99"/>
    <w:pPr>
      <w:tabs>
        <w:tab w:val="center" w:pos="4536"/>
        <w:tab w:val="right" w:pos="9072"/>
      </w:tabs>
    </w:pPr>
  </w:style>
  <w:style w:type="paragraph" w:styleId="Pta">
    <w:name w:val="footer"/>
    <w:basedOn w:val="Normlny"/>
    <w:pPr>
      <w:tabs>
        <w:tab w:val="center" w:pos="4536"/>
        <w:tab w:val="right" w:pos="9072"/>
      </w:tabs>
    </w:pPr>
  </w:style>
  <w:style w:type="character" w:styleId="Hypertextovprepojenie">
    <w:name w:val="Hyperlink"/>
    <w:rsid w:val="00532EF2"/>
    <w:rPr>
      <w:color w:val="0000FF"/>
      <w:u w:val="single"/>
    </w:rPr>
  </w:style>
  <w:style w:type="paragraph" w:styleId="Textbubliny">
    <w:name w:val="Balloon Text"/>
    <w:basedOn w:val="Normlny"/>
    <w:semiHidden/>
    <w:rsid w:val="000F7E64"/>
    <w:rPr>
      <w:rFonts w:ascii="Tahoma" w:hAnsi="Tahoma" w:cs="Tahoma"/>
      <w:sz w:val="16"/>
      <w:szCs w:val="16"/>
    </w:rPr>
  </w:style>
  <w:style w:type="paragraph" w:styleId="Zkladntext">
    <w:name w:val="Body Text"/>
    <w:basedOn w:val="Normlny"/>
    <w:rsid w:val="002F2A9C"/>
    <w:pPr>
      <w:tabs>
        <w:tab w:val="left" w:pos="2410"/>
        <w:tab w:val="left" w:pos="5245"/>
        <w:tab w:val="left" w:pos="6804"/>
      </w:tabs>
    </w:pPr>
  </w:style>
  <w:style w:type="character" w:customStyle="1" w:styleId="HlavikaChar">
    <w:name w:val="Hlavička Char"/>
    <w:link w:val="Hlavika"/>
    <w:uiPriority w:val="99"/>
    <w:rsid w:val="00182D71"/>
    <w:rPr>
      <w:lang w:eastAsia="cs-CZ"/>
    </w:rPr>
  </w:style>
  <w:style w:type="paragraph" w:styleId="Zarkazkladnhotextu">
    <w:name w:val="Body Text Indent"/>
    <w:basedOn w:val="Normlny"/>
    <w:link w:val="ZarkazkladnhotextuChar"/>
    <w:rsid w:val="005556B7"/>
    <w:pPr>
      <w:spacing w:after="120"/>
      <w:ind w:left="283"/>
    </w:pPr>
  </w:style>
  <w:style w:type="character" w:customStyle="1" w:styleId="ZarkazkladnhotextuChar">
    <w:name w:val="Zarážka základného textu Char"/>
    <w:link w:val="Zarkazkladnhotextu"/>
    <w:rsid w:val="005556B7"/>
    <w:rPr>
      <w:lang w:eastAsia="cs-CZ"/>
    </w:rPr>
  </w:style>
  <w:style w:type="paragraph" w:styleId="Zarkazkladnhotextu2">
    <w:name w:val="Body Text Indent 2"/>
    <w:basedOn w:val="Normlny"/>
    <w:link w:val="Zarkazkladnhotextu2Char"/>
    <w:rsid w:val="005556B7"/>
    <w:pPr>
      <w:spacing w:after="120" w:line="480" w:lineRule="auto"/>
      <w:ind w:left="283"/>
    </w:pPr>
  </w:style>
  <w:style w:type="character" w:customStyle="1" w:styleId="Zarkazkladnhotextu2Char">
    <w:name w:val="Zarážka základného textu 2 Char"/>
    <w:link w:val="Zarkazkladnhotextu2"/>
    <w:rsid w:val="005556B7"/>
    <w:rPr>
      <w:lang w:eastAsia="cs-CZ"/>
    </w:rPr>
  </w:style>
  <w:style w:type="table" w:styleId="Mriekatabuky">
    <w:name w:val="Table Grid"/>
    <w:basedOn w:val="Normlnatabuka"/>
    <w:rsid w:val="00F4529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F45298"/>
    <w:pPr>
      <w:ind w:left="720"/>
      <w:contextualSpacing/>
    </w:pPr>
  </w:style>
  <w:style w:type="paragraph" w:styleId="Bezriadkovania">
    <w:name w:val="No Spacing"/>
    <w:uiPriority w:val="1"/>
    <w:qFormat/>
    <w:rsid w:val="00640B7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Odkaznakomentr">
    <w:name w:val="annotation reference"/>
    <w:basedOn w:val="Predvolenpsmoodseku"/>
    <w:uiPriority w:val="99"/>
    <w:unhideWhenUsed/>
    <w:rsid w:val="00640B7F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unhideWhenUsed/>
    <w:rsid w:val="00640B7F"/>
    <w:pPr>
      <w:spacing w:after="160"/>
    </w:pPr>
    <w:rPr>
      <w:rFonts w:asciiTheme="minorHAnsi" w:eastAsiaTheme="minorHAnsi" w:hAnsiTheme="minorHAnsi" w:cstheme="minorBidi"/>
      <w:lang w:eastAsia="en-US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640B7F"/>
    <w:rPr>
      <w:rFonts w:asciiTheme="minorHAnsi" w:eastAsiaTheme="minorHAnsi" w:hAnsiTheme="minorHAnsi" w:cstheme="minorBidi"/>
      <w:lang w:eastAsia="en-US"/>
    </w:rPr>
  </w:style>
  <w:style w:type="paragraph" w:styleId="Predmetkomentra">
    <w:name w:val="annotation subject"/>
    <w:basedOn w:val="Textkomentra"/>
    <w:next w:val="Textkomentra"/>
    <w:link w:val="PredmetkomentraChar"/>
    <w:semiHidden/>
    <w:unhideWhenUsed/>
    <w:rsid w:val="00054485"/>
    <w:pPr>
      <w:spacing w:after="0"/>
    </w:pPr>
    <w:rPr>
      <w:rFonts w:ascii="Times New Roman" w:eastAsia="Times New Roman" w:hAnsi="Times New Roman" w:cs="Times New Roman"/>
      <w:b/>
      <w:bCs/>
      <w:lang w:eastAsia="cs-CZ"/>
    </w:rPr>
  </w:style>
  <w:style w:type="character" w:customStyle="1" w:styleId="PredmetkomentraChar">
    <w:name w:val="Predmet komentára Char"/>
    <w:basedOn w:val="TextkomentraChar"/>
    <w:link w:val="Predmetkomentra"/>
    <w:semiHidden/>
    <w:rsid w:val="00054485"/>
    <w:rPr>
      <w:rFonts w:asciiTheme="minorHAnsi" w:eastAsiaTheme="minorHAnsi" w:hAnsiTheme="minorHAnsi" w:cstheme="minorBidi"/>
      <w:b/>
      <w:bCs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596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4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851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5506629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63421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81062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199802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12626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478871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01312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810023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482621160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39236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9356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923501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5905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26179700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3306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225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533214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947399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533222327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97117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219632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6076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17632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52043809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22983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0190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723424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0919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134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8636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9493520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4965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06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166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1025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7394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3003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52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9380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3843631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258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4986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826166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88483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73402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22072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08933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60607178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9830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3488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6342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1280608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958871903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6315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12389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91610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88720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429734511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2989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00360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19449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43050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375931474">
                  <w:marLeft w:val="-42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6779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134963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570748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442720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93016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81419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8319782">
                  <w:marLeft w:val="0"/>
                  <w:marRight w:val="0"/>
                  <w:marTop w:val="30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3926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21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0940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2554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9440549">
                  <w:marLeft w:val="0"/>
                  <w:marRight w:val="0"/>
                  <w:marTop w:val="15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ekret&#225;rka\Desktop\Moje%20dokumenty\&#352;ablony\Hlavi&#269;kov&#253;%20papier%20SP&#352;%20-%20sekretari&#225;t.dot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24F49B6-D054-4D1F-A90B-FCA4A2651D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Hlavičkový papier SPŠ - sekretariát</Template>
  <TotalTime>154</TotalTime>
  <Pages>8</Pages>
  <Words>1767</Words>
  <Characters>11848</Characters>
  <Application>Microsoft Office Word</Application>
  <DocSecurity>0</DocSecurity>
  <Lines>98</Lines>
  <Paragraphs>27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Stredná priemyselná škola strojnícka v Prešove</vt:lpstr>
    </vt:vector>
  </TitlesOfParts>
  <Company>SPŠ strojnícka v Prešove</Company>
  <LinksUpToDate>false</LinksUpToDate>
  <CharactersWithSpaces>13588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Stredná priemyselná škola strojnícka v Prešove</dc:title>
  <dc:subject/>
  <dc:creator>--</dc:creator>
  <cp:keywords/>
  <cp:lastModifiedBy>Rusinková Hedviga RNDr.</cp:lastModifiedBy>
  <cp:revision>61</cp:revision>
  <cp:lastPrinted>2019-09-05T11:10:00Z</cp:lastPrinted>
  <dcterms:created xsi:type="dcterms:W3CDTF">2025-06-17T05:50:00Z</dcterms:created>
  <dcterms:modified xsi:type="dcterms:W3CDTF">2025-07-30T06:52:00Z</dcterms:modified>
</cp:coreProperties>
</file>