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C64B11">
      <w:pPr>
        <w:jc w:val="center"/>
        <w:rPr>
          <w:rFonts w:ascii="Arial" w:hAnsi="Arial" w:cs="Arial"/>
          <w:b/>
          <w:bCs/>
          <w:sz w:val="20"/>
        </w:rPr>
      </w:pPr>
    </w:p>
    <w:p w14:paraId="7E644663" w14:textId="77777777" w:rsidR="00F822ED" w:rsidRPr="00737230" w:rsidRDefault="00F822ED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F074AE" w:rsidRPr="00737230" w14:paraId="3DE5CC31" w14:textId="77777777" w:rsidTr="00992E00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994083A" w14:textId="77777777" w:rsidR="00F074AE" w:rsidRPr="00737230" w:rsidRDefault="00F074AE" w:rsidP="00992E0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bookmarkStart w:id="0" w:name="_Hlk200652046"/>
            <w:r w:rsidRPr="00737230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1F0C820C" w14:textId="26E21BF8" w:rsidR="00F074AE" w:rsidRPr="00737230" w:rsidRDefault="0023486C" w:rsidP="00992E0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>
              <w:rPr>
                <w:rFonts w:ascii="Arial" w:hAnsi="Arial" w:cs="Arial"/>
                <w:sz w:val="20"/>
                <w:szCs w:val="20"/>
              </w:rPr>
              <w:t>TECHNICKÁ GRAFIKA</w:t>
            </w:r>
          </w:p>
        </w:tc>
      </w:tr>
      <w:tr w:rsidR="00F074AE" w:rsidRPr="00737230" w14:paraId="6043CE75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3D758BB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773CB1C" w14:textId="0980DF23" w:rsidR="00F074AE" w:rsidRPr="00737230" w:rsidRDefault="00234627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234627">
              <w:rPr>
                <w:rFonts w:ascii="Arial" w:hAnsi="Arial" w:cs="Arial"/>
                <w:sz w:val="20"/>
                <w:lang w:eastAsia="sk-SK"/>
              </w:rPr>
              <w:t>4 (2 cvičenia) + 0 + 0 + 0 = 132 hodín (z toho 66 hodín cvičenia)</w:t>
            </w:r>
          </w:p>
        </w:tc>
      </w:tr>
      <w:tr w:rsidR="00F074AE" w:rsidRPr="00737230" w14:paraId="3D49F3F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543DD1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4ED43033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F074AE" w:rsidRPr="00737230" w14:paraId="21ADD2A5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921F41F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069F207B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</w:tc>
      </w:tr>
      <w:tr w:rsidR="0073301E" w:rsidRPr="00737230" w14:paraId="07A1FB03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476D41E" w14:textId="77777777" w:rsidR="0073301E" w:rsidRPr="00737230" w:rsidRDefault="0073301E" w:rsidP="0073301E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7DB44402" w14:textId="4285AC13" w:rsidR="0073301E" w:rsidRPr="00737230" w:rsidRDefault="0073301E" w:rsidP="0073301E">
            <w:pPr>
              <w:rPr>
                <w:rFonts w:ascii="Arial" w:hAnsi="Arial" w:cs="Arial"/>
                <w:sz w:val="20"/>
                <w:lang w:eastAsia="sk-SK"/>
              </w:rPr>
            </w:pPr>
            <w:r w:rsidRPr="0087131A">
              <w:rPr>
                <w:rFonts w:ascii="Arial" w:hAnsi="Arial" w:cs="Arial"/>
                <w:caps/>
                <w:sz w:val="20"/>
                <w:lang w:eastAsia="sk-SK"/>
              </w:rPr>
              <w:t>Mechatronika</w:t>
            </w:r>
          </w:p>
        </w:tc>
      </w:tr>
      <w:tr w:rsidR="0073301E" w:rsidRPr="00737230" w14:paraId="74AE7061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C276659" w14:textId="77777777" w:rsidR="0073301E" w:rsidRPr="00737230" w:rsidRDefault="0073301E" w:rsidP="0073301E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3E8E5061" w14:textId="05CB4315" w:rsidR="0073301E" w:rsidRPr="00737230" w:rsidRDefault="0073301E" w:rsidP="0073301E">
            <w:pPr>
              <w:rPr>
                <w:rFonts w:ascii="Arial" w:hAnsi="Arial" w:cs="Arial"/>
                <w:sz w:val="20"/>
                <w:lang w:eastAsia="sk-SK"/>
              </w:rPr>
            </w:pPr>
            <w:r w:rsidRPr="00161282">
              <w:rPr>
                <w:rFonts w:ascii="Arial" w:hAnsi="Arial" w:cs="Arial"/>
                <w:sz w:val="20"/>
                <w:lang w:eastAsia="sk-SK"/>
              </w:rPr>
              <w:t>2378 M mechatronika</w:t>
            </w:r>
          </w:p>
        </w:tc>
      </w:tr>
      <w:tr w:rsidR="00F074AE" w:rsidRPr="00737230" w14:paraId="3A43936F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631A1C97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BC7C7A9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F074AE" w:rsidRPr="00737230" w14:paraId="22A40229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4D7BD8AC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2334260A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F074AE" w:rsidRPr="00737230" w14:paraId="0C7F83FD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8F39F09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528E255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denná</w:t>
            </w:r>
          </w:p>
        </w:tc>
      </w:tr>
      <w:tr w:rsidR="00F074AE" w:rsidRPr="00737230" w14:paraId="6D6C6624" w14:textId="77777777" w:rsidTr="00992E00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12F741BA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32A1349E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slovenský</w:t>
            </w:r>
          </w:p>
        </w:tc>
      </w:tr>
      <w:tr w:rsidR="00F074AE" w:rsidRPr="00737230" w14:paraId="0C1A6DD3" w14:textId="77777777" w:rsidTr="00992E00">
        <w:trPr>
          <w:trHeight w:val="290"/>
        </w:trPr>
        <w:tc>
          <w:tcPr>
            <w:tcW w:w="3539" w:type="dxa"/>
            <w:noWrap/>
            <w:vAlign w:val="center"/>
          </w:tcPr>
          <w:p w14:paraId="72975DA0" w14:textId="7777777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33EFA85B" w14:textId="17711287" w:rsidR="00F074AE" w:rsidRPr="00737230" w:rsidRDefault="00F074AE" w:rsidP="00992E00">
            <w:pPr>
              <w:rPr>
                <w:rFonts w:ascii="Arial" w:hAnsi="Arial" w:cs="Arial"/>
                <w:sz w:val="20"/>
                <w:lang w:eastAsia="sk-SK"/>
              </w:rPr>
            </w:pPr>
            <w:r w:rsidRPr="00737230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  <w:bookmarkEnd w:id="0"/>
    </w:tbl>
    <w:p w14:paraId="477F04D3" w14:textId="77777777" w:rsidR="00830ECA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8612326" w14:textId="77777777" w:rsidR="00F074AE" w:rsidRDefault="00F074AE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6928B964" w14:textId="77777777" w:rsidR="00F074AE" w:rsidRPr="00737230" w:rsidRDefault="00F074AE" w:rsidP="00F074AE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737230">
        <w:rPr>
          <w:rFonts w:ascii="Arial" w:hAnsi="Arial" w:cs="Arial"/>
          <w:b/>
          <w:bCs/>
          <w:sz w:val="20"/>
        </w:rPr>
        <w:t>Charakteristika vyučovacieho predmetu</w:t>
      </w:r>
    </w:p>
    <w:p w14:paraId="5A5D2A56" w14:textId="77777777" w:rsidR="00F074AE" w:rsidRDefault="00F074AE" w:rsidP="0073301E">
      <w:pPr>
        <w:pStyle w:val="Bezriadkovania"/>
        <w:rPr>
          <w:rFonts w:ascii="Arial" w:hAnsi="Arial" w:cs="Arial"/>
          <w:sz w:val="20"/>
          <w:szCs w:val="20"/>
        </w:rPr>
      </w:pPr>
    </w:p>
    <w:p w14:paraId="665353BE" w14:textId="77777777" w:rsidR="0073301E" w:rsidRDefault="0073301E" w:rsidP="0073301E">
      <w:pPr>
        <w:spacing w:line="360" w:lineRule="auto"/>
        <w:jc w:val="both"/>
        <w:rPr>
          <w:rFonts w:ascii="Arial" w:eastAsia="Arial" w:hAnsi="Arial" w:cs="Arial"/>
          <w:sz w:val="20"/>
        </w:rPr>
      </w:pPr>
      <w:r w:rsidRPr="54888390">
        <w:rPr>
          <w:rFonts w:ascii="Arial" w:eastAsia="Arial" w:hAnsi="Arial" w:cs="Arial"/>
          <w:color w:val="000000" w:themeColor="text1"/>
          <w:sz w:val="20"/>
        </w:rPr>
        <w:t xml:space="preserve">Žiaci sú na predmete technická grafika oboznámení s významom a úlohou technického kreslenia, s normalizáciou v technickom kreslení. Učivo tohto vyučovacieho predmetu poskytuje žiakom vedomosti potrebné pre zobrazovanie strojových súčiastok na strojníckych výkresoch s využitím rezov i prierezov a kótovanie základných geometrických tvarov, dĺžkových rozmerov, dier, konštrukčných a technologických prvkov. Žiaci sa naučia správne predpísať  tolerancie rozmerov, geometrické tolerancie  a tiež charakteru povrchu súčiastky. Technická grafika sa skladá z teoretickej časti a praktických cvičení. Po absolvovaní predmetu budú žiaci schopní čítať a vyhotovovať technické výkresy. </w:t>
      </w:r>
      <w:r w:rsidRPr="54888390">
        <w:rPr>
          <w:rFonts w:ascii="Arial" w:eastAsia="Arial" w:hAnsi="Arial" w:cs="Arial"/>
          <w:sz w:val="20"/>
        </w:rPr>
        <w:t>Predmet technická grafika je veľmi úzko previazaný s predmetmi strojárska technológia, grafické systémy, strojníctvo a cvičenia zo strojníctva.</w:t>
      </w:r>
      <w:r w:rsidRPr="54888390">
        <w:rPr>
          <w:rFonts w:ascii="Arial" w:eastAsia="Arial" w:hAnsi="Arial" w:cs="Arial"/>
          <w:color w:val="000000" w:themeColor="text1"/>
          <w:sz w:val="20"/>
        </w:rPr>
        <w:t xml:space="preserve"> V</w:t>
      </w:r>
      <w:r w:rsidRPr="54888390">
        <w:rPr>
          <w:rFonts w:ascii="Arial" w:eastAsia="Arial" w:hAnsi="Arial" w:cs="Arial"/>
          <w:color w:val="000000" w:themeColor="text1"/>
          <w:sz w:val="19"/>
          <w:szCs w:val="19"/>
        </w:rPr>
        <w:t xml:space="preserve"> rámci vyučovacieho predmetu </w:t>
      </w:r>
      <w:r w:rsidRPr="54888390">
        <w:rPr>
          <w:rFonts w:ascii="Arial" w:eastAsia="Arial" w:hAnsi="Arial" w:cs="Arial"/>
          <w:color w:val="000000" w:themeColor="text1"/>
          <w:sz w:val="20"/>
        </w:rPr>
        <w:t>sa používajú rôzne vyučovacie stratégie, výkladové, demonštračné metódy, problémové vyučovanie a metódy na rozvoj tvorivých schopností. Na dosiahnutie výchovno-vzdelávacích cieľov sa používajú frontálne a individuálne formy vyučovania, projektové úlohy sa riešia individuálnou alebo skupinovou formou vyučovania. Pre názornosť sa využíva didaktická technika, grafický program a učebné pomôcky pre posilnenie predstavivosti a pochopenia vzájomnej interakcie. Pri diagnostikovaní a klasifikácii využívame formatívne slovné a sumatívne písomné hodnotenie. Do obsahu sú zaradené aj prvky environmentálnej výchovy, eliminácie znečisťovania životného prostredia a zásady bezpečnosti práce. Učivo sa prednáša a vysvetľuje odborných učebniach.</w:t>
      </w:r>
    </w:p>
    <w:p w14:paraId="64AD5006" w14:textId="77777777" w:rsidR="00F074AE" w:rsidRDefault="00F074AE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125CB886" w14:textId="77777777" w:rsidR="00830ECA" w:rsidRDefault="00830ECA" w:rsidP="00830ECA">
      <w:pPr>
        <w:spacing w:line="276" w:lineRule="auto"/>
        <w:jc w:val="both"/>
      </w:pPr>
    </w:p>
    <w:tbl>
      <w:tblPr>
        <w:tblW w:w="906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225"/>
        <w:gridCol w:w="1842"/>
      </w:tblGrid>
      <w:tr w:rsidR="00830ECA" w14:paraId="78D48145" w14:textId="77777777" w:rsidTr="007D29AB">
        <w:trPr>
          <w:trHeight w:val="720"/>
          <w:jc w:val="center"/>
        </w:trPr>
        <w:tc>
          <w:tcPr>
            <w:tcW w:w="9067" w:type="dxa"/>
            <w:gridSpan w:val="2"/>
            <w:vAlign w:val="center"/>
          </w:tcPr>
          <w:p w14:paraId="0A1F9645" w14:textId="77777777" w:rsidR="00830ECA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830ECA" w14:paraId="0BA9FA85" w14:textId="77777777" w:rsidTr="00F074AE">
        <w:trPr>
          <w:trHeight w:val="340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0B703AB7" w14:textId="407C94BD" w:rsidR="00830ECA" w:rsidRPr="00FF2D77" w:rsidRDefault="00F822E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 w:rsidR="00722271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</w:t>
            </w:r>
            <w:r w:rsidR="00722271">
              <w:rPr>
                <w:rFonts w:ascii="Arial" w:eastAsia="Arial" w:hAnsi="Arial" w:cs="Arial"/>
                <w:b/>
                <w:sz w:val="20"/>
              </w:rPr>
              <w:t>- teoretick</w:t>
            </w:r>
            <w:r w:rsidR="0009151C">
              <w:rPr>
                <w:rFonts w:ascii="Arial" w:eastAsia="Arial" w:hAnsi="Arial" w:cs="Arial"/>
                <w:b/>
                <w:sz w:val="20"/>
              </w:rPr>
              <w:t>é</w:t>
            </w:r>
            <w:r w:rsidR="00722271">
              <w:rPr>
                <w:rFonts w:ascii="Arial" w:eastAsia="Arial" w:hAnsi="Arial" w:cs="Arial"/>
                <w:b/>
                <w:sz w:val="20"/>
              </w:rPr>
              <w:t xml:space="preserve"> vzdelávanie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6B8941B0" w14:textId="4D8F4A9C" w:rsidR="00830ECA" w:rsidRPr="00FF2D77" w:rsidRDefault="00F822ED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830ECA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bookmarkEnd w:id="1"/>
      <w:tr w:rsidR="00F822ED" w14:paraId="3F8056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FC8448" w14:textId="35FCBCD9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Normalizácia v technickom kreslení </w:t>
            </w:r>
          </w:p>
        </w:tc>
        <w:tc>
          <w:tcPr>
            <w:tcW w:w="1842" w:type="dxa"/>
            <w:vAlign w:val="bottom"/>
          </w:tcPr>
          <w:p w14:paraId="7C6B67F6" w14:textId="7279238F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5 hodín</w:t>
            </w:r>
          </w:p>
        </w:tc>
      </w:tr>
      <w:tr w:rsidR="00F822ED" w14:paraId="3B3E253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780340" w14:textId="00E48F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Zásady kreslenia</w:t>
            </w:r>
          </w:p>
        </w:tc>
        <w:tc>
          <w:tcPr>
            <w:tcW w:w="1842" w:type="dxa"/>
            <w:vAlign w:val="bottom"/>
          </w:tcPr>
          <w:p w14:paraId="4C21797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6F519D8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27B940" w14:textId="5B4F714E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geometrické konštrukcie</w:t>
            </w:r>
          </w:p>
        </w:tc>
        <w:tc>
          <w:tcPr>
            <w:tcW w:w="1842" w:type="dxa"/>
            <w:vAlign w:val="bottom"/>
          </w:tcPr>
          <w:p w14:paraId="40FAC48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41982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14DF8B" w14:textId="11BAA9E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Úvod do normalizácie</w:t>
            </w:r>
          </w:p>
        </w:tc>
        <w:tc>
          <w:tcPr>
            <w:tcW w:w="1842" w:type="dxa"/>
            <w:vAlign w:val="bottom"/>
          </w:tcPr>
          <w:p w14:paraId="20D0A473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3C0DC5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2772235" w14:textId="4115162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Technické výkresy</w:t>
            </w:r>
          </w:p>
        </w:tc>
        <w:tc>
          <w:tcPr>
            <w:tcW w:w="1842" w:type="dxa"/>
            <w:vAlign w:val="bottom"/>
          </w:tcPr>
          <w:p w14:paraId="7F67FF7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AE0EC0D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28D0BF9B" w14:textId="60FFAD1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>Technické zobrazovanie</w:t>
            </w:r>
          </w:p>
        </w:tc>
        <w:tc>
          <w:tcPr>
            <w:tcW w:w="1842" w:type="dxa"/>
            <w:vAlign w:val="bottom"/>
          </w:tcPr>
          <w:p w14:paraId="6B536F47" w14:textId="4B9FF37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1279D2BE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21CCB944" w14:textId="524B16B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z premietania</w:t>
            </w:r>
          </w:p>
        </w:tc>
        <w:tc>
          <w:tcPr>
            <w:tcW w:w="1842" w:type="dxa"/>
            <w:vAlign w:val="bottom"/>
          </w:tcPr>
          <w:p w14:paraId="45EC39FF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1826DAE0" w14:textId="77777777" w:rsidTr="00802309">
        <w:trPr>
          <w:trHeight w:val="317"/>
          <w:jc w:val="center"/>
        </w:trPr>
        <w:tc>
          <w:tcPr>
            <w:tcW w:w="7225" w:type="dxa"/>
            <w:vAlign w:val="bottom"/>
          </w:tcPr>
          <w:p w14:paraId="66967419" w14:textId="25B303BC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Pravouhlé premietanie</w:t>
            </w:r>
          </w:p>
        </w:tc>
        <w:tc>
          <w:tcPr>
            <w:tcW w:w="1842" w:type="dxa"/>
            <w:vAlign w:val="bottom"/>
          </w:tcPr>
          <w:p w14:paraId="34F0E250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3E54C7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5A7859D" w14:textId="5FA2FEF0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jednoduchých hranatých a oblých telies</w:t>
            </w:r>
          </w:p>
        </w:tc>
        <w:tc>
          <w:tcPr>
            <w:tcW w:w="1842" w:type="dxa"/>
            <w:vAlign w:val="bottom"/>
          </w:tcPr>
          <w:p w14:paraId="26BDA16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D8A916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EB495CE" w14:textId="0B1B2D82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zložených telies</w:t>
            </w:r>
          </w:p>
        </w:tc>
        <w:tc>
          <w:tcPr>
            <w:tcW w:w="1842" w:type="dxa"/>
            <w:vAlign w:val="bottom"/>
          </w:tcPr>
          <w:p w14:paraId="10E3C85F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FEB49B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7F8A1F7" w14:textId="2CAD926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Druhy pohľadov a voľba počtu pohľadov</w:t>
            </w:r>
          </w:p>
        </w:tc>
        <w:tc>
          <w:tcPr>
            <w:tcW w:w="1842" w:type="dxa"/>
            <w:vAlign w:val="bottom"/>
          </w:tcPr>
          <w:p w14:paraId="386A4524" w14:textId="777777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F822ED" w14:paraId="5D28625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07726C6" w14:textId="19D6E392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Zobrazovanie v rezoch </w:t>
            </w:r>
          </w:p>
        </w:tc>
        <w:tc>
          <w:tcPr>
            <w:tcW w:w="1842" w:type="dxa"/>
            <w:vAlign w:val="bottom"/>
          </w:tcPr>
          <w:p w14:paraId="56177676" w14:textId="63E5239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7B1FC1A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3B31CDC" w14:textId="61266B96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v rezoch a prierezoch</w:t>
            </w:r>
          </w:p>
        </w:tc>
        <w:tc>
          <w:tcPr>
            <w:tcW w:w="1842" w:type="dxa"/>
            <w:vAlign w:val="bottom"/>
          </w:tcPr>
          <w:p w14:paraId="7966E302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C3A346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44C69D" w14:textId="19FA356F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prienikov na strojových súčiastkach</w:t>
            </w:r>
          </w:p>
        </w:tc>
        <w:tc>
          <w:tcPr>
            <w:tcW w:w="1842" w:type="dxa"/>
            <w:vAlign w:val="bottom"/>
          </w:tcPr>
          <w:p w14:paraId="61845192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368638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BC1DF72" w14:textId="2EE09D6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Zjednodušovanie, prerušovanie obrazov a vynesenie podrobností</w:t>
            </w:r>
          </w:p>
        </w:tc>
        <w:tc>
          <w:tcPr>
            <w:tcW w:w="1842" w:type="dxa"/>
            <w:vAlign w:val="bottom"/>
          </w:tcPr>
          <w:p w14:paraId="47A5EC55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DB494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89E35C" w14:textId="7A02FCC3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Pravidlá zobrazovania súčiastok</w:t>
            </w:r>
          </w:p>
        </w:tc>
        <w:tc>
          <w:tcPr>
            <w:tcW w:w="1842" w:type="dxa"/>
            <w:vAlign w:val="bottom"/>
          </w:tcPr>
          <w:p w14:paraId="72E3F17F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BBF238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F74B49" w14:textId="5FA7B33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v rezoch a prierezoch</w:t>
            </w:r>
          </w:p>
        </w:tc>
        <w:tc>
          <w:tcPr>
            <w:tcW w:w="1842" w:type="dxa"/>
            <w:vAlign w:val="bottom"/>
          </w:tcPr>
          <w:p w14:paraId="431019E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1B214D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D674420" w14:textId="779F9D0A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Kótovanie </w:t>
            </w:r>
          </w:p>
        </w:tc>
        <w:tc>
          <w:tcPr>
            <w:tcW w:w="1842" w:type="dxa"/>
            <w:vAlign w:val="bottom"/>
          </w:tcPr>
          <w:p w14:paraId="0DAD7019" w14:textId="250B041E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19 hodín</w:t>
            </w:r>
          </w:p>
        </w:tc>
      </w:tr>
      <w:tr w:rsidR="00F822ED" w14:paraId="7D7C7AC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FCF0D53" w14:textId="4158906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kótovania</w:t>
            </w:r>
          </w:p>
        </w:tc>
        <w:tc>
          <w:tcPr>
            <w:tcW w:w="1842" w:type="dxa"/>
            <w:vAlign w:val="bottom"/>
          </w:tcPr>
          <w:p w14:paraId="253F03A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F5EE3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4EA4B5" w14:textId="7DA89E59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Sústavy kótovania</w:t>
            </w:r>
          </w:p>
        </w:tc>
        <w:tc>
          <w:tcPr>
            <w:tcW w:w="1842" w:type="dxa"/>
            <w:vAlign w:val="bottom"/>
          </w:tcPr>
          <w:p w14:paraId="12115E64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15F00FB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1AF8C1" w14:textId="48CFC1DB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geometrických tvarov</w:t>
            </w:r>
          </w:p>
        </w:tc>
        <w:tc>
          <w:tcPr>
            <w:tcW w:w="1842" w:type="dxa"/>
            <w:vAlign w:val="bottom"/>
          </w:tcPr>
          <w:p w14:paraId="22C5B651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1206BB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698CDEC" w14:textId="654CBC68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dier a rozstupov dier</w:t>
            </w:r>
          </w:p>
        </w:tc>
        <w:tc>
          <w:tcPr>
            <w:tcW w:w="1842" w:type="dxa"/>
            <w:vAlign w:val="bottom"/>
          </w:tcPr>
          <w:p w14:paraId="7F209C7D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692ACE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214F094" w14:textId="4BE4D76B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konštrukčných a technologických prvkov</w:t>
            </w:r>
          </w:p>
        </w:tc>
        <w:tc>
          <w:tcPr>
            <w:tcW w:w="1842" w:type="dxa"/>
            <w:vAlign w:val="bottom"/>
          </w:tcPr>
          <w:p w14:paraId="585E593F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009D9BE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C137CDA" w14:textId="2529047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a kótovanie závitov</w:t>
            </w:r>
          </w:p>
        </w:tc>
        <w:tc>
          <w:tcPr>
            <w:tcW w:w="1842" w:type="dxa"/>
            <w:vAlign w:val="bottom"/>
          </w:tcPr>
          <w:p w14:paraId="42A9A14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1E51466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39BF0D5" w14:textId="319CB52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tolerancií rozmerov, tvaru a polohy</w:t>
            </w:r>
          </w:p>
        </w:tc>
        <w:tc>
          <w:tcPr>
            <w:tcW w:w="1842" w:type="dxa"/>
            <w:vAlign w:val="bottom"/>
          </w:tcPr>
          <w:p w14:paraId="1072C737" w14:textId="0327E4A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F822ED" w14:paraId="4E2093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682B968" w14:textId="63DE58EE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tolerovania</w:t>
            </w:r>
          </w:p>
        </w:tc>
        <w:tc>
          <w:tcPr>
            <w:tcW w:w="1842" w:type="dxa"/>
            <w:vAlign w:val="bottom"/>
          </w:tcPr>
          <w:p w14:paraId="600F82FA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E4DEF2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D089B1" w14:textId="6406926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Nepredpísané všeobecné tolerancie</w:t>
            </w:r>
          </w:p>
        </w:tc>
        <w:tc>
          <w:tcPr>
            <w:tcW w:w="1842" w:type="dxa"/>
            <w:vAlign w:val="bottom"/>
          </w:tcPr>
          <w:p w14:paraId="4F3EFBC7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69CF628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11C14E" w14:textId="595EF49C" w:rsidR="00F822ED" w:rsidRDefault="00F822ED" w:rsidP="00F074AE">
            <w:pPr>
              <w:jc w:val="both"/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rozmerov medznými odchýlkami, medznými rozmermi a tolerančnou značkou</w:t>
            </w:r>
          </w:p>
        </w:tc>
        <w:tc>
          <w:tcPr>
            <w:tcW w:w="1842" w:type="dxa"/>
            <w:vAlign w:val="bottom"/>
          </w:tcPr>
          <w:p w14:paraId="2D31C7EC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306F29E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4FB2FB" w14:textId="7A480413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Sústavy uložení</w:t>
            </w:r>
          </w:p>
        </w:tc>
        <w:tc>
          <w:tcPr>
            <w:tcW w:w="1842" w:type="dxa"/>
            <w:vAlign w:val="bottom"/>
          </w:tcPr>
          <w:p w14:paraId="4492024D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5020585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80743C1" w14:textId="37D13CEC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tvaru a polohy</w:t>
            </w:r>
          </w:p>
        </w:tc>
        <w:tc>
          <w:tcPr>
            <w:tcW w:w="1842" w:type="dxa"/>
            <w:vAlign w:val="bottom"/>
          </w:tcPr>
          <w:p w14:paraId="19BF049A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6C39424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615619A" w14:textId="07B19CF3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povrchu</w:t>
            </w:r>
          </w:p>
        </w:tc>
        <w:tc>
          <w:tcPr>
            <w:tcW w:w="1842" w:type="dxa"/>
            <w:vAlign w:val="bottom"/>
          </w:tcPr>
          <w:p w14:paraId="6D4E344C" w14:textId="7F919D4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2400E49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7A9F6C" w14:textId="43DEB872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predpisovania povrchu</w:t>
            </w:r>
          </w:p>
        </w:tc>
        <w:tc>
          <w:tcPr>
            <w:tcW w:w="1842" w:type="dxa"/>
            <w:vAlign w:val="bottom"/>
          </w:tcPr>
          <w:p w14:paraId="1D42BAB1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DCA104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E035226" w14:textId="5256C0A9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drsnosti povrchu</w:t>
            </w:r>
          </w:p>
        </w:tc>
        <w:tc>
          <w:tcPr>
            <w:tcW w:w="1842" w:type="dxa"/>
            <w:vAlign w:val="bottom"/>
          </w:tcPr>
          <w:p w14:paraId="30732E75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463EA86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2A7EFD" w14:textId="6529E5AA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povrchovej úpravy a tepelného spracovania</w:t>
            </w:r>
          </w:p>
        </w:tc>
        <w:tc>
          <w:tcPr>
            <w:tcW w:w="1842" w:type="dxa"/>
            <w:vAlign w:val="bottom"/>
          </w:tcPr>
          <w:p w14:paraId="1C56BA88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F822ED" w14:paraId="21F7884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A85A70" w14:textId="135C9589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Výrobný výkres súčiastky</w:t>
            </w:r>
          </w:p>
        </w:tc>
        <w:tc>
          <w:tcPr>
            <w:tcW w:w="1842" w:type="dxa"/>
            <w:vAlign w:val="bottom"/>
          </w:tcPr>
          <w:p w14:paraId="77A221CC" w14:textId="0EC8ED95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1B3805A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7B11A6" w14:textId="61E15606" w:rsidR="00F822ED" w:rsidRDefault="00F822ED" w:rsidP="00F822ED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Výrobný výkres súčiastky</w:t>
            </w:r>
          </w:p>
        </w:tc>
        <w:tc>
          <w:tcPr>
            <w:tcW w:w="1842" w:type="dxa"/>
            <w:vAlign w:val="bottom"/>
          </w:tcPr>
          <w:p w14:paraId="0060C37B" w14:textId="77777777" w:rsidR="00F822ED" w:rsidRDefault="00F822ED" w:rsidP="00F822ED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655B8E" w14:paraId="3F20510E" w14:textId="77777777" w:rsidTr="00F074AE">
        <w:trPr>
          <w:trHeight w:val="317"/>
          <w:jc w:val="center"/>
        </w:trPr>
        <w:tc>
          <w:tcPr>
            <w:tcW w:w="7225" w:type="dxa"/>
            <w:shd w:val="clear" w:color="auto" w:fill="D9E2F3" w:themeFill="accent5" w:themeFillTint="33"/>
            <w:vAlign w:val="bottom"/>
          </w:tcPr>
          <w:p w14:paraId="18551004" w14:textId="087DC50E" w:rsidR="00655B8E" w:rsidRDefault="00F822ED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  <w:r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– praktick</w:t>
            </w:r>
            <w:r w:rsidR="00722271">
              <w:rPr>
                <w:rFonts w:ascii="Arial" w:eastAsia="Arial" w:hAnsi="Arial" w:cs="Arial"/>
                <w:b/>
                <w:color w:val="000000"/>
                <w:sz w:val="20"/>
              </w:rPr>
              <w:t>é vzdelávanie</w:t>
            </w:r>
          </w:p>
        </w:tc>
        <w:tc>
          <w:tcPr>
            <w:tcW w:w="1842" w:type="dxa"/>
            <w:shd w:val="clear" w:color="auto" w:fill="D9E2F3" w:themeFill="accent5" w:themeFillTint="33"/>
            <w:vAlign w:val="bottom"/>
          </w:tcPr>
          <w:p w14:paraId="125417C3" w14:textId="399755E3" w:rsidR="00655B8E" w:rsidRDefault="00F822ED" w:rsidP="00655B8E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66</w:t>
            </w:r>
            <w:r w:rsidR="00655B8E" w:rsidRPr="00FF2D77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 spolu</w:t>
            </w:r>
          </w:p>
        </w:tc>
      </w:tr>
      <w:tr w:rsidR="00F822ED" w14:paraId="0A09A28C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5D26F49" w14:textId="13F2AB4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Normalizácia v technickom kreslení</w:t>
            </w:r>
          </w:p>
        </w:tc>
        <w:tc>
          <w:tcPr>
            <w:tcW w:w="1842" w:type="dxa"/>
            <w:vAlign w:val="bottom"/>
          </w:tcPr>
          <w:p w14:paraId="05041E43" w14:textId="3035E90A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5 hodín</w:t>
            </w:r>
          </w:p>
        </w:tc>
      </w:tr>
      <w:tr w:rsidR="00F822ED" w14:paraId="298A633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AD7CCC" w14:textId="691C488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Základné geometrické konštrukcie </w:t>
            </w:r>
          </w:p>
        </w:tc>
        <w:tc>
          <w:tcPr>
            <w:tcW w:w="1842" w:type="dxa"/>
            <w:vAlign w:val="bottom"/>
          </w:tcPr>
          <w:p w14:paraId="509970D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7121507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D0DD60E" w14:textId="7D17BA1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Druhy čiar</w:t>
            </w:r>
          </w:p>
        </w:tc>
        <w:tc>
          <w:tcPr>
            <w:tcW w:w="1842" w:type="dxa"/>
            <w:vAlign w:val="bottom"/>
          </w:tcPr>
          <w:p w14:paraId="56D9A81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C3CB58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BBDA0DC" w14:textId="124AC3AC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Mierky pre technické výkresy</w:t>
            </w:r>
          </w:p>
        </w:tc>
        <w:tc>
          <w:tcPr>
            <w:tcW w:w="1842" w:type="dxa"/>
            <w:vAlign w:val="bottom"/>
          </w:tcPr>
          <w:p w14:paraId="04D0E062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04BF64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00C5F59" w14:textId="594163B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Popisovanie výkresov - technické písmo</w:t>
            </w:r>
          </w:p>
        </w:tc>
        <w:tc>
          <w:tcPr>
            <w:tcW w:w="1842" w:type="dxa"/>
            <w:vAlign w:val="bottom"/>
          </w:tcPr>
          <w:p w14:paraId="15B29D5F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FFA87B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D34583C" w14:textId="07E3FA7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Technické zobrazovanie</w:t>
            </w:r>
          </w:p>
        </w:tc>
        <w:tc>
          <w:tcPr>
            <w:tcW w:w="1842" w:type="dxa"/>
            <w:vAlign w:val="bottom"/>
          </w:tcPr>
          <w:p w14:paraId="5C29F074" w14:textId="65F51ED4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7BC294C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8954F08" w14:textId="500BC5F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jednoduchých hranatých a oblých telies</w:t>
            </w:r>
          </w:p>
        </w:tc>
        <w:tc>
          <w:tcPr>
            <w:tcW w:w="1842" w:type="dxa"/>
            <w:vAlign w:val="bottom"/>
          </w:tcPr>
          <w:p w14:paraId="3305ACC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1E93B5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4595FDB" w14:textId="6EB6C42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zložených telies</w:t>
            </w:r>
          </w:p>
        </w:tc>
        <w:tc>
          <w:tcPr>
            <w:tcW w:w="1842" w:type="dxa"/>
            <w:vAlign w:val="bottom"/>
          </w:tcPr>
          <w:p w14:paraId="73BF032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9FCB91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7EC2B05" w14:textId="748F55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telies v potrebnom počte pohľadov</w:t>
            </w:r>
          </w:p>
        </w:tc>
        <w:tc>
          <w:tcPr>
            <w:tcW w:w="1842" w:type="dxa"/>
            <w:vAlign w:val="bottom"/>
          </w:tcPr>
          <w:p w14:paraId="7A3B24B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6E27ED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77E6273" w14:textId="39BD86A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lastRenderedPageBreak/>
              <w:t xml:space="preserve">Zobrazovanie v rezoch </w:t>
            </w:r>
          </w:p>
        </w:tc>
        <w:tc>
          <w:tcPr>
            <w:tcW w:w="1842" w:type="dxa"/>
            <w:vAlign w:val="bottom"/>
          </w:tcPr>
          <w:p w14:paraId="369395B1" w14:textId="73C3577E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13 hodín</w:t>
            </w:r>
          </w:p>
        </w:tc>
      </w:tr>
      <w:tr w:rsidR="00F822ED" w14:paraId="0132913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6DA065D" w14:textId="36E33C1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telies v rezoch a prierezoch</w:t>
            </w:r>
          </w:p>
        </w:tc>
        <w:tc>
          <w:tcPr>
            <w:tcW w:w="1842" w:type="dxa"/>
            <w:vAlign w:val="bottom"/>
          </w:tcPr>
          <w:p w14:paraId="3533042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3656441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0B7A5EC" w14:textId="4684F128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prienikov na strojových súčiastkach</w:t>
            </w:r>
          </w:p>
        </w:tc>
        <w:tc>
          <w:tcPr>
            <w:tcW w:w="1842" w:type="dxa"/>
            <w:vAlign w:val="bottom"/>
          </w:tcPr>
          <w:p w14:paraId="3065395C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A1CB46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11B4FBC" w14:textId="75246B3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Zjednodušovanie, prerušovanie obrazov a vynesenie podrobností</w:t>
            </w:r>
          </w:p>
        </w:tc>
        <w:tc>
          <w:tcPr>
            <w:tcW w:w="1842" w:type="dxa"/>
            <w:vAlign w:val="bottom"/>
          </w:tcPr>
          <w:p w14:paraId="3FCEC307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165B423B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0AC57859" w14:textId="1131F519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č.1 – zobrazenie súčiastky</w:t>
            </w:r>
          </w:p>
        </w:tc>
        <w:tc>
          <w:tcPr>
            <w:tcW w:w="1842" w:type="dxa"/>
            <w:vAlign w:val="bottom"/>
          </w:tcPr>
          <w:p w14:paraId="54A6997D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1E55B7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285F6C8" w14:textId="27202CF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Kótovanie</w:t>
            </w:r>
          </w:p>
        </w:tc>
        <w:tc>
          <w:tcPr>
            <w:tcW w:w="1842" w:type="dxa"/>
            <w:vAlign w:val="bottom"/>
          </w:tcPr>
          <w:p w14:paraId="285938D0" w14:textId="1869D2AE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19 hodín</w:t>
            </w:r>
          </w:p>
        </w:tc>
      </w:tr>
      <w:tr w:rsidR="00F822ED" w14:paraId="562B8443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2D3698A" w14:textId="2EC42A9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geometrických tvarov</w:t>
            </w:r>
          </w:p>
        </w:tc>
        <w:tc>
          <w:tcPr>
            <w:tcW w:w="1842" w:type="dxa"/>
            <w:vAlign w:val="bottom"/>
          </w:tcPr>
          <w:p w14:paraId="4384BBF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073C1E8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17982BC" w14:textId="36A394D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Kótovanie dier a rozstupov dier </w:t>
            </w:r>
          </w:p>
        </w:tc>
        <w:tc>
          <w:tcPr>
            <w:tcW w:w="1842" w:type="dxa"/>
            <w:vAlign w:val="bottom"/>
          </w:tcPr>
          <w:p w14:paraId="4D992563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7F948C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A0CE929" w14:textId="3C92B53B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Kótovanie konštrukčných a technologických prvkov</w:t>
            </w:r>
          </w:p>
        </w:tc>
        <w:tc>
          <w:tcPr>
            <w:tcW w:w="1842" w:type="dxa"/>
            <w:vAlign w:val="bottom"/>
          </w:tcPr>
          <w:p w14:paraId="3C59B172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1FA104B1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9D31032" w14:textId="633F7531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Zobrazovanie a kótovanie závitov</w:t>
            </w:r>
          </w:p>
        </w:tc>
        <w:tc>
          <w:tcPr>
            <w:tcW w:w="1842" w:type="dxa"/>
            <w:vAlign w:val="bottom"/>
          </w:tcPr>
          <w:p w14:paraId="7121254E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613335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1DB89CB9" w14:textId="147FD410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Kreslenie a kótovanie súčiastok podľa modelov</w:t>
            </w:r>
          </w:p>
        </w:tc>
        <w:tc>
          <w:tcPr>
            <w:tcW w:w="1842" w:type="dxa"/>
            <w:vAlign w:val="bottom"/>
          </w:tcPr>
          <w:p w14:paraId="4E6121F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3D189524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4C83B902" w14:textId="06F7159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 2 - kótovanie súčiastky</w:t>
            </w:r>
          </w:p>
        </w:tc>
        <w:tc>
          <w:tcPr>
            <w:tcW w:w="1842" w:type="dxa"/>
            <w:vAlign w:val="bottom"/>
          </w:tcPr>
          <w:p w14:paraId="745D5F29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312E2BF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E285ADC" w14:textId="36377DF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tolerancií rozmerov, tvaru a polohy</w:t>
            </w:r>
          </w:p>
        </w:tc>
        <w:tc>
          <w:tcPr>
            <w:tcW w:w="1842" w:type="dxa"/>
            <w:vAlign w:val="bottom"/>
          </w:tcPr>
          <w:p w14:paraId="5D327081" w14:textId="09E8A296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F822ED" w14:paraId="5636255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F736431" w14:textId="3CB201E6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Výpočet  tolerancie, medzných odchýlok, medzných rozmerov</w:t>
            </w:r>
          </w:p>
        </w:tc>
        <w:tc>
          <w:tcPr>
            <w:tcW w:w="1842" w:type="dxa"/>
            <w:vAlign w:val="bottom"/>
          </w:tcPr>
          <w:p w14:paraId="08D7B48C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1C5ACCD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906C8DE" w14:textId="13FFB13E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rozmerov na výrobnom výkrese</w:t>
            </w:r>
          </w:p>
        </w:tc>
        <w:tc>
          <w:tcPr>
            <w:tcW w:w="1842" w:type="dxa"/>
            <w:vAlign w:val="bottom"/>
          </w:tcPr>
          <w:p w14:paraId="0454BC3A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4D12BC8E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27842ACA" w14:textId="533F6573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tolerancií tvaru a polohy na výrobnom výkrese</w:t>
            </w:r>
          </w:p>
        </w:tc>
        <w:tc>
          <w:tcPr>
            <w:tcW w:w="1842" w:type="dxa"/>
            <w:vAlign w:val="bottom"/>
          </w:tcPr>
          <w:p w14:paraId="146A4CD8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5ACB7F26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02C5929" w14:textId="4223C305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Predpisovanie povrchu</w:t>
            </w:r>
          </w:p>
        </w:tc>
        <w:tc>
          <w:tcPr>
            <w:tcW w:w="1842" w:type="dxa"/>
            <w:vAlign w:val="bottom"/>
          </w:tcPr>
          <w:p w14:paraId="5065571B" w14:textId="70FD7346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1B7F2130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3C8883FF" w14:textId="463C4A2D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drsnosti povrchu na výrobnom výkrese</w:t>
            </w:r>
          </w:p>
        </w:tc>
        <w:tc>
          <w:tcPr>
            <w:tcW w:w="1842" w:type="dxa"/>
            <w:vAlign w:val="bottom"/>
          </w:tcPr>
          <w:p w14:paraId="5C3C972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FEF907A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6DC7E9F6" w14:textId="2ADAE362" w:rsidR="00F822ED" w:rsidRDefault="00F822ED" w:rsidP="00F074AE">
            <w:pPr>
              <w:jc w:val="both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Predpisovanie povrchovej úpravy a tepelného spracovania na výrobnom výkrese</w:t>
            </w:r>
          </w:p>
        </w:tc>
        <w:tc>
          <w:tcPr>
            <w:tcW w:w="1842" w:type="dxa"/>
            <w:vAlign w:val="bottom"/>
          </w:tcPr>
          <w:p w14:paraId="29676DE4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F822ED" w14:paraId="79EE6302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76742AB3" w14:textId="390D85DA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Výrobný výkres súčiastky </w:t>
            </w:r>
          </w:p>
        </w:tc>
        <w:tc>
          <w:tcPr>
            <w:tcW w:w="1842" w:type="dxa"/>
            <w:vAlign w:val="bottom"/>
          </w:tcPr>
          <w:p w14:paraId="619706D7" w14:textId="56D4BBA9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F822ED" w14:paraId="3DBEDC48" w14:textId="77777777" w:rsidTr="007D29AB">
        <w:trPr>
          <w:trHeight w:val="317"/>
          <w:jc w:val="center"/>
        </w:trPr>
        <w:tc>
          <w:tcPr>
            <w:tcW w:w="7225" w:type="dxa"/>
            <w:vAlign w:val="bottom"/>
          </w:tcPr>
          <w:p w14:paraId="58BB8D9F" w14:textId="3A301677" w:rsidR="00F822ED" w:rsidRDefault="00F822ED" w:rsidP="00F822ED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Výkres č. 3 – výrobný výkres súčiastky</w:t>
            </w:r>
          </w:p>
        </w:tc>
        <w:tc>
          <w:tcPr>
            <w:tcW w:w="1842" w:type="dxa"/>
            <w:vAlign w:val="bottom"/>
          </w:tcPr>
          <w:p w14:paraId="2E34E195" w14:textId="77777777" w:rsidR="00F822ED" w:rsidRDefault="00F822ED" w:rsidP="00F822ED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522E1E45" w14:textId="77777777" w:rsidR="0084272E" w:rsidRPr="00737230" w:rsidRDefault="0084272E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6C38061F" w14:textId="77777777" w:rsidR="000C705A" w:rsidRPr="001070E0" w:rsidRDefault="000C705A" w:rsidP="000C705A">
      <w:pPr>
        <w:spacing w:line="360" w:lineRule="auto"/>
        <w:jc w:val="both"/>
        <w:rPr>
          <w:b/>
          <w:bCs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BF4C6" w14:textId="77777777" w:rsidR="007D0E48" w:rsidRDefault="007D0E48">
      <w:r>
        <w:separator/>
      </w:r>
    </w:p>
  </w:endnote>
  <w:endnote w:type="continuationSeparator" w:id="0">
    <w:p w14:paraId="3A2ECE58" w14:textId="77777777" w:rsidR="007D0E48" w:rsidRDefault="007D0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EEF2B" w14:textId="77777777" w:rsidR="007D0E48" w:rsidRDefault="007D0E48">
      <w:r>
        <w:separator/>
      </w:r>
    </w:p>
  </w:footnote>
  <w:footnote w:type="continuationSeparator" w:id="0">
    <w:p w14:paraId="604252B6" w14:textId="77777777" w:rsidR="007D0E48" w:rsidRDefault="007D0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23486C" w:rsidRDefault="001070E0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486C">
      <w:rPr>
        <w:rFonts w:ascii="Raleway" w:eastAsia="Calibri" w:hAnsi="Raleway" w:cs="Calibri"/>
        <w:noProof/>
        <w:color w:val="000000"/>
        <w:sz w:val="20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23486C">
      <w:rPr>
        <w:rFonts w:ascii="Raleway" w:hAnsi="Raleway"/>
        <w:sz w:val="18"/>
        <w:szCs w:val="18"/>
      </w:rPr>
      <w:t>Stredná priemyselná škola strojnícka, Duklianska 1, Prešov</w:t>
    </w:r>
  </w:p>
  <w:p w14:paraId="26C49DBD" w14:textId="0211C9A9" w:rsidR="00E6038D" w:rsidRPr="0023486C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486C">
      <w:rPr>
        <w:rFonts w:ascii="Raleway" w:hAnsi="Raleway"/>
        <w:sz w:val="18"/>
        <w:szCs w:val="18"/>
      </w:rPr>
      <w:t>Duklianska 1</w:t>
    </w:r>
  </w:p>
  <w:p w14:paraId="5FE433D9" w14:textId="63AD55DF" w:rsidR="00E6038D" w:rsidRPr="0023486C" w:rsidRDefault="00E6038D" w:rsidP="001070E0">
    <w:pPr>
      <w:spacing w:line="264" w:lineRule="auto"/>
      <w:ind w:left="-7978" w:right="-17"/>
      <w:jc w:val="right"/>
      <w:rPr>
        <w:rFonts w:ascii="Raleway" w:hAnsi="Raleway"/>
        <w:sz w:val="18"/>
        <w:szCs w:val="18"/>
      </w:rPr>
    </w:pPr>
    <w:r w:rsidRPr="0023486C">
      <w:rPr>
        <w:rFonts w:ascii="Raleway" w:hAnsi="Raleway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E4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051"/>
    <w:rsid w:val="00083F53"/>
    <w:rsid w:val="0009151C"/>
    <w:rsid w:val="00091670"/>
    <w:rsid w:val="000936C5"/>
    <w:rsid w:val="00095A29"/>
    <w:rsid w:val="000A7144"/>
    <w:rsid w:val="000B094E"/>
    <w:rsid w:val="000B13C5"/>
    <w:rsid w:val="000B3999"/>
    <w:rsid w:val="000B6679"/>
    <w:rsid w:val="000C3318"/>
    <w:rsid w:val="000C705A"/>
    <w:rsid w:val="000D1EB2"/>
    <w:rsid w:val="000D452E"/>
    <w:rsid w:val="000F58A9"/>
    <w:rsid w:val="000F7E64"/>
    <w:rsid w:val="001070E0"/>
    <w:rsid w:val="0011176B"/>
    <w:rsid w:val="001149B7"/>
    <w:rsid w:val="001207C7"/>
    <w:rsid w:val="0012098E"/>
    <w:rsid w:val="0012724C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535DF"/>
    <w:rsid w:val="00156B6B"/>
    <w:rsid w:val="00156D79"/>
    <w:rsid w:val="00172AE6"/>
    <w:rsid w:val="001767A0"/>
    <w:rsid w:val="00182D71"/>
    <w:rsid w:val="001835F6"/>
    <w:rsid w:val="001A1A08"/>
    <w:rsid w:val="001A3422"/>
    <w:rsid w:val="001A3C49"/>
    <w:rsid w:val="001B0810"/>
    <w:rsid w:val="001B778A"/>
    <w:rsid w:val="001D09FC"/>
    <w:rsid w:val="001D53B8"/>
    <w:rsid w:val="00200FA1"/>
    <w:rsid w:val="0021056F"/>
    <w:rsid w:val="00210C21"/>
    <w:rsid w:val="00211CB3"/>
    <w:rsid w:val="002125B3"/>
    <w:rsid w:val="0021290F"/>
    <w:rsid w:val="00220F94"/>
    <w:rsid w:val="00234627"/>
    <w:rsid w:val="0023486C"/>
    <w:rsid w:val="00237FED"/>
    <w:rsid w:val="00240159"/>
    <w:rsid w:val="0024054A"/>
    <w:rsid w:val="00252894"/>
    <w:rsid w:val="002620A5"/>
    <w:rsid w:val="00264D89"/>
    <w:rsid w:val="0027057A"/>
    <w:rsid w:val="00272547"/>
    <w:rsid w:val="00274E5C"/>
    <w:rsid w:val="002879DF"/>
    <w:rsid w:val="00293268"/>
    <w:rsid w:val="00295988"/>
    <w:rsid w:val="002A02F5"/>
    <w:rsid w:val="002A5E62"/>
    <w:rsid w:val="002B0A7A"/>
    <w:rsid w:val="002B1AFF"/>
    <w:rsid w:val="002B2451"/>
    <w:rsid w:val="002C1037"/>
    <w:rsid w:val="002C50B7"/>
    <w:rsid w:val="002C62A8"/>
    <w:rsid w:val="002D6A98"/>
    <w:rsid w:val="002E11A4"/>
    <w:rsid w:val="002E686E"/>
    <w:rsid w:val="002F2A9C"/>
    <w:rsid w:val="002F4774"/>
    <w:rsid w:val="002F6431"/>
    <w:rsid w:val="00327AC7"/>
    <w:rsid w:val="00330B6D"/>
    <w:rsid w:val="00334E91"/>
    <w:rsid w:val="00336E2E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402AB1"/>
    <w:rsid w:val="0041011C"/>
    <w:rsid w:val="004138D5"/>
    <w:rsid w:val="004178B0"/>
    <w:rsid w:val="004263AF"/>
    <w:rsid w:val="00427388"/>
    <w:rsid w:val="00434C38"/>
    <w:rsid w:val="00443571"/>
    <w:rsid w:val="004443A4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70906"/>
    <w:rsid w:val="00470EE4"/>
    <w:rsid w:val="00473EEF"/>
    <w:rsid w:val="00480767"/>
    <w:rsid w:val="00480832"/>
    <w:rsid w:val="00492C8D"/>
    <w:rsid w:val="00493413"/>
    <w:rsid w:val="004A046E"/>
    <w:rsid w:val="004A538B"/>
    <w:rsid w:val="004A658E"/>
    <w:rsid w:val="004A764B"/>
    <w:rsid w:val="004C1A6A"/>
    <w:rsid w:val="004C2A4E"/>
    <w:rsid w:val="004C3D13"/>
    <w:rsid w:val="004D46DB"/>
    <w:rsid w:val="004D6CAA"/>
    <w:rsid w:val="004E02C3"/>
    <w:rsid w:val="004E6B51"/>
    <w:rsid w:val="00510B31"/>
    <w:rsid w:val="00510C6D"/>
    <w:rsid w:val="00512874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D7809"/>
    <w:rsid w:val="005E1CBD"/>
    <w:rsid w:val="005E21B7"/>
    <w:rsid w:val="005F3D89"/>
    <w:rsid w:val="005F4C57"/>
    <w:rsid w:val="00605B37"/>
    <w:rsid w:val="006073E0"/>
    <w:rsid w:val="006202A3"/>
    <w:rsid w:val="00636D4B"/>
    <w:rsid w:val="00637C72"/>
    <w:rsid w:val="00640B7F"/>
    <w:rsid w:val="00647067"/>
    <w:rsid w:val="00650389"/>
    <w:rsid w:val="00654898"/>
    <w:rsid w:val="00655B8E"/>
    <w:rsid w:val="00666872"/>
    <w:rsid w:val="00670F06"/>
    <w:rsid w:val="0067130B"/>
    <w:rsid w:val="00673957"/>
    <w:rsid w:val="00675F5F"/>
    <w:rsid w:val="0067644C"/>
    <w:rsid w:val="00680225"/>
    <w:rsid w:val="006959A6"/>
    <w:rsid w:val="006960D4"/>
    <w:rsid w:val="006A2986"/>
    <w:rsid w:val="006A3C94"/>
    <w:rsid w:val="006B3F92"/>
    <w:rsid w:val="006B6BD6"/>
    <w:rsid w:val="006D69CF"/>
    <w:rsid w:val="006E383B"/>
    <w:rsid w:val="006F52B6"/>
    <w:rsid w:val="006F5936"/>
    <w:rsid w:val="006F7284"/>
    <w:rsid w:val="006F7999"/>
    <w:rsid w:val="007047F4"/>
    <w:rsid w:val="0071144D"/>
    <w:rsid w:val="007213E4"/>
    <w:rsid w:val="00722271"/>
    <w:rsid w:val="0072256E"/>
    <w:rsid w:val="00723BBD"/>
    <w:rsid w:val="0073146E"/>
    <w:rsid w:val="0073301E"/>
    <w:rsid w:val="00733DD2"/>
    <w:rsid w:val="00737230"/>
    <w:rsid w:val="00740690"/>
    <w:rsid w:val="00745FE2"/>
    <w:rsid w:val="00747CF5"/>
    <w:rsid w:val="00750F6E"/>
    <w:rsid w:val="00751D5F"/>
    <w:rsid w:val="0075627E"/>
    <w:rsid w:val="007731A8"/>
    <w:rsid w:val="007772D4"/>
    <w:rsid w:val="007774E6"/>
    <w:rsid w:val="00784A9C"/>
    <w:rsid w:val="00785B0D"/>
    <w:rsid w:val="007872CC"/>
    <w:rsid w:val="00792C46"/>
    <w:rsid w:val="00795ED4"/>
    <w:rsid w:val="00797D19"/>
    <w:rsid w:val="007A0510"/>
    <w:rsid w:val="007A1417"/>
    <w:rsid w:val="007A3036"/>
    <w:rsid w:val="007B4F2C"/>
    <w:rsid w:val="007C0C1F"/>
    <w:rsid w:val="007C132E"/>
    <w:rsid w:val="007C5077"/>
    <w:rsid w:val="007C521E"/>
    <w:rsid w:val="007D0519"/>
    <w:rsid w:val="007D0547"/>
    <w:rsid w:val="007D0836"/>
    <w:rsid w:val="007D0E48"/>
    <w:rsid w:val="007D34CC"/>
    <w:rsid w:val="007D568F"/>
    <w:rsid w:val="007E65AA"/>
    <w:rsid w:val="007E65EA"/>
    <w:rsid w:val="007E76F6"/>
    <w:rsid w:val="007F3AF2"/>
    <w:rsid w:val="007F5436"/>
    <w:rsid w:val="00802B24"/>
    <w:rsid w:val="00805DBA"/>
    <w:rsid w:val="008122BE"/>
    <w:rsid w:val="00815ED9"/>
    <w:rsid w:val="00816F97"/>
    <w:rsid w:val="0081795F"/>
    <w:rsid w:val="00820F2A"/>
    <w:rsid w:val="00830ECA"/>
    <w:rsid w:val="0084272E"/>
    <w:rsid w:val="00844199"/>
    <w:rsid w:val="00844D3C"/>
    <w:rsid w:val="00845068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2E1A"/>
    <w:rsid w:val="008E5C68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76A9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9015E"/>
    <w:rsid w:val="00A907E9"/>
    <w:rsid w:val="00A93222"/>
    <w:rsid w:val="00A95409"/>
    <w:rsid w:val="00A9650F"/>
    <w:rsid w:val="00A9770C"/>
    <w:rsid w:val="00AA1770"/>
    <w:rsid w:val="00AB1DF2"/>
    <w:rsid w:val="00AB63D1"/>
    <w:rsid w:val="00AC44B3"/>
    <w:rsid w:val="00AD26C3"/>
    <w:rsid w:val="00AD73A3"/>
    <w:rsid w:val="00AE58CA"/>
    <w:rsid w:val="00AE6350"/>
    <w:rsid w:val="00AF065A"/>
    <w:rsid w:val="00AF3EFB"/>
    <w:rsid w:val="00AF6A0F"/>
    <w:rsid w:val="00AF6C19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802"/>
    <w:rsid w:val="00B52CF0"/>
    <w:rsid w:val="00B569EE"/>
    <w:rsid w:val="00B607B7"/>
    <w:rsid w:val="00B63506"/>
    <w:rsid w:val="00B63A84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F177A"/>
    <w:rsid w:val="00BF5990"/>
    <w:rsid w:val="00C001E4"/>
    <w:rsid w:val="00C00C3D"/>
    <w:rsid w:val="00C124CE"/>
    <w:rsid w:val="00C12DA3"/>
    <w:rsid w:val="00C17FB2"/>
    <w:rsid w:val="00C20698"/>
    <w:rsid w:val="00C26418"/>
    <w:rsid w:val="00C2726C"/>
    <w:rsid w:val="00C33E90"/>
    <w:rsid w:val="00C4793F"/>
    <w:rsid w:val="00C57D0D"/>
    <w:rsid w:val="00C64B11"/>
    <w:rsid w:val="00C81EE6"/>
    <w:rsid w:val="00C86A71"/>
    <w:rsid w:val="00C92687"/>
    <w:rsid w:val="00C9362C"/>
    <w:rsid w:val="00CA1635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494F"/>
    <w:rsid w:val="00DE26A9"/>
    <w:rsid w:val="00DF390B"/>
    <w:rsid w:val="00DF7D70"/>
    <w:rsid w:val="00E0104B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4840"/>
    <w:rsid w:val="00E460B1"/>
    <w:rsid w:val="00E465C1"/>
    <w:rsid w:val="00E51CF7"/>
    <w:rsid w:val="00E542A0"/>
    <w:rsid w:val="00E5684D"/>
    <w:rsid w:val="00E6038D"/>
    <w:rsid w:val="00E72A03"/>
    <w:rsid w:val="00E7339D"/>
    <w:rsid w:val="00E77816"/>
    <w:rsid w:val="00E80B71"/>
    <w:rsid w:val="00E9188C"/>
    <w:rsid w:val="00E91F4E"/>
    <w:rsid w:val="00E9436A"/>
    <w:rsid w:val="00E94B7E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EE4B15"/>
    <w:rsid w:val="00F00CD9"/>
    <w:rsid w:val="00F0621E"/>
    <w:rsid w:val="00F074AE"/>
    <w:rsid w:val="00F11C89"/>
    <w:rsid w:val="00F13866"/>
    <w:rsid w:val="00F13FA7"/>
    <w:rsid w:val="00F2592E"/>
    <w:rsid w:val="00F306A8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80BB7"/>
    <w:rsid w:val="00F822ED"/>
    <w:rsid w:val="00F82C55"/>
    <w:rsid w:val="00F84708"/>
    <w:rsid w:val="00F8680F"/>
    <w:rsid w:val="00F877A8"/>
    <w:rsid w:val="00F90B37"/>
    <w:rsid w:val="00F97621"/>
    <w:rsid w:val="00FB5DE5"/>
    <w:rsid w:val="00FC04E1"/>
    <w:rsid w:val="00FC2525"/>
    <w:rsid w:val="00FC2AC8"/>
    <w:rsid w:val="00FC7857"/>
    <w:rsid w:val="00FD2131"/>
    <w:rsid w:val="00FD3F9F"/>
    <w:rsid w:val="00FD7AD7"/>
    <w:rsid w:val="00FE1835"/>
    <w:rsid w:val="00FE553C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074AE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295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3</TotalTime>
  <Pages>3</Pages>
  <Words>658</Words>
  <Characters>4723</Characters>
  <Application>Microsoft Office Word</Application>
  <DocSecurity>0</DocSecurity>
  <Lines>39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5371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</cp:revision>
  <cp:lastPrinted>2019-09-05T11:10:00Z</cp:lastPrinted>
  <dcterms:created xsi:type="dcterms:W3CDTF">2025-06-12T19:32:00Z</dcterms:created>
  <dcterms:modified xsi:type="dcterms:W3CDTF">2025-07-29T09:05:00Z</dcterms:modified>
</cp:coreProperties>
</file>