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43D68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424BED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2335361E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60B9DB7A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5525B8F3" w14:textId="15B24CBF" w:rsidR="00640B7F" w:rsidRPr="00737230" w:rsidRDefault="00365880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B32762">
              <w:rPr>
                <w:rFonts w:ascii="Arial" w:hAnsi="Arial" w:cs="Arial"/>
                <w:sz w:val="20"/>
                <w:szCs w:val="20"/>
              </w:rPr>
              <w:t>KONVERZÁCIA Z ANGLICKÉHO JAZYKA</w:t>
            </w:r>
          </w:p>
        </w:tc>
      </w:tr>
      <w:tr w:rsidR="00640B7F" w:rsidRPr="00737230" w14:paraId="1158EE8D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4B69EFB2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3A1D4E7D" w14:textId="760FBCF0" w:rsidR="00640B7F" w:rsidRPr="00737230" w:rsidRDefault="00B32762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="003714B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3714B0">
              <w:rPr>
                <w:rFonts w:ascii="Arial" w:hAnsi="Arial" w:cs="Arial"/>
                <w:sz w:val="20"/>
                <w:lang w:eastAsia="sk-SK"/>
              </w:rPr>
              <w:t>30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= </w:t>
            </w:r>
            <w:r>
              <w:rPr>
                <w:rFonts w:ascii="Arial" w:hAnsi="Arial" w:cs="Arial"/>
                <w:sz w:val="20"/>
                <w:lang w:eastAsia="sk-SK"/>
              </w:rPr>
              <w:t>6</w:t>
            </w:r>
            <w:r w:rsidR="003714B0">
              <w:rPr>
                <w:rFonts w:ascii="Arial" w:hAnsi="Arial" w:cs="Arial"/>
                <w:sz w:val="20"/>
                <w:lang w:eastAsia="sk-SK"/>
              </w:rPr>
              <w:t>3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1B919CC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BC4423C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532DB550" w14:textId="77777777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7C77084A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3822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0843F23" w14:textId="77777777" w:rsidR="00286AD1" w:rsidRPr="008B45FE" w:rsidRDefault="004C641C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B32762">
              <w:rPr>
                <w:rFonts w:ascii="Arial" w:hAnsi="Arial" w:cs="Arial"/>
                <w:sz w:val="20"/>
              </w:rPr>
              <w:t>37 Doprava, pošty a telekomunikácie</w:t>
            </w:r>
          </w:p>
        </w:tc>
      </w:tr>
      <w:tr w:rsidR="005B6DA7" w:rsidRPr="00737230" w14:paraId="67BE57E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D85F245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16AC36C8" w14:textId="77777777" w:rsidR="004C641C" w:rsidRPr="008B45FE" w:rsidRDefault="004C641C" w:rsidP="001070E0">
            <w:pPr>
              <w:rPr>
                <w:rFonts w:ascii="Arial" w:hAnsi="Arial" w:cs="Arial"/>
                <w:color w:val="EE0000"/>
                <w:sz w:val="20"/>
              </w:rPr>
            </w:pPr>
            <w:r w:rsidRPr="00B32762">
              <w:rPr>
                <w:rFonts w:ascii="Arial" w:hAnsi="Arial" w:cs="Arial"/>
                <w:sz w:val="20"/>
              </w:rPr>
              <w:t>TECHNIKA A PREVÁDZKA DOPRAVY</w:t>
            </w:r>
          </w:p>
        </w:tc>
      </w:tr>
      <w:tr w:rsidR="005B6DA7" w:rsidRPr="00737230" w14:paraId="17AEE39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C3FB43B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2F1F775" w14:textId="77777777" w:rsidR="00E85968" w:rsidRPr="00B32762" w:rsidRDefault="00E85968" w:rsidP="001070E0">
            <w:pPr>
              <w:rPr>
                <w:rFonts w:ascii="Arial" w:hAnsi="Arial" w:cs="Arial"/>
                <w:sz w:val="20"/>
              </w:rPr>
            </w:pPr>
            <w:r w:rsidRPr="00B32762">
              <w:rPr>
                <w:rFonts w:ascii="Arial" w:hAnsi="Arial" w:cs="Arial"/>
                <w:sz w:val="20"/>
              </w:rPr>
              <w:t>3765 M technika a prevádzka dopravy</w:t>
            </w:r>
          </w:p>
        </w:tc>
      </w:tr>
      <w:tr w:rsidR="005B6DA7" w:rsidRPr="00737230" w14:paraId="7FAA7A48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B5D4E5B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3593BC45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65E2D4E7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4A22067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165F6CEF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0484CD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4A0E9814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2CED2244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5681CA3D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0B9A30A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3CB06790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72F990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4C387893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2D768741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57128E51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380DDE1C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070E9FB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7DEA9AE7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2C459C2F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0585921E" w14:textId="77777777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76841FDD" w14:textId="77777777" w:rsidR="004E6DC9" w:rsidRDefault="00CC5880" w:rsidP="00CC5880">
      <w:pPr>
        <w:spacing w:line="276" w:lineRule="auto"/>
        <w:jc w:val="both"/>
        <w:rPr>
          <w:rFonts w:ascii="Arial" w:hAnsi="Arial" w:cs="Arial"/>
          <w:sz w:val="20"/>
        </w:rPr>
      </w:pPr>
      <w:r w:rsidRPr="004E6DC9">
        <w:rPr>
          <w:rStyle w:val="relative"/>
          <w:rFonts w:ascii="Arial" w:hAnsi="Arial" w:cs="Arial"/>
          <w:sz w:val="20"/>
        </w:rPr>
        <w:t xml:space="preserve">Predmet </w:t>
      </w:r>
      <w:r w:rsidRPr="004E6DC9">
        <w:rPr>
          <w:rStyle w:val="relative"/>
          <w:rFonts w:ascii="Arial" w:hAnsi="Arial" w:cs="Arial"/>
          <w:b/>
          <w:sz w:val="20"/>
        </w:rPr>
        <w:t>Konverzácia v anglickom jazyku</w:t>
      </w:r>
      <w:r w:rsidRPr="004E6DC9">
        <w:rPr>
          <w:rStyle w:val="relative"/>
          <w:rFonts w:ascii="Arial" w:hAnsi="Arial" w:cs="Arial"/>
          <w:sz w:val="20"/>
        </w:rPr>
        <w:t xml:space="preserve"> pre 3. a 4. ročník stredných škôl (ISCED 3) je navrhnutý v súlade so Štátnym a Školským vzdelávacím programom s cieľom posilniť komunikačné kompetencie žiakov v angličtine prostredníctvom praktických aktivít zameraných na ústny prejav.</w:t>
      </w:r>
      <w:r w:rsidRPr="004E6DC9">
        <w:rPr>
          <w:rFonts w:ascii="Arial" w:hAnsi="Arial" w:cs="Arial"/>
          <w:sz w:val="20"/>
        </w:rPr>
        <w:t xml:space="preserve"> </w:t>
      </w:r>
      <w:r w:rsidRPr="004E6DC9">
        <w:rPr>
          <w:rStyle w:val="relative"/>
          <w:rFonts w:ascii="Arial" w:hAnsi="Arial" w:cs="Arial"/>
          <w:sz w:val="20"/>
        </w:rPr>
        <w:t>Vzdelávanie smeruje k dosiahnutiu úrovne B1, pričom sa predpokladá aktívny prístup žiakov k získavaniu vedomostí nielen na hodinách, ale aj prostredníctvom dostupných médií.</w:t>
      </w:r>
      <w:r w:rsidRPr="004E6DC9">
        <w:rPr>
          <w:rFonts w:ascii="Arial" w:hAnsi="Arial" w:cs="Arial"/>
          <w:sz w:val="20"/>
        </w:rPr>
        <w:t xml:space="preserve"> </w:t>
      </w:r>
    </w:p>
    <w:p w14:paraId="0DCE4055" w14:textId="77777777" w:rsidR="004E6DC9" w:rsidRDefault="00CC5880" w:rsidP="00CC5880">
      <w:pPr>
        <w:spacing w:line="276" w:lineRule="auto"/>
        <w:jc w:val="both"/>
        <w:rPr>
          <w:rFonts w:ascii="Arial" w:hAnsi="Arial" w:cs="Arial"/>
          <w:sz w:val="20"/>
        </w:rPr>
      </w:pPr>
      <w:r w:rsidRPr="004E6DC9">
        <w:rPr>
          <w:rStyle w:val="relative"/>
          <w:rFonts w:ascii="Arial" w:hAnsi="Arial" w:cs="Arial"/>
          <w:sz w:val="20"/>
        </w:rPr>
        <w:t>Hlavným cieľom predmetu je rozvíjať schopnosť žiakov efektívne komunikovať v angličtine v rôznych situáciách, pestovať produktívnu a receptívnu komunikáciu, posilniť porozumenie hovorenému slovu a schopnosť primerane reagovať, podporiť vyjadrovanie názorov, pocitov a myšlienok, pripraviť žiakov na ústnu časť maturitnej skúšky, porozumieť a analyzovať texty, tvoriť dialógy, eseje a prezentácie, ako aj samostatne pracovať s informáciami.</w:t>
      </w:r>
      <w:r w:rsidRPr="004E6DC9">
        <w:rPr>
          <w:rFonts w:ascii="Arial" w:hAnsi="Arial" w:cs="Arial"/>
          <w:sz w:val="20"/>
        </w:rPr>
        <w:t xml:space="preserve"> </w:t>
      </w:r>
    </w:p>
    <w:p w14:paraId="16310458" w14:textId="77777777" w:rsidR="004E6DC9" w:rsidRDefault="00CC5880" w:rsidP="00CC5880">
      <w:pPr>
        <w:spacing w:line="276" w:lineRule="auto"/>
        <w:jc w:val="both"/>
        <w:rPr>
          <w:rFonts w:ascii="Arial" w:hAnsi="Arial" w:cs="Arial"/>
          <w:sz w:val="20"/>
        </w:rPr>
      </w:pPr>
      <w:r w:rsidRPr="004E6DC9">
        <w:rPr>
          <w:rStyle w:val="relative"/>
          <w:rFonts w:ascii="Arial" w:hAnsi="Arial" w:cs="Arial"/>
          <w:sz w:val="20"/>
        </w:rPr>
        <w:t>Prostredníctvom predmetu žiaci rozvíjajú komunikačné kompetencie (vedenie rozhovoru, kladenie otázok, vyjadrovanie názorov), sociálne kompetencie (spolupráca v skupine, rešpektovanie názorov iných) a kultúrne kompetencie (porozumenie kultúrnym rozdielom a prispôsobenie komunikácie rôznym kultúrnym kontextom).</w:t>
      </w:r>
      <w:r w:rsidRPr="004E6DC9">
        <w:rPr>
          <w:rFonts w:ascii="Arial" w:hAnsi="Arial" w:cs="Arial"/>
          <w:sz w:val="20"/>
        </w:rPr>
        <w:t xml:space="preserve"> </w:t>
      </w:r>
    </w:p>
    <w:p w14:paraId="677BB5FC" w14:textId="77777777" w:rsidR="004E6DC9" w:rsidRDefault="00CC5880" w:rsidP="00CC5880">
      <w:pPr>
        <w:spacing w:line="276" w:lineRule="auto"/>
        <w:jc w:val="both"/>
        <w:rPr>
          <w:rFonts w:ascii="Arial" w:hAnsi="Arial" w:cs="Arial"/>
          <w:sz w:val="20"/>
        </w:rPr>
      </w:pPr>
      <w:r w:rsidRPr="004E6DC9">
        <w:rPr>
          <w:rStyle w:val="relative"/>
          <w:rFonts w:ascii="Arial" w:hAnsi="Arial" w:cs="Arial"/>
          <w:sz w:val="20"/>
        </w:rPr>
        <w:t>Predmet má prepojenie so slovenským jazykom a literatúrou (rozvoj vyjadrovacích schopností), dejepisom (diskusie o historických a geografických témach) etickou výchovou a občianskou náukou (debata o spoločenských a etických otázkach).</w:t>
      </w:r>
      <w:r w:rsidRPr="004E6DC9">
        <w:rPr>
          <w:rFonts w:ascii="Arial" w:hAnsi="Arial" w:cs="Arial"/>
          <w:sz w:val="20"/>
        </w:rPr>
        <w:t xml:space="preserve"> </w:t>
      </w:r>
    </w:p>
    <w:p w14:paraId="219FB5D8" w14:textId="77777777" w:rsidR="004E6DC9" w:rsidRDefault="00CC5880" w:rsidP="00CC5880">
      <w:pPr>
        <w:spacing w:line="276" w:lineRule="auto"/>
        <w:jc w:val="both"/>
        <w:rPr>
          <w:rFonts w:ascii="Arial" w:hAnsi="Arial" w:cs="Arial"/>
          <w:sz w:val="20"/>
        </w:rPr>
      </w:pPr>
      <w:r w:rsidRPr="004E6DC9">
        <w:rPr>
          <w:rStyle w:val="relative"/>
          <w:rFonts w:ascii="Arial" w:hAnsi="Arial" w:cs="Arial"/>
          <w:sz w:val="20"/>
        </w:rPr>
        <w:t>Vo vyučovaní sa využívajú diskusie a debaty, hranie rolí, práca v skupinách a využitie audiovizuálnych materiálov.</w:t>
      </w:r>
      <w:r w:rsidRPr="004E6DC9">
        <w:rPr>
          <w:rFonts w:ascii="Arial" w:hAnsi="Arial" w:cs="Arial"/>
          <w:sz w:val="20"/>
        </w:rPr>
        <w:t xml:space="preserve"> </w:t>
      </w:r>
      <w:r w:rsidRPr="004E6DC9">
        <w:rPr>
          <w:rStyle w:val="relative"/>
          <w:rFonts w:ascii="Arial" w:hAnsi="Arial" w:cs="Arial"/>
          <w:sz w:val="20"/>
        </w:rPr>
        <w:t xml:space="preserve">Používajú sa nástroje ako interaktívne tabule, online platformy (napr. </w:t>
      </w:r>
      <w:proofErr w:type="spellStart"/>
      <w:r w:rsidRPr="004E6DC9">
        <w:rPr>
          <w:rStyle w:val="relative"/>
          <w:rFonts w:ascii="Arial" w:hAnsi="Arial" w:cs="Arial"/>
          <w:sz w:val="20"/>
        </w:rPr>
        <w:t>Duolingo</w:t>
      </w:r>
      <w:proofErr w:type="spellEnd"/>
      <w:r w:rsidRPr="004E6DC9">
        <w:rPr>
          <w:rStyle w:val="relative"/>
          <w:rFonts w:ascii="Arial" w:hAnsi="Arial" w:cs="Arial"/>
          <w:sz w:val="20"/>
        </w:rPr>
        <w:t xml:space="preserve">, </w:t>
      </w:r>
      <w:proofErr w:type="spellStart"/>
      <w:r w:rsidRPr="004E6DC9">
        <w:rPr>
          <w:rStyle w:val="relative"/>
          <w:rFonts w:ascii="Arial" w:hAnsi="Arial" w:cs="Arial"/>
          <w:sz w:val="20"/>
        </w:rPr>
        <w:t>Quizlet</w:t>
      </w:r>
      <w:proofErr w:type="spellEnd"/>
      <w:r w:rsidRPr="004E6DC9">
        <w:rPr>
          <w:rStyle w:val="relative"/>
          <w:rFonts w:ascii="Arial" w:hAnsi="Arial" w:cs="Arial"/>
          <w:sz w:val="20"/>
        </w:rPr>
        <w:t xml:space="preserve">, </w:t>
      </w:r>
      <w:proofErr w:type="spellStart"/>
      <w:r w:rsidRPr="004E6DC9">
        <w:rPr>
          <w:rStyle w:val="relative"/>
          <w:rFonts w:ascii="Arial" w:hAnsi="Arial" w:cs="Arial"/>
          <w:sz w:val="20"/>
        </w:rPr>
        <w:t>Kahoot</w:t>
      </w:r>
      <w:proofErr w:type="spellEnd"/>
      <w:r w:rsidRPr="004E6DC9">
        <w:rPr>
          <w:rStyle w:val="relative"/>
          <w:rFonts w:ascii="Arial" w:hAnsi="Arial" w:cs="Arial"/>
          <w:sz w:val="20"/>
        </w:rPr>
        <w:t>) a jazykové laboratóriá na nahrávanie a analýzu hovoreného prejavu.</w:t>
      </w:r>
      <w:r w:rsidRPr="004E6DC9">
        <w:rPr>
          <w:rFonts w:ascii="Arial" w:hAnsi="Arial" w:cs="Arial"/>
          <w:sz w:val="20"/>
        </w:rPr>
        <w:t xml:space="preserve"> </w:t>
      </w:r>
    </w:p>
    <w:p w14:paraId="15B79FD5" w14:textId="10016C2D" w:rsidR="00CC5880" w:rsidRPr="004E6DC9" w:rsidRDefault="00CC5880" w:rsidP="00CC5880">
      <w:pPr>
        <w:spacing w:line="276" w:lineRule="auto"/>
        <w:jc w:val="both"/>
        <w:rPr>
          <w:rStyle w:val="relative"/>
          <w:rFonts w:ascii="Arial" w:hAnsi="Arial" w:cs="Arial"/>
          <w:sz w:val="20"/>
        </w:rPr>
      </w:pPr>
      <w:r w:rsidRPr="004E6DC9">
        <w:rPr>
          <w:rStyle w:val="relative"/>
          <w:rFonts w:ascii="Arial" w:hAnsi="Arial" w:cs="Arial"/>
          <w:sz w:val="20"/>
        </w:rPr>
        <w:t>Predmet sa vyučuje v teoretickej a podľa možností aj v jazykovej učebni vybavenej audiovizuálnou technikou a interaktívnou tabuľou, pričom triedy sú rozdelené na skupiny s minimálnym počtom 12 žiakov, čo umožňuje individuálny prístup a efektívnejšiu výučbu.</w:t>
      </w:r>
    </w:p>
    <w:p w14:paraId="1777DB2C" w14:textId="77777777" w:rsidR="00CC5880" w:rsidRDefault="00CC5880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CC5880" w14:paraId="5A248538" w14:textId="77777777" w:rsidTr="004E6DC9">
        <w:trPr>
          <w:trHeight w:val="535"/>
          <w:jc w:val="center"/>
        </w:trPr>
        <w:tc>
          <w:tcPr>
            <w:tcW w:w="9640" w:type="dxa"/>
            <w:gridSpan w:val="2"/>
            <w:vAlign w:val="center"/>
          </w:tcPr>
          <w:p w14:paraId="681A75C2" w14:textId="77777777" w:rsidR="00CC5880" w:rsidRDefault="00CC5880" w:rsidP="00166591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CC5880" w14:paraId="4E96934C" w14:textId="77777777" w:rsidTr="00166591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46179BD8" w14:textId="77777777" w:rsidR="00CC5880" w:rsidRPr="00FF2D77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12C299E5" w14:textId="77777777" w:rsidR="00CC5880" w:rsidRPr="00757A1B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22483D" w14:paraId="6EBABE32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25897047" w14:textId="515C26F2" w:rsidR="0022483D" w:rsidRDefault="0022483D" w:rsidP="0016659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Úvodná hodina</w:t>
            </w:r>
          </w:p>
        </w:tc>
        <w:tc>
          <w:tcPr>
            <w:tcW w:w="3544" w:type="dxa"/>
            <w:vAlign w:val="center"/>
          </w:tcPr>
          <w:p w14:paraId="24A5264A" w14:textId="35DE6478" w:rsidR="0022483D" w:rsidRDefault="0022483D" w:rsidP="00166591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 hodina</w:t>
            </w:r>
          </w:p>
        </w:tc>
      </w:tr>
      <w:tr w:rsidR="00CC5880" w14:paraId="1AC632B5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019DB1CA" w14:textId="77777777" w:rsidR="00CC5880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Cestovanie </w:t>
            </w:r>
            <w:r w:rsidRPr="00737230">
              <w:rPr>
                <w:rFonts w:ascii="Arial" w:hAnsi="Arial" w:cs="Arial"/>
                <w:b/>
                <w:sz w:val="20"/>
              </w:rPr>
              <w:t xml:space="preserve">   </w:t>
            </w:r>
          </w:p>
        </w:tc>
        <w:tc>
          <w:tcPr>
            <w:tcW w:w="3544" w:type="dxa"/>
            <w:vAlign w:val="center"/>
          </w:tcPr>
          <w:p w14:paraId="19BA4A6F" w14:textId="77777777" w:rsidR="00CC5880" w:rsidRPr="00757A1B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iny</w:t>
            </w:r>
          </w:p>
        </w:tc>
      </w:tr>
      <w:tr w:rsidR="00CC5880" w14:paraId="108EAB13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40941971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Cestovanie – spôsoby cestovania. </w:t>
            </w:r>
          </w:p>
        </w:tc>
        <w:tc>
          <w:tcPr>
            <w:tcW w:w="3544" w:type="dxa"/>
            <w:vAlign w:val="bottom"/>
          </w:tcPr>
          <w:p w14:paraId="0CA0D16B" w14:textId="77777777" w:rsidR="00CC5880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C5880" w14:paraId="297A4701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4C45AA07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Moja najvzrušujúcejšia cesta. </w:t>
            </w:r>
          </w:p>
        </w:tc>
        <w:tc>
          <w:tcPr>
            <w:tcW w:w="3544" w:type="dxa"/>
            <w:vAlign w:val="bottom"/>
          </w:tcPr>
          <w:p w14:paraId="2798BC3D" w14:textId="77777777" w:rsidR="00CC5880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C5880" w14:paraId="2974257E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5302B8D8" w14:textId="77777777" w:rsidR="00CC5880" w:rsidRPr="0024240C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4240C"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 xml:space="preserve">Šport </w:t>
            </w:r>
          </w:p>
        </w:tc>
        <w:tc>
          <w:tcPr>
            <w:tcW w:w="3544" w:type="dxa"/>
            <w:vAlign w:val="bottom"/>
          </w:tcPr>
          <w:p w14:paraId="2A7A1B40" w14:textId="77777777" w:rsidR="00CC5880" w:rsidRPr="0024240C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4240C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CC5880" w14:paraId="4BA63C11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67CF11F0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Šport – typy športových aktivít. </w:t>
            </w:r>
          </w:p>
        </w:tc>
        <w:tc>
          <w:tcPr>
            <w:tcW w:w="3544" w:type="dxa"/>
            <w:vAlign w:val="bottom"/>
          </w:tcPr>
          <w:p w14:paraId="0DF002C0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1E6C83A9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435B3A7B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Výhody športových aktivít. </w:t>
            </w:r>
          </w:p>
        </w:tc>
        <w:tc>
          <w:tcPr>
            <w:tcW w:w="3544" w:type="dxa"/>
            <w:vAlign w:val="bottom"/>
          </w:tcPr>
          <w:p w14:paraId="1DDF6683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295FBB23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4403BC97" w14:textId="77777777" w:rsidR="00CC5880" w:rsidRPr="0024240C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4240C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Jedlo </w:t>
            </w:r>
          </w:p>
        </w:tc>
        <w:tc>
          <w:tcPr>
            <w:tcW w:w="3544" w:type="dxa"/>
            <w:vAlign w:val="bottom"/>
          </w:tcPr>
          <w:p w14:paraId="5E66D0A9" w14:textId="77777777" w:rsidR="00CC5880" w:rsidRPr="0024240C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4240C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CC5880" w14:paraId="5CFE0818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589AFC17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Zdravé a nezdravé stravovanie. </w:t>
            </w:r>
          </w:p>
        </w:tc>
        <w:tc>
          <w:tcPr>
            <w:tcW w:w="3544" w:type="dxa"/>
            <w:vAlign w:val="bottom"/>
          </w:tcPr>
          <w:p w14:paraId="4CC5D80B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29D43EC8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1889625A" w14:textId="3298D9EB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Jedlo a národné kuchyne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698EE42B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38C2FDA9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4E794D7B" w14:textId="77777777" w:rsidR="00CC5880" w:rsidRPr="00FD7ECF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D7ECF">
              <w:rPr>
                <w:rFonts w:ascii="Arial" w:eastAsia="Arial" w:hAnsi="Arial" w:cs="Arial"/>
                <w:b/>
                <w:color w:val="000000"/>
                <w:sz w:val="20"/>
              </w:rPr>
              <w:t>Nakupovanie</w:t>
            </w:r>
          </w:p>
        </w:tc>
        <w:tc>
          <w:tcPr>
            <w:tcW w:w="3544" w:type="dxa"/>
            <w:vAlign w:val="bottom"/>
          </w:tcPr>
          <w:p w14:paraId="1E9E44D2" w14:textId="77777777" w:rsidR="00CC5880" w:rsidRPr="00FD7ECF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D7EC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CC5880" w14:paraId="7349BB54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2B8A2047" w14:textId="6C441D62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Nakupovanie a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služby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6D04FC23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411EE9DA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6EA48604" w14:textId="2AC5337B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Typy obchodov a spôsoby nakupovania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38B63513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6475138B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59FE22C4" w14:textId="77777777" w:rsidR="00CC5880" w:rsidRPr="00FD7ECF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D7EC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Zdravie </w:t>
            </w:r>
          </w:p>
        </w:tc>
        <w:tc>
          <w:tcPr>
            <w:tcW w:w="3544" w:type="dxa"/>
            <w:vAlign w:val="bottom"/>
          </w:tcPr>
          <w:p w14:paraId="0588997D" w14:textId="77777777" w:rsidR="00CC5880" w:rsidRPr="00FD7ECF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D7EC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CC5880" w14:paraId="40E62190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7A7BB21B" w14:textId="6A54B991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Choroby a starostlivosť o zdravie človeka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766CA440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6827C3FD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57A263F5" w14:textId="4F5FDF3E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Mladý človek a fajčenie, drogy, alkohol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0BE19542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5A92B517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5896B7E5" w14:textId="77777777" w:rsidR="00CC5880" w:rsidRPr="00FD7ECF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D7EC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Bývanie </w:t>
            </w:r>
          </w:p>
        </w:tc>
        <w:tc>
          <w:tcPr>
            <w:tcW w:w="3544" w:type="dxa"/>
            <w:vAlign w:val="bottom"/>
          </w:tcPr>
          <w:p w14:paraId="2919B71E" w14:textId="77777777" w:rsidR="00CC5880" w:rsidRPr="00FD7ECF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D7EC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CC5880" w14:paraId="6C51E35C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493A203A" w14:textId="2C04391F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Typy bývania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55F327FC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49430645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1C8C2115" w14:textId="39102DCF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Bývanie v meste a na dedine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46DDE265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547EF041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2B546D25" w14:textId="77777777" w:rsidR="00CC5880" w:rsidRPr="00C40FE0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C40FE0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Vzdelanie </w:t>
            </w:r>
          </w:p>
        </w:tc>
        <w:tc>
          <w:tcPr>
            <w:tcW w:w="3544" w:type="dxa"/>
            <w:vAlign w:val="bottom"/>
          </w:tcPr>
          <w:p w14:paraId="60EBE361" w14:textId="77777777" w:rsidR="00CC5880" w:rsidRPr="00C40FE0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C40FE0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CC5880" w14:paraId="15BFDA03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24D3DCA9" w14:textId="4916688B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Škola a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štúdium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 Moja škola.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6EC4FA36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09C8C212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7C1B6A3F" w14:textId="7BB5882A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Vzdelanie v anglicky hovoriacich krajinách (GB, USA)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42C7E5D4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2023BDA5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75C9EE06" w14:textId="77777777" w:rsidR="00CC5880" w:rsidRPr="00C40FE0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C40FE0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Mladí ľudia a spoločnosť </w:t>
            </w:r>
          </w:p>
        </w:tc>
        <w:tc>
          <w:tcPr>
            <w:tcW w:w="3544" w:type="dxa"/>
            <w:vAlign w:val="bottom"/>
          </w:tcPr>
          <w:p w14:paraId="5EBD52F1" w14:textId="77777777" w:rsidR="00CC5880" w:rsidRPr="00C40FE0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C40FE0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CC5880" w14:paraId="567A786A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162F3178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Mladí ľudia – charakteristika.</w:t>
            </w:r>
          </w:p>
        </w:tc>
        <w:tc>
          <w:tcPr>
            <w:tcW w:w="3544" w:type="dxa"/>
            <w:vAlign w:val="bottom"/>
          </w:tcPr>
          <w:p w14:paraId="2B8989DC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7B58A349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336A5CE4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Pozícia mladých ľudí v spoločnosti. Generačné vzťahy.</w:t>
            </w:r>
          </w:p>
        </w:tc>
        <w:tc>
          <w:tcPr>
            <w:tcW w:w="3544" w:type="dxa"/>
            <w:vAlign w:val="bottom"/>
          </w:tcPr>
          <w:p w14:paraId="127A5D44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37CAF27A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127D2075" w14:textId="77777777" w:rsidR="00CC5880" w:rsidRPr="00B521B6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B521B6">
              <w:rPr>
                <w:rFonts w:ascii="Arial" w:eastAsia="Arial" w:hAnsi="Arial" w:cs="Arial"/>
                <w:b/>
                <w:color w:val="000000"/>
                <w:sz w:val="20"/>
              </w:rPr>
              <w:t>Počasie a klíma</w:t>
            </w:r>
          </w:p>
        </w:tc>
        <w:tc>
          <w:tcPr>
            <w:tcW w:w="3544" w:type="dxa"/>
            <w:vAlign w:val="bottom"/>
          </w:tcPr>
          <w:p w14:paraId="6552E292" w14:textId="77777777" w:rsidR="00CC5880" w:rsidRPr="00B521B6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B521B6"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CC5880" w14:paraId="7BA5EC16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7FC4FA53" w14:textId="27004B9D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Ročné obdobia a fauna a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flóra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42C43159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3987DEF9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275EF025" w14:textId="51619EAD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Súčasné problémy životného prostredia – prírodné katastrofy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002F8181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2586F43C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2C81B746" w14:textId="77777777" w:rsidR="00CC5880" w:rsidRPr="00B521B6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B521B6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Kultúra a umenie </w:t>
            </w:r>
          </w:p>
        </w:tc>
        <w:tc>
          <w:tcPr>
            <w:tcW w:w="3544" w:type="dxa"/>
            <w:vAlign w:val="bottom"/>
          </w:tcPr>
          <w:p w14:paraId="0760BEDE" w14:textId="77777777" w:rsidR="00CC5880" w:rsidRPr="00B521B6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B521B6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CC5880" w14:paraId="495FD776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4554745E" w14:textId="2911281E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Kultúra a umenie – základné informácie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54011A6E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1468C523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7CD99A1D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Hudba, tanec, divadlo, kino a mladí ľudia.</w:t>
            </w:r>
          </w:p>
        </w:tc>
        <w:tc>
          <w:tcPr>
            <w:tcW w:w="3544" w:type="dxa"/>
            <w:vAlign w:val="bottom"/>
          </w:tcPr>
          <w:p w14:paraId="42FA38FB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548E9BF4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125F7BED" w14:textId="77777777" w:rsidR="00CC5880" w:rsidRPr="00B521B6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B521B6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Práca a zamestnanie </w:t>
            </w:r>
          </w:p>
        </w:tc>
        <w:tc>
          <w:tcPr>
            <w:tcW w:w="3544" w:type="dxa"/>
            <w:vAlign w:val="bottom"/>
          </w:tcPr>
          <w:p w14:paraId="7421ED04" w14:textId="77777777" w:rsidR="00CC5880" w:rsidRPr="00B521B6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B521B6"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CC5880" w14:paraId="31AF0B98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7E01AFE3" w14:textId="5A4D7EAB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Práca – rozdelenie a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vysvetlenie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21C585E9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693C2C41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235C98CB" w14:textId="6A0148E0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02B7F">
              <w:rPr>
                <w:rFonts w:ascii="Arial" w:eastAsia="Arial" w:hAnsi="Arial" w:cs="Arial"/>
                <w:color w:val="000000"/>
                <w:sz w:val="20"/>
              </w:rPr>
              <w:t xml:space="preserve">Cesta k zamestnaniu: CV, </w:t>
            </w:r>
            <w:proofErr w:type="spellStart"/>
            <w:r w:rsidRPr="00402B7F">
              <w:rPr>
                <w:rFonts w:ascii="Arial" w:eastAsia="Arial" w:hAnsi="Arial" w:cs="Arial"/>
                <w:color w:val="000000"/>
                <w:sz w:val="20"/>
              </w:rPr>
              <w:t>interiew</w:t>
            </w:r>
            <w:proofErr w:type="spellEnd"/>
            <w:r w:rsidRPr="00402B7F">
              <w:rPr>
                <w:rFonts w:ascii="Arial" w:eastAsia="Arial" w:hAnsi="Arial" w:cs="Arial"/>
                <w:color w:val="000000"/>
                <w:sz w:val="20"/>
              </w:rPr>
              <w:t>, pracovná zmluva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325E5DAB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4A19CCF7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447AB03A" w14:textId="77777777" w:rsidR="00CC5880" w:rsidRPr="00402B7F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02B7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Mestá a miesta </w:t>
            </w:r>
          </w:p>
        </w:tc>
        <w:tc>
          <w:tcPr>
            <w:tcW w:w="3544" w:type="dxa"/>
            <w:vAlign w:val="bottom"/>
          </w:tcPr>
          <w:p w14:paraId="31C76927" w14:textId="77777777" w:rsidR="00CC5880" w:rsidRPr="00402B7F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02B7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CC5880" w14:paraId="0D5C0379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5AD90ABA" w14:textId="4E55A2A6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Moje rodisko a mesto, v ktorom študujem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537D6A18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463812BE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1DFDE9E3" w14:textId="464D9C03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Život v meste a na dedine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31027465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5FEE7905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7033EADF" w14:textId="77777777" w:rsidR="00CC5880" w:rsidRPr="001F439F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F439F">
              <w:rPr>
                <w:rFonts w:ascii="Arial" w:eastAsia="Arial" w:hAnsi="Arial" w:cs="Arial"/>
                <w:b/>
                <w:color w:val="000000"/>
                <w:sz w:val="20"/>
              </w:rPr>
              <w:t>Móda</w:t>
            </w:r>
          </w:p>
        </w:tc>
        <w:tc>
          <w:tcPr>
            <w:tcW w:w="3544" w:type="dxa"/>
            <w:vAlign w:val="bottom"/>
          </w:tcPr>
          <w:p w14:paraId="12C663C7" w14:textId="77777777" w:rsidR="00CC5880" w:rsidRPr="001F439F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F439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CC5880" w14:paraId="74C6E94E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5AA5A9B4" w14:textId="0239ED9E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Móda v minulosti a v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 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súčastnosti</w:t>
            </w:r>
            <w:proofErr w:type="spellEnd"/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 </w:t>
            </w:r>
          </w:p>
        </w:tc>
        <w:tc>
          <w:tcPr>
            <w:tcW w:w="3544" w:type="dxa"/>
            <w:vAlign w:val="bottom"/>
          </w:tcPr>
          <w:p w14:paraId="206C4605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13CB9FA2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0DF15E15" w14:textId="035D79A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Mužský a ženský šatník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7FB31222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72902077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05B7D84E" w14:textId="77777777" w:rsidR="00CC5880" w:rsidRPr="00701354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701354">
              <w:rPr>
                <w:rFonts w:ascii="Arial" w:eastAsia="Arial" w:hAnsi="Arial" w:cs="Arial"/>
                <w:b/>
                <w:color w:val="000000"/>
                <w:sz w:val="20"/>
              </w:rPr>
              <w:t>Kniha – priateľ človeka</w:t>
            </w:r>
          </w:p>
        </w:tc>
        <w:tc>
          <w:tcPr>
            <w:tcW w:w="3544" w:type="dxa"/>
            <w:vAlign w:val="bottom"/>
          </w:tcPr>
          <w:p w14:paraId="78F1E2A1" w14:textId="77777777" w:rsidR="00CC5880" w:rsidRPr="00701354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701354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CC5880" w14:paraId="58AF4BD9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1E3A5750" w14:textId="4473F3A6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Literatúra a význam čítania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3F34690F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1E35F7C0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57FDB725" w14:textId="2F56FDA0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Moja obľúbená kniha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3B67F530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11AA196F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176E34E7" w14:textId="77777777" w:rsidR="00CC5880" w:rsidRPr="00701354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701354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Angličtina v odbore </w:t>
            </w:r>
          </w:p>
        </w:tc>
        <w:tc>
          <w:tcPr>
            <w:tcW w:w="3544" w:type="dxa"/>
            <w:vAlign w:val="bottom"/>
          </w:tcPr>
          <w:p w14:paraId="79F04593" w14:textId="77777777" w:rsidR="00CC5880" w:rsidRPr="00701354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701354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CC5880" w14:paraId="1E4E14A4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459E62B5" w14:textId="374CA031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Vozidlá a dopravné systémy – terminológia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683D9A1C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40A526E5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347AA3B5" w14:textId="11AA5311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880">
              <w:rPr>
                <w:rFonts w:ascii="Arial" w:eastAsia="Arial" w:hAnsi="Arial" w:cs="Arial"/>
                <w:color w:val="000000"/>
                <w:sz w:val="20"/>
              </w:rPr>
              <w:t>Základy údržby a opráv vozidiel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5FE71F35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62004" w14:paraId="0DDCF530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1AD1F596" w14:textId="19B0D46E" w:rsidR="00E62004" w:rsidRPr="00BC1C77" w:rsidRDefault="00E62004" w:rsidP="00E6200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</w:rPr>
              <w:lastRenderedPageBreak/>
              <w:t>Záverečné upevňovanie učiva</w:t>
            </w:r>
          </w:p>
        </w:tc>
        <w:tc>
          <w:tcPr>
            <w:tcW w:w="3544" w:type="dxa"/>
            <w:vAlign w:val="bottom"/>
          </w:tcPr>
          <w:p w14:paraId="03C73F88" w14:textId="2195CB08" w:rsidR="00E62004" w:rsidRPr="00BC1C77" w:rsidRDefault="00E62004" w:rsidP="00E6200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BC1C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 </w:t>
            </w:r>
          </w:p>
        </w:tc>
      </w:tr>
      <w:tr w:rsidR="00E62004" w14:paraId="2DB15BCA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70B6EF6D" w14:textId="2FD23C6E" w:rsidR="00E62004" w:rsidRDefault="00E62004" w:rsidP="00E6200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Systematizácia a opakovanie učiva</w:t>
            </w:r>
          </w:p>
        </w:tc>
        <w:tc>
          <w:tcPr>
            <w:tcW w:w="3544" w:type="dxa"/>
            <w:vAlign w:val="bottom"/>
          </w:tcPr>
          <w:p w14:paraId="350C2342" w14:textId="77777777" w:rsidR="00E62004" w:rsidRPr="00BC1C77" w:rsidRDefault="00E62004" w:rsidP="00E6200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C5880" w14:paraId="249A27F6" w14:textId="77777777" w:rsidTr="00166591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81B32CC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16786A7E" w14:textId="77777777" w:rsidR="00CC5880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30</w:t>
            </w: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AA4C51" w14:paraId="0639FBE9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0E54C981" w14:textId="27035E2F" w:rsidR="00AA4C51" w:rsidRDefault="00AA4C51" w:rsidP="0016659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Úvodná hodina </w:t>
            </w:r>
          </w:p>
        </w:tc>
        <w:tc>
          <w:tcPr>
            <w:tcW w:w="3544" w:type="dxa"/>
            <w:vAlign w:val="center"/>
          </w:tcPr>
          <w:p w14:paraId="65C308EB" w14:textId="62D9F8DA" w:rsidR="00AA4C51" w:rsidRDefault="00AA4C51" w:rsidP="00166591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1 hodina </w:t>
            </w:r>
          </w:p>
        </w:tc>
      </w:tr>
      <w:tr w:rsidR="00CC5880" w14:paraId="78938D10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48FBC715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Sviatky – štátne a náboženské </w:t>
            </w:r>
            <w:r w:rsidRPr="00737230">
              <w:rPr>
                <w:rFonts w:ascii="Arial" w:hAnsi="Arial" w:cs="Arial"/>
                <w:b/>
                <w:sz w:val="20"/>
              </w:rPr>
              <w:t xml:space="preserve">   </w:t>
            </w:r>
          </w:p>
        </w:tc>
        <w:tc>
          <w:tcPr>
            <w:tcW w:w="3544" w:type="dxa"/>
            <w:vAlign w:val="center"/>
          </w:tcPr>
          <w:p w14:paraId="7E114BBD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y</w:t>
            </w:r>
          </w:p>
        </w:tc>
      </w:tr>
      <w:tr w:rsidR="00CC5880" w14:paraId="2B5FF9B4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4F97A54F" w14:textId="771EE7A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Sviatky na Slovensku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. vo Veľkej Británii a</w:t>
            </w:r>
            <w:r w:rsidR="00DE702C">
              <w:rPr>
                <w:rFonts w:ascii="Arial" w:hAnsi="Arial" w:cs="Arial"/>
                <w:color w:val="000000"/>
                <w:sz w:val="20"/>
                <w:lang w:eastAsia="sk-SK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USA</w:t>
            </w:r>
            <w:r w:rsidR="00DE702C">
              <w:rPr>
                <w:rFonts w:ascii="Arial" w:hAnsi="Arial" w:cs="Arial"/>
                <w:color w:val="000000"/>
                <w:sz w:val="20"/>
                <w:lang w:eastAsia="sk-SK"/>
              </w:rPr>
              <w:t>.</w:t>
            </w:r>
          </w:p>
        </w:tc>
        <w:tc>
          <w:tcPr>
            <w:tcW w:w="3544" w:type="dxa"/>
            <w:vAlign w:val="bottom"/>
          </w:tcPr>
          <w:p w14:paraId="07ADA357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4667E738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1BFB319B" w14:textId="048E4404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Náboženské sviatky na Slovensku – slávenie, zvyky a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tradície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0EAAB82A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788039E1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1B1E1F85" w14:textId="77777777" w:rsidR="00CC5880" w:rsidRPr="0011688E" w:rsidRDefault="00CC5880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proofErr w:type="spellStart"/>
            <w:r w:rsidRPr="0011688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Masmedia</w:t>
            </w:r>
            <w:proofErr w:type="spellEnd"/>
          </w:p>
        </w:tc>
        <w:tc>
          <w:tcPr>
            <w:tcW w:w="3544" w:type="dxa"/>
            <w:vAlign w:val="center"/>
          </w:tcPr>
          <w:p w14:paraId="6DABF26D" w14:textId="77777777" w:rsidR="00CC5880" w:rsidRPr="0011688E" w:rsidRDefault="00CC5880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1688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2 hodiny </w:t>
            </w:r>
          </w:p>
        </w:tc>
      </w:tr>
      <w:tr w:rsidR="00CC5880" w14:paraId="0FF3C276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6A39575C" w14:textId="60D4050C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Delenie a význam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masmédii</w:t>
            </w:r>
            <w:proofErr w:type="spellEnd"/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34D9508B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30EA5E6F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1577D3CE" w14:textId="40D29505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Mladí ľudia a sociálne siete/ internet / TV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31053C63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:rsidRPr="0011688E" w14:paraId="2169C724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2A359235" w14:textId="77777777" w:rsidR="00CC5880" w:rsidRPr="0011688E" w:rsidRDefault="00CC5880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1688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Slovensko </w:t>
            </w:r>
          </w:p>
        </w:tc>
        <w:tc>
          <w:tcPr>
            <w:tcW w:w="3544" w:type="dxa"/>
            <w:vAlign w:val="center"/>
          </w:tcPr>
          <w:p w14:paraId="6436B279" w14:textId="77777777" w:rsidR="00CC5880" w:rsidRPr="0011688E" w:rsidRDefault="00CC5880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1688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 hodiny</w:t>
            </w:r>
          </w:p>
        </w:tc>
      </w:tr>
      <w:tr w:rsidR="00CC5880" w14:paraId="799042F6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72097B3A" w14:textId="69ABBDBA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História, geografia, politický systém a klíma na Slovensku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70C96763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60C9E811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2E65DD44" w14:textId="500BF958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Kultúra, zvyky, tradície, jedlá a priemysel a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poľnohospodárstvo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14E643F6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382C736E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3CD8BAC1" w14:textId="77777777" w:rsidR="00CC5880" w:rsidRPr="0011688E" w:rsidRDefault="00CC5880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1688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Veľká Británia – krajina, ktorej jazyk sa učím</w:t>
            </w:r>
          </w:p>
        </w:tc>
        <w:tc>
          <w:tcPr>
            <w:tcW w:w="3544" w:type="dxa"/>
            <w:vAlign w:val="center"/>
          </w:tcPr>
          <w:p w14:paraId="61814B23" w14:textId="77777777" w:rsidR="00CC5880" w:rsidRPr="0011688E" w:rsidRDefault="00CC5880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1688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2 hodiny </w:t>
            </w:r>
          </w:p>
        </w:tc>
      </w:tr>
      <w:tr w:rsidR="00CC5880" w14:paraId="30606CCE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1C550427" w14:textId="766987B9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História, geografia, náboženstvo a 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politcký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systém Veľkej Británie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048D00B2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2E382EB9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7E3AE0E4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Ekonomika, zvyky a tradície, stereotypy a zaujímavé miesta.</w:t>
            </w:r>
          </w:p>
        </w:tc>
        <w:tc>
          <w:tcPr>
            <w:tcW w:w="3544" w:type="dxa"/>
            <w:vAlign w:val="center"/>
          </w:tcPr>
          <w:p w14:paraId="33D284AA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:rsidRPr="00B9284D" w14:paraId="1D592646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3C653531" w14:textId="77777777" w:rsidR="00CC5880" w:rsidRPr="00B9284D" w:rsidRDefault="00CC5880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Vzory a </w:t>
            </w:r>
            <w:proofErr w:type="spellStart"/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idály</w:t>
            </w:r>
            <w:proofErr w:type="spellEnd"/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11B6654E" w14:textId="77777777" w:rsidR="00CC5880" w:rsidRPr="00B9284D" w:rsidRDefault="00CC5880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2 hodiny </w:t>
            </w:r>
          </w:p>
        </w:tc>
      </w:tr>
      <w:tr w:rsidR="00CC5880" w14:paraId="691222E8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001E031B" w14:textId="4988AD7B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Skutoční a literárni hrdinovia – pozitívne a negatívne vlastnosti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1A69D4B7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19A07D0D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77D20FDA" w14:textId="1B742978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Idoly mladých ľudí a faktory, ktoré ovplyvňujú voľbu idolu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50B70DFD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:rsidRPr="00B9284D" w14:paraId="1736EC2A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3CEA22E8" w14:textId="77777777" w:rsidR="00CC5880" w:rsidRPr="00B9284D" w:rsidRDefault="00CC5880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Človek a spoločnosť</w:t>
            </w:r>
          </w:p>
        </w:tc>
        <w:tc>
          <w:tcPr>
            <w:tcW w:w="3544" w:type="dxa"/>
            <w:vAlign w:val="center"/>
          </w:tcPr>
          <w:p w14:paraId="7D49E72F" w14:textId="77777777" w:rsidR="00CC5880" w:rsidRPr="00B9284D" w:rsidRDefault="00CC5880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2 hodiny </w:t>
            </w:r>
          </w:p>
        </w:tc>
      </w:tr>
      <w:tr w:rsidR="00CC5880" w14:paraId="4DEE379D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310EC4ED" w14:textId="526795A4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Etika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vs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etiketa a charakteristika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antisociálneho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správania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1EA57E62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373C7054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46D85CD9" w14:textId="6AE4A57E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Delenie spoločnosti na skupiny a ich charakteristika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756ED05D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:rsidRPr="00B9284D" w14:paraId="331FBCF2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24AE19C3" w14:textId="77777777" w:rsidR="00CC5880" w:rsidRPr="00B9284D" w:rsidRDefault="00CC5880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Veda a technika </w:t>
            </w:r>
          </w:p>
        </w:tc>
        <w:tc>
          <w:tcPr>
            <w:tcW w:w="3544" w:type="dxa"/>
            <w:vAlign w:val="center"/>
          </w:tcPr>
          <w:p w14:paraId="461F201C" w14:textId="77777777" w:rsidR="00CC5880" w:rsidRPr="00B9284D" w:rsidRDefault="00CC5880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2 hodiny </w:t>
            </w:r>
          </w:p>
        </w:tc>
      </w:tr>
      <w:tr w:rsidR="00CC5880" w14:paraId="6805BD7B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63A06388" w14:textId="59EED9E2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Veda a jej význam – porovnanie minulosti a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prítomnosti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1B174D86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4F8DE772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3F43138A" w14:textId="33ABBF02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Vedci, vedecké vynálezy a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objavy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0B5178A4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:rsidRPr="00B9284D" w14:paraId="2C229D96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11F4DF47" w14:textId="77777777" w:rsidR="00CC5880" w:rsidRPr="00B9284D" w:rsidRDefault="00CC5880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Človek a príroda </w:t>
            </w:r>
          </w:p>
        </w:tc>
        <w:tc>
          <w:tcPr>
            <w:tcW w:w="3544" w:type="dxa"/>
            <w:vAlign w:val="center"/>
          </w:tcPr>
          <w:p w14:paraId="7A26589E" w14:textId="77777777" w:rsidR="00CC5880" w:rsidRPr="00B9284D" w:rsidRDefault="00CC5880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2 hodiny </w:t>
            </w:r>
          </w:p>
        </w:tc>
      </w:tr>
      <w:tr w:rsidR="00CC5880" w14:paraId="194341EA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47044474" w14:textId="5ECB734F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Životné prostredie – najvážnejšie environmentálne problémy súčasnosti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09C3027E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711803C1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444472F1" w14:textId="3E1397C2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Ochrana životného prostredia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10FA6597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:rsidRPr="00B9284D" w14:paraId="6B9F09DF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41550244" w14:textId="77777777" w:rsidR="00CC5880" w:rsidRPr="00B9284D" w:rsidRDefault="00CC5880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Komunikácia a jej formy</w:t>
            </w:r>
          </w:p>
        </w:tc>
        <w:tc>
          <w:tcPr>
            <w:tcW w:w="3544" w:type="dxa"/>
            <w:vAlign w:val="center"/>
          </w:tcPr>
          <w:p w14:paraId="7544CDFB" w14:textId="77777777" w:rsidR="00CC5880" w:rsidRPr="00B9284D" w:rsidRDefault="00CC5880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2 hodiny </w:t>
            </w:r>
          </w:p>
        </w:tc>
      </w:tr>
      <w:tr w:rsidR="00CC5880" w14:paraId="2A99918B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4F4A9B3C" w14:textId="10B1C333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Verbálna – neverbálna komunikácia a iné formy komunikácie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7C3223EF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0E9FF946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607155F0" w14:textId="0E9A273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Komunikácia mladých ľudí – sociálne siete, moderné technológie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76FACD39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:rsidRPr="00B9284D" w14:paraId="6158443F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2A2AA5C2" w14:textId="77777777" w:rsidR="00CC5880" w:rsidRPr="00B9284D" w:rsidRDefault="00CC5880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Multikultúrna spoločnosť</w:t>
            </w:r>
          </w:p>
        </w:tc>
        <w:tc>
          <w:tcPr>
            <w:tcW w:w="3544" w:type="dxa"/>
            <w:vAlign w:val="center"/>
          </w:tcPr>
          <w:p w14:paraId="4125C736" w14:textId="77777777" w:rsidR="00CC5880" w:rsidRPr="00B9284D" w:rsidRDefault="00CC5880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2 hodiny </w:t>
            </w:r>
          </w:p>
        </w:tc>
      </w:tr>
      <w:tr w:rsidR="00CC5880" w14:paraId="539166F9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123F18BB" w14:textId="06BB5989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Multikultúrne vzdelávanie a členstvo v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EÚ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19A46A5E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03C70FBD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0C283B99" w14:textId="16295F48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Multikultúrna spoločnosť na Slovensku a v zahraničí – prínosy a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hrozby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7E830796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:rsidRPr="00B9284D" w14:paraId="1771CD24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06B37E16" w14:textId="77777777" w:rsidR="00CC5880" w:rsidRPr="00B9284D" w:rsidRDefault="00CC5880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Medziľudské vzťahy </w:t>
            </w:r>
          </w:p>
        </w:tc>
        <w:tc>
          <w:tcPr>
            <w:tcW w:w="3544" w:type="dxa"/>
            <w:vAlign w:val="center"/>
          </w:tcPr>
          <w:p w14:paraId="2EF8BCDA" w14:textId="77777777" w:rsidR="00CC5880" w:rsidRPr="00B9284D" w:rsidRDefault="00CC5880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2 hodiny </w:t>
            </w:r>
          </w:p>
        </w:tc>
      </w:tr>
      <w:tr w:rsidR="00CC5880" w14:paraId="41A00E3B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03D79EAC" w14:textId="4C39177C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Formálne a neformálne vzťahy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01EECFA1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38B03264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344ED6DC" w14:textId="4546D114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Postavenie žien a mužov v spoločnosti – Slovensko, EÚ a iné krajiny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4F959634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:rsidRPr="0086647D" w14:paraId="222E7BA2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5A89F693" w14:textId="77777777" w:rsidR="00CC5880" w:rsidRPr="0086647D" w:rsidRDefault="00CC5880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86647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Koníčky a záujmy </w:t>
            </w:r>
          </w:p>
        </w:tc>
        <w:tc>
          <w:tcPr>
            <w:tcW w:w="3544" w:type="dxa"/>
            <w:vAlign w:val="center"/>
          </w:tcPr>
          <w:p w14:paraId="79C553D8" w14:textId="77777777" w:rsidR="00CC5880" w:rsidRPr="0086647D" w:rsidRDefault="00CC5880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86647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2 hodiny </w:t>
            </w:r>
          </w:p>
        </w:tc>
      </w:tr>
      <w:tr w:rsidR="00CC5880" w14:paraId="4A9CA6AE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6C49BA8F" w14:textId="1C8A3973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Mladí ľudia a trávenie voľného času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6386EF71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2CDF8454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76B338E0" w14:textId="7DCAA72C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Voľnočasové aktivity staršej generácie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5499D725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2033E7F5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15E454D9" w14:textId="77777777" w:rsidR="00CC5880" w:rsidRPr="0086647D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86647D">
              <w:rPr>
                <w:rFonts w:ascii="Arial" w:eastAsia="Arial" w:hAnsi="Arial" w:cs="Arial"/>
                <w:b/>
                <w:color w:val="000000"/>
                <w:sz w:val="20"/>
              </w:rPr>
              <w:t>Angličtina v odbore</w:t>
            </w:r>
          </w:p>
        </w:tc>
        <w:tc>
          <w:tcPr>
            <w:tcW w:w="3544" w:type="dxa"/>
            <w:vAlign w:val="center"/>
          </w:tcPr>
          <w:p w14:paraId="7397C380" w14:textId="77777777" w:rsidR="00CC5880" w:rsidRPr="0086647D" w:rsidRDefault="00CC5880" w:rsidP="00166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86647D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CC5880" w14:paraId="7E366B66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02566F8F" w14:textId="09AB50A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880">
              <w:rPr>
                <w:rFonts w:ascii="Arial" w:eastAsia="Arial" w:hAnsi="Arial" w:cs="Arial"/>
                <w:color w:val="000000"/>
                <w:sz w:val="20"/>
              </w:rPr>
              <w:lastRenderedPageBreak/>
              <w:t>Inovácie v doprave – inteligentná mobilita</w:t>
            </w:r>
            <w:r w:rsidR="0071432F">
              <w:rPr>
                <w:rFonts w:ascii="Arial" w:eastAsia="Arial" w:hAnsi="Arial" w:cs="Arial"/>
                <w:color w:val="000000"/>
                <w:sz w:val="20"/>
              </w:rPr>
              <w:t>,</w:t>
            </w:r>
            <w:r w:rsidRPr="00CC5880">
              <w:rPr>
                <w:rFonts w:ascii="Arial" w:eastAsia="Arial" w:hAnsi="Arial" w:cs="Arial"/>
                <w:color w:val="000000"/>
                <w:sz w:val="20"/>
              </w:rPr>
              <w:t xml:space="preserve"> ekologická doprava</w:t>
            </w:r>
            <w:r w:rsidR="0071432F">
              <w:rPr>
                <w:rFonts w:ascii="Arial" w:eastAsia="Arial" w:hAnsi="Arial" w:cs="Arial"/>
                <w:color w:val="000000"/>
                <w:sz w:val="20"/>
              </w:rPr>
              <w:t>, AI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4902745A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6C203B9E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08C31C92" w14:textId="0C41C80D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880">
              <w:rPr>
                <w:rFonts w:ascii="Arial" w:eastAsia="Arial" w:hAnsi="Arial" w:cs="Arial"/>
                <w:color w:val="000000"/>
                <w:sz w:val="20"/>
              </w:rPr>
              <w:t>Práca v dopravnom priemysle – prax a kariérne možnosti</w:t>
            </w:r>
            <w:r w:rsidR="00DE702C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402BD1E6" w14:textId="77777777" w:rsidR="00CC5880" w:rsidRDefault="00CC5880" w:rsidP="001665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880" w14:paraId="52C7A3F1" w14:textId="77777777" w:rsidTr="00166591">
        <w:trPr>
          <w:trHeight w:val="317"/>
          <w:jc w:val="center"/>
        </w:trPr>
        <w:tc>
          <w:tcPr>
            <w:tcW w:w="6096" w:type="dxa"/>
            <w:vAlign w:val="bottom"/>
          </w:tcPr>
          <w:p w14:paraId="2B9C1F26" w14:textId="5B757B78" w:rsidR="00CC5880" w:rsidRPr="002F119A" w:rsidRDefault="00CC5880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</w:t>
            </w:r>
            <w:r w:rsidRPr="002F119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ystematizácia učiva</w:t>
            </w:r>
            <w:r w:rsidR="00DB0614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- príprava</w:t>
            </w:r>
            <w:r w:rsidRPr="002F119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na ústnu formu maturitnej skúšky</w:t>
            </w:r>
          </w:p>
        </w:tc>
        <w:tc>
          <w:tcPr>
            <w:tcW w:w="3544" w:type="dxa"/>
            <w:vAlign w:val="center"/>
          </w:tcPr>
          <w:p w14:paraId="1F63CD4C" w14:textId="4FB35B5E" w:rsidR="00CC5880" w:rsidRPr="002F119A" w:rsidRDefault="00AA4C51" w:rsidP="0016659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</w:t>
            </w:r>
            <w:r w:rsidR="00CC5880" w:rsidRPr="002F119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 </w:t>
            </w:r>
          </w:p>
        </w:tc>
      </w:tr>
    </w:tbl>
    <w:p w14:paraId="39D45F44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235774E5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6D2C29B7" w14:textId="77777777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524937FB" w14:textId="77777777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5DF5849A" w14:textId="77777777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2EED01C8" w14:textId="77777777" w:rsidR="000C705A" w:rsidRPr="00C373F3" w:rsidRDefault="000C705A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p w14:paraId="556A1678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12810" w14:textId="77777777" w:rsidR="000E00FC" w:rsidRDefault="000E00FC">
      <w:r>
        <w:separator/>
      </w:r>
    </w:p>
  </w:endnote>
  <w:endnote w:type="continuationSeparator" w:id="0">
    <w:p w14:paraId="58DBDAB1" w14:textId="77777777" w:rsidR="000E00FC" w:rsidRDefault="000E0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7731B" w14:textId="77777777" w:rsidR="000E00FC" w:rsidRDefault="000E00FC">
      <w:r>
        <w:separator/>
      </w:r>
    </w:p>
  </w:footnote>
  <w:footnote w:type="continuationSeparator" w:id="0">
    <w:p w14:paraId="06A83124" w14:textId="77777777" w:rsidR="000E00FC" w:rsidRDefault="000E0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C8315" w14:textId="77777777" w:rsidR="00E6038D" w:rsidRPr="00365880" w:rsidRDefault="0036588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365880">
      <w:rPr>
        <w:rFonts w:ascii="Raleway" w:eastAsia="Calibri" w:hAnsi="Raleway" w:cs="Arial"/>
        <w:noProof/>
        <w:color w:val="000000"/>
        <w:sz w:val="18"/>
        <w:szCs w:val="18"/>
      </w:rPr>
      <w:pict w14:anchorId="75F01DBD">
        <v:group id="Group 525" o:spid="_x0000_s1026" style="position:absolute;left:0;text-align:left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<v:shape id="Shape 54" o:spid="_x0000_s1027" style="position:absolute;left:5446;top:704;width:798;height:798;visibility:visible;mso-wrap-style:square;v-text-anchor:top" coordsize="79794,79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adj="0,,0" path="m39891,c61925,,79794,17869,79794,39903v,22035,-17869,39904,-39903,39904c17856,79807,,61938,,39903,,17869,17856,,39891,xe" fillcolor="#0076bf" stroked="f" strokeweight="0">
            <v:stroke miterlimit="83231f" joinstyle="miter"/>
            <v:formulas/>
            <v:path arrowok="t" o:connecttype="segments" textboxrect="0,0,79794,79807"/>
          </v:shape>
          <v:shape id="Shape 55" o:spid="_x0000_s1028" style="position:absolute;left:212;top:704;width:798;height:798;visibility:visible;mso-wrap-style:square;v-text-anchor:top" coordsize="79794,79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adj="0,,0" path="m39903,c61938,,79794,17869,79794,39903v,22035,-17856,39904,-39891,39904c17869,79807,,61938,,39903,,17869,17869,,39903,xe" fillcolor="#0076bf" stroked="f" strokeweight="0">
            <v:stroke miterlimit="83231f" joinstyle="miter"/>
            <v:formulas/>
            <v:path arrowok="t" o:connecttype="segments" textboxrect="0,0,79794,79807"/>
          </v:shape>
          <v:shape id="Shape 56" o:spid="_x0000_s1029" style="position:absolute;left:5446;top:704;width:798;height:798;visibility:visible;mso-wrap-style:square;v-text-anchor:top" coordsize="79794,79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adj="0,,0" path="m39891,c61925,,79794,17869,79794,39903v,22035,-17869,39904,-39903,39904c17856,79807,,61938,,39903,,17869,17856,,39891,xe" fillcolor="#0076bf" stroked="f" strokeweight="0">
            <v:stroke miterlimit="83231f" joinstyle="miter"/>
            <v:formulas/>
            <v:path arrowok="t" o:connecttype="segments" textboxrect="0,0,79794,79807"/>
          </v:shape>
          <v:shape id="Shape 57" o:spid="_x0000_s1030" style="position:absolute;top:1615;width:6456;height:4576;visibility:visible;mso-wrap-style:square;v-text-anchor:top" coordsize="645643,4575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adj="0,,0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<v:stroke miterlimit="83231f" joinstyle="miter"/>
            <v:formulas/>
            <v:path arrowok="t" o:connecttype="segments" textboxrect="0,0,645643,457581"/>
          </v:shape>
          <v:shape id="Shape 58" o:spid="_x0000_s1031" style="position:absolute;left:3591;top:1002;width:1732;height:573;visibility:visible;mso-wrap-style:square;v-text-anchor:top" coordsize="173177,572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adj="0,,0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<v:stroke miterlimit="83231f" joinstyle="miter"/>
            <v:formulas/>
            <v:path arrowok="t" o:connecttype="segments" textboxrect="0,0,173177,57290"/>
          </v:shape>
          <v:shape id="Shape 59" o:spid="_x0000_s1032" style="position:absolute;left:600;width:2676;height:663;visibility:visible;mso-wrap-style:square;v-text-anchor:top" coordsize="267526,663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adj="0,,0" path="m12802,c49708,7480,87173,13424,124320,17526v47346,5245,95352,7633,143206,7442l249098,66307c205842,65875,162547,63398,119774,58661,79858,54242,39586,47828,,39637l12802,xe" fillcolor="#0076bf" stroked="f" strokeweight="0">
            <v:stroke miterlimit="83231f" joinstyle="miter"/>
            <v:formulas/>
            <v:path arrowok="t" o:connecttype="segments" textboxrect="0,0,267526,66307"/>
          </v:shape>
          <v:shape id="Shape 60" o:spid="_x0000_s1033" style="position:absolute;left:1132;width:4721;height:1581;visibility:visible;mso-wrap-style:square;v-text-anchor:top" coordsize="472110,1581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adj="0,,0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<v:stroke miterlimit="83231f" joinstyle="miter"/>
            <v:formulas/>
            <v:path arrowok="t" o:connecttype="segments" textboxrect="0,0,472110,158128"/>
          </v:shape>
          <v:shape id="Shape 61" o:spid="_x0000_s1034" style="position:absolute;left:11282;top:1088;width:1423;height:1663;visibility:visible;mso-wrap-style:square;v-text-anchor:top" coordsize="142278,1662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adj="0,,0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<v:stroke miterlimit="83231f" joinstyle="miter"/>
            <v:formulas/>
            <v:path arrowok="t" o:connecttype="segments" textboxrect="0,0,142278,166281"/>
          </v:shape>
          <v:shape id="Shape 62" o:spid="_x0000_s1035" style="position:absolute;left:11532;top:559;width:924;height:458;visibility:visible;mso-wrap-style:square;v-text-anchor:top" coordsize="92392,458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adj="0,,0" path="m12344,l40145,22085v1892,1423,4267,2845,6172,2845c48209,24930,50114,23749,52248,22085l80048,,92392,14719,58420,41085v-3797,3086,-7836,4749,-12345,4749c41567,45834,37287,43701,33718,41085l,14719,12344,xe" fillcolor="#0076bf" stroked="f" strokeweight="0">
            <v:stroke miterlimit="83231f" joinstyle="miter"/>
            <v:formulas/>
            <v:path arrowok="t" o:connecttype="segments" textboxrect="0,0,92392,45834"/>
          </v:shape>
          <v:shape id="Shape 63" o:spid="_x0000_s1036" style="position:absolute;left:7774;top:1088;width:1423;height:1663;visibility:visible;mso-wrap-style:square;v-text-anchor:top" coordsize="142278,1662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adj="0,,0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<v:stroke miterlimit="83231f" joinstyle="miter"/>
            <v:formulas/>
            <v:path arrowok="t" o:connecttype="segments" textboxrect="0,0,142278,166268"/>
          </v:shape>
          <v:shape id="Shape 64" o:spid="_x0000_s1037" style="position:absolute;left:9529;top:1088;width:1492;height:1663;visibility:visible;mso-wrap-style:square;v-text-anchor:top" coordsize="149161,1662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adj="0,,0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<v:stroke miterlimit="83231f" joinstyle="miter"/>
            <v:formulas/>
            <v:path arrowok="t" o:connecttype="segments" textboxrect="0,0,149161,166268"/>
          </v:shape>
          <v:shape id="Shape 65" o:spid="_x0000_s1038" style="position:absolute;left:7774;top:3925;width:1146;height:1276;visibility:visible;mso-wrap-style:square;v-text-anchor:top" coordsize="114592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adj="0,,0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<v:stroke miterlimit="83231f" joinstyle="miter"/>
            <v:formulas/>
            <v:path arrowok="t" o:connecttype="segments" textboxrect="0,0,114592,127584"/>
          </v:shape>
          <v:shape id="Shape 66" o:spid="_x0000_s1039" style="position:absolute;left:9103;top:3515;width:821;height:1686;visibility:visible;mso-wrap-style:square;v-text-anchor:top" coordsize="82093,1685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adj="0,,0" path="m17577,l45745,r,40932l82093,40932r,21666l45745,62598r,58496c45745,140360,55855,146850,75108,146850r6985,l82093,168516r-17577,c35636,168516,17577,158166,17577,126873r,-64275l,62598,,40932r17577,l17577,xe" fillcolor="#001f4d" stroked="f" strokeweight="0">
            <v:stroke miterlimit="83231f" joinstyle="miter"/>
            <v:formulas/>
            <v:path arrowok="t" o:connecttype="segments" textboxrect="0,0,82093,168516"/>
          </v:shape>
          <v:shape id="Shape 67" o:spid="_x0000_s1040" style="position:absolute;left:10155;top:3925;width:705;height:1276;visibility:visible;mso-wrap-style:square;v-text-anchor:top" coordsize="70536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adj="0,,0" path="m51524,l70536,r,21666l58738,21666v-22632,,-30569,11316,-30569,33935l28169,127584,,127584,,48146c,13957,17336,,51524,xe" fillcolor="#001f4d" stroked="f" strokeweight="0">
            <v:stroke miterlimit="83231f" joinstyle="miter"/>
            <v:formulas/>
            <v:path arrowok="t" o:connecttype="segments" textboxrect="0,0,70536,127584"/>
          </v:shape>
          <v:shape id="Shape 68" o:spid="_x0000_s1041" style="position:absolute;left:11005;top:3910;width:679;height:1305;visibility:visible;mso-wrap-style:square;v-text-anchor:top" coordsize="67882,130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adj="0,,0" path="m67882,r,21666c38989,21666,29121,33706,29121,64999v,31292,9868,43815,38761,43815l67882,130480c22149,130480,,116040,,64999,,14453,22149,,67882,xe" fillcolor="#001f4d" stroked="f" strokeweight="0">
            <v:stroke miterlimit="83231f" joinstyle="miter"/>
            <v:formulas/>
            <v:path arrowok="t" o:connecttype="segments" textboxrect="0,0,67882,130480"/>
          </v:shape>
          <v:shape id="Shape 69" o:spid="_x0000_s1042" style="position:absolute;left:11684;top:3910;width:678;height:1305;visibility:visible;mso-wrap-style:square;v-text-anchor:top" coordsize="67882,130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adj="0,,0" path="m,c45745,,67882,14453,67882,64999v,51041,-22137,65481,-67882,65481l,108814v28892,,38760,-12523,38760,-43815c38760,33706,28892,21666,,21666l,xe" fillcolor="#001f4d" stroked="f" strokeweight="0">
            <v:stroke miterlimit="83231f" joinstyle="miter"/>
            <v:formulas/>
            <v:path arrowok="t" o:connecttype="segments" textboxrect="0,0,67882,130480"/>
          </v:shape>
          <v:shape id="Shape 70" o:spid="_x0000_s1043" style="position:absolute;left:12338;top:3925;width:663;height:1706;visibility:visible;mso-wrap-style:square;v-text-anchor:top" coordsize="66205,1706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adj="0,,0" path="m38036,l66205,r,122059c66205,160566,42126,170675,8420,170675v-2654,,-5537,,-8420,-229l,148780v1918,242,2883,242,4089,242c24790,149022,38036,142760,38036,118681l38036,xe" fillcolor="#001f4d" stroked="f" strokeweight="0">
            <v:stroke miterlimit="83231f" joinstyle="miter"/>
            <v:formulas/>
            <v:path arrowok="t" o:connecttype="segments" textboxrect="0,0,66205,170675"/>
          </v:shape>
          <v:shape id="Shape 655" o:spid="_x0000_s1044" style="position:absolute;left:12719;top:3515;width:282;height:224;visibility:visible;mso-wrap-style:square;v-text-anchor:top" coordsize="28169,22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adj="0,,0" path="m,l28169,r,22390l,22390,,e" fillcolor="#001f4d" stroked="f" strokeweight="0">
            <v:stroke miterlimit="83231f" joinstyle="miter"/>
            <v:formulas/>
            <v:path arrowok="t" o:connecttype="segments" textboxrect="0,0,28169,22390"/>
          </v:shape>
          <v:shape id="Shape 72" o:spid="_x0000_s1045" style="position:absolute;left:13342;top:3925;width:1161;height:1275;visibility:visible;mso-wrap-style:square;v-text-anchor:top" coordsize="116027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adj="0,,0" path="m21666,l66434,v28892,,49593,9868,49593,43574l116027,127584r-28168,l87859,51041v,-19266,-7455,-29375,-26721,-29375l35395,21666v-4826,,-7226,2413,-7226,7227l28169,127584,,127584,,21666c,7226,7226,,21666,xe" fillcolor="#001f4d" stroked="f" strokeweight="0">
            <v:stroke miterlimit="83231f" joinstyle="miter"/>
            <v:formulas/>
            <v:path arrowok="t" o:connecttype="segments" textboxrect="0,0,116027,127584"/>
          </v:shape>
          <v:shape id="Shape 656" o:spid="_x0000_s1046" style="position:absolute;left:14845;top:3925;width:281;height:1275;visibility:visible;mso-wrap-style:square;v-text-anchor:top" coordsize="28169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adj="0,,0" path="m,l28169,r,127584l,127584,,e" fillcolor="#001f4d" stroked="f" strokeweight="0">
            <v:stroke miterlimit="83231f" joinstyle="miter"/>
            <v:formulas/>
            <v:path arrowok="t" o:connecttype="segments" textboxrect="0,0,28169,127584"/>
          </v:shape>
          <v:shape id="Shape 74" o:spid="_x0000_s1047" style="position:absolute;left:14710;top:3354;width:551;height:498;visibility:visible;mso-wrap-style:square;v-text-anchor:top" coordsize="55118,498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adj="0,,0" path="m39713,l55118,18059,15164,49835,,32017,39713,xe" fillcolor="#001f4d" stroked="f" strokeweight="0">
            <v:stroke miterlimit="83231f" joinstyle="miter"/>
            <v:formulas/>
            <v:path arrowok="t" o:connecttype="segments" textboxrect="0,0,55118,49835"/>
          </v:shape>
          <v:shape id="Shape 75" o:spid="_x0000_s1048" style="position:absolute;left:15430;top:3925;width:1109;height:1275;visibility:visible;mso-wrap-style:square;v-text-anchor:top" coordsize="110985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adj="0,,0" path="m54648,r53442,l108090,21666r-46457,c32029,21666,29134,39484,29134,63551v,24079,2895,42367,32499,42367l110985,105918r,21666l54648,127584c11316,127584,,102070,,63551,,25044,11316,,54648,xe" fillcolor="#001f4d" stroked="f" strokeweight="0">
            <v:stroke miterlimit="83231f" joinstyle="miter"/>
            <v:formulas/>
            <v:path arrowok="t" o:connecttype="segments" textboxrect="0,0,110985,127584"/>
          </v:shape>
          <v:shape id="Shape 76" o:spid="_x0000_s1049" style="position:absolute;left:17194;top:3925;width:864;height:1276;visibility:visible;mso-wrap-style:square;v-text-anchor:top" coordsize="86423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adj="0,,0" path="m47422,l80162,,32258,51511v-2413,2413,-4102,5055,-4102,9157c28156,64757,30810,68364,34188,71984r52235,55600l51752,127584,8903,81852c5055,77508,,70536,,61620,,51994,5055,46457,8903,42367l47422,xe" fillcolor="#001f4d" stroked="f" strokeweight="0">
            <v:stroke miterlimit="83231f" joinstyle="miter"/>
            <v:formulas/>
            <v:path arrowok="t" o:connecttype="segments" textboxrect="0,0,86423,127584"/>
          </v:shape>
          <v:shape id="Shape 657" o:spid="_x0000_s1050" style="position:absolute;left:16828;top:3515;width:282;height:1686;visibility:visible;mso-wrap-style:square;v-text-anchor:top" coordsize="28169,1685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adj="0,,0" path="m,l28169,r,168516l,168516,,e" fillcolor="#001f4d" stroked="f" strokeweight="0">
            <v:stroke miterlimit="83231f" joinstyle="miter"/>
            <v:formulas/>
            <v:path arrowok="t" o:connecttype="segments" textboxrect="0,0,28169,168516"/>
          </v:shape>
          <v:shape id="Shape 78" o:spid="_x0000_s1051" style="position:absolute;left:18217;top:3925;width:1178;height:1276;visibility:visible;mso-wrap-style:square;v-text-anchor:top" coordsize="117716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adj="0,,0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<v:stroke miterlimit="83231f" joinstyle="miter"/>
            <v:formulas/>
            <v:path arrowok="t" o:connecttype="segments" textboxrect="0,0,117716,127584"/>
          </v:shape>
          <w10:wrap type="square"/>
        </v:group>
      </w:pict>
    </w:r>
    <w:r w:rsidR="00E6038D" w:rsidRPr="00365880">
      <w:rPr>
        <w:rFonts w:ascii="Raleway" w:hAnsi="Raleway" w:cs="Arial"/>
        <w:sz w:val="18"/>
        <w:szCs w:val="18"/>
      </w:rPr>
      <w:t>Stredná priemyselná škola strojnícka, Duklianska 1, Prešov</w:t>
    </w:r>
  </w:p>
  <w:p w14:paraId="143D6D1C" w14:textId="77777777" w:rsidR="00E6038D" w:rsidRPr="00365880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365880">
      <w:rPr>
        <w:rFonts w:ascii="Raleway" w:hAnsi="Raleway" w:cs="Arial"/>
        <w:sz w:val="18"/>
        <w:szCs w:val="18"/>
      </w:rPr>
      <w:t>Duklianska 1</w:t>
    </w:r>
  </w:p>
  <w:p w14:paraId="138F92A8" w14:textId="77777777" w:rsidR="00E6038D" w:rsidRPr="00365880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365880">
      <w:rPr>
        <w:rFonts w:ascii="Raleway" w:hAnsi="Raleway" w:cs="Arial"/>
        <w:sz w:val="18"/>
        <w:szCs w:val="18"/>
      </w:rPr>
      <w:t xml:space="preserve">080 04 Prešov </w:t>
    </w:r>
  </w:p>
  <w:p w14:paraId="05F9F57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6D202D"/>
    <w:multiLevelType w:val="hybridMultilevel"/>
    <w:tmpl w:val="5236385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BB0DF8"/>
    <w:multiLevelType w:val="hybridMultilevel"/>
    <w:tmpl w:val="2E7E0A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4E14A54"/>
    <w:multiLevelType w:val="hybridMultilevel"/>
    <w:tmpl w:val="8F588BF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1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7128532F"/>
    <w:multiLevelType w:val="hybridMultilevel"/>
    <w:tmpl w:val="113802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120698">
    <w:abstractNumId w:val="9"/>
  </w:num>
  <w:num w:numId="2" w16cid:durableId="1977486078">
    <w:abstractNumId w:val="7"/>
  </w:num>
  <w:num w:numId="3" w16cid:durableId="1250387123">
    <w:abstractNumId w:val="2"/>
  </w:num>
  <w:num w:numId="4" w16cid:durableId="1798910786">
    <w:abstractNumId w:val="1"/>
  </w:num>
  <w:num w:numId="5" w16cid:durableId="664750621">
    <w:abstractNumId w:val="10"/>
  </w:num>
  <w:num w:numId="6" w16cid:durableId="740637576">
    <w:abstractNumId w:val="0"/>
  </w:num>
  <w:num w:numId="7" w16cid:durableId="1527602347">
    <w:abstractNumId w:val="3"/>
  </w:num>
  <w:num w:numId="8" w16cid:durableId="1009257279">
    <w:abstractNumId w:val="4"/>
  </w:num>
  <w:num w:numId="9" w16cid:durableId="1236664414">
    <w:abstractNumId w:val="11"/>
  </w:num>
  <w:num w:numId="10" w16cid:durableId="758448221">
    <w:abstractNumId w:val="5"/>
  </w:num>
  <w:num w:numId="11" w16cid:durableId="451025269">
    <w:abstractNumId w:val="8"/>
  </w:num>
  <w:num w:numId="12" w16cid:durableId="1579242441">
    <w:abstractNumId w:val="6"/>
  </w:num>
  <w:num w:numId="13" w16cid:durableId="19715936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33F"/>
    <w:rsid w:val="00054485"/>
    <w:rsid w:val="00055F13"/>
    <w:rsid w:val="00056C81"/>
    <w:rsid w:val="0007058E"/>
    <w:rsid w:val="00070E43"/>
    <w:rsid w:val="00074E1C"/>
    <w:rsid w:val="00074F38"/>
    <w:rsid w:val="00083F53"/>
    <w:rsid w:val="00091670"/>
    <w:rsid w:val="000936C5"/>
    <w:rsid w:val="00095A29"/>
    <w:rsid w:val="000A6B06"/>
    <w:rsid w:val="000A7144"/>
    <w:rsid w:val="000B094E"/>
    <w:rsid w:val="000B13C5"/>
    <w:rsid w:val="000B3999"/>
    <w:rsid w:val="000B3AF9"/>
    <w:rsid w:val="000B6679"/>
    <w:rsid w:val="000C3318"/>
    <w:rsid w:val="000C705A"/>
    <w:rsid w:val="000D1EB2"/>
    <w:rsid w:val="000D452E"/>
    <w:rsid w:val="000E00FC"/>
    <w:rsid w:val="000E071E"/>
    <w:rsid w:val="000E59D3"/>
    <w:rsid w:val="000F2FD5"/>
    <w:rsid w:val="000F7E64"/>
    <w:rsid w:val="001070E0"/>
    <w:rsid w:val="0011176B"/>
    <w:rsid w:val="001122A8"/>
    <w:rsid w:val="001149B7"/>
    <w:rsid w:val="001207C7"/>
    <w:rsid w:val="0012098E"/>
    <w:rsid w:val="00121824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B6B"/>
    <w:rsid w:val="00156D79"/>
    <w:rsid w:val="001616BF"/>
    <w:rsid w:val="00172AE6"/>
    <w:rsid w:val="001767A0"/>
    <w:rsid w:val="00182D71"/>
    <w:rsid w:val="001835F6"/>
    <w:rsid w:val="00194C41"/>
    <w:rsid w:val="001A1A08"/>
    <w:rsid w:val="001A3422"/>
    <w:rsid w:val="001A3C49"/>
    <w:rsid w:val="001B0810"/>
    <w:rsid w:val="001B4C1A"/>
    <w:rsid w:val="001B778A"/>
    <w:rsid w:val="001D09FC"/>
    <w:rsid w:val="001D53B8"/>
    <w:rsid w:val="001E3DD8"/>
    <w:rsid w:val="0021056F"/>
    <w:rsid w:val="00210C21"/>
    <w:rsid w:val="00211CB3"/>
    <w:rsid w:val="002125B3"/>
    <w:rsid w:val="0021290F"/>
    <w:rsid w:val="002148E9"/>
    <w:rsid w:val="00220F94"/>
    <w:rsid w:val="0022483D"/>
    <w:rsid w:val="00237FED"/>
    <w:rsid w:val="00240159"/>
    <w:rsid w:val="0024054A"/>
    <w:rsid w:val="00252894"/>
    <w:rsid w:val="002620A5"/>
    <w:rsid w:val="00264D89"/>
    <w:rsid w:val="00265404"/>
    <w:rsid w:val="0027057A"/>
    <w:rsid w:val="00272547"/>
    <w:rsid w:val="00274E5C"/>
    <w:rsid w:val="00286AD1"/>
    <w:rsid w:val="002879DF"/>
    <w:rsid w:val="00295988"/>
    <w:rsid w:val="002A02F5"/>
    <w:rsid w:val="002A5E62"/>
    <w:rsid w:val="002B0A35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22EC8"/>
    <w:rsid w:val="00327AC7"/>
    <w:rsid w:val="00330B6D"/>
    <w:rsid w:val="00334E91"/>
    <w:rsid w:val="00354A73"/>
    <w:rsid w:val="00365880"/>
    <w:rsid w:val="003714B0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3F581A"/>
    <w:rsid w:val="00402AB1"/>
    <w:rsid w:val="0041011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47FC7"/>
    <w:rsid w:val="00450040"/>
    <w:rsid w:val="004504E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6E"/>
    <w:rsid w:val="00492C8D"/>
    <w:rsid w:val="00493413"/>
    <w:rsid w:val="004A046E"/>
    <w:rsid w:val="004A538B"/>
    <w:rsid w:val="004A658E"/>
    <w:rsid w:val="004A764B"/>
    <w:rsid w:val="004B1897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6B51"/>
    <w:rsid w:val="004E6DC9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111BD"/>
    <w:rsid w:val="006202A3"/>
    <w:rsid w:val="0062735E"/>
    <w:rsid w:val="00636D4B"/>
    <w:rsid w:val="00637C72"/>
    <w:rsid w:val="00640B7F"/>
    <w:rsid w:val="006445D1"/>
    <w:rsid w:val="00647067"/>
    <w:rsid w:val="00650389"/>
    <w:rsid w:val="00654898"/>
    <w:rsid w:val="00655B8E"/>
    <w:rsid w:val="006639D6"/>
    <w:rsid w:val="00666872"/>
    <w:rsid w:val="00670F06"/>
    <w:rsid w:val="0067130B"/>
    <w:rsid w:val="00673957"/>
    <w:rsid w:val="00675F5F"/>
    <w:rsid w:val="00680225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383B"/>
    <w:rsid w:val="006F52B6"/>
    <w:rsid w:val="006F5936"/>
    <w:rsid w:val="006F7284"/>
    <w:rsid w:val="006F7999"/>
    <w:rsid w:val="007047F4"/>
    <w:rsid w:val="00710EDD"/>
    <w:rsid w:val="0071144D"/>
    <w:rsid w:val="0071432F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627E"/>
    <w:rsid w:val="00757A1B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B56C7"/>
    <w:rsid w:val="007B6C73"/>
    <w:rsid w:val="007B7FE9"/>
    <w:rsid w:val="007C0C1F"/>
    <w:rsid w:val="007C132E"/>
    <w:rsid w:val="007C5077"/>
    <w:rsid w:val="007C521E"/>
    <w:rsid w:val="007C6E2A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067E"/>
    <w:rsid w:val="008718F3"/>
    <w:rsid w:val="00873F26"/>
    <w:rsid w:val="0087432B"/>
    <w:rsid w:val="00875035"/>
    <w:rsid w:val="00880250"/>
    <w:rsid w:val="008859CA"/>
    <w:rsid w:val="00890E18"/>
    <w:rsid w:val="008928D2"/>
    <w:rsid w:val="00894001"/>
    <w:rsid w:val="00897D8B"/>
    <w:rsid w:val="008A536E"/>
    <w:rsid w:val="008A59F1"/>
    <w:rsid w:val="008A5C0E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47AD8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A4C51"/>
    <w:rsid w:val="00AB1DF2"/>
    <w:rsid w:val="00AB63D1"/>
    <w:rsid w:val="00AC44B3"/>
    <w:rsid w:val="00AD5ECE"/>
    <w:rsid w:val="00AD6BFF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2762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793F"/>
    <w:rsid w:val="00C57D0D"/>
    <w:rsid w:val="00C64B11"/>
    <w:rsid w:val="00C81EE6"/>
    <w:rsid w:val="00C8320E"/>
    <w:rsid w:val="00C86A71"/>
    <w:rsid w:val="00C92687"/>
    <w:rsid w:val="00C9362C"/>
    <w:rsid w:val="00CA351D"/>
    <w:rsid w:val="00CA758A"/>
    <w:rsid w:val="00CA7701"/>
    <w:rsid w:val="00CC255F"/>
    <w:rsid w:val="00CC5880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49E4"/>
    <w:rsid w:val="00D2736A"/>
    <w:rsid w:val="00D3254B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37AC"/>
    <w:rsid w:val="00D7426F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B0614"/>
    <w:rsid w:val="00DC19C4"/>
    <w:rsid w:val="00DC494F"/>
    <w:rsid w:val="00DC64EB"/>
    <w:rsid w:val="00DE26A9"/>
    <w:rsid w:val="00DE702C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4840"/>
    <w:rsid w:val="00E460B1"/>
    <w:rsid w:val="00E465C1"/>
    <w:rsid w:val="00E51CF7"/>
    <w:rsid w:val="00E542A0"/>
    <w:rsid w:val="00E5684D"/>
    <w:rsid w:val="00E6038D"/>
    <w:rsid w:val="00E62004"/>
    <w:rsid w:val="00E72A03"/>
    <w:rsid w:val="00E7339D"/>
    <w:rsid w:val="00E765AD"/>
    <w:rsid w:val="00E77816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EE55AB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1835"/>
    <w:rsid w:val="00FE3F5D"/>
    <w:rsid w:val="00FE51D8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A56F84"/>
  <w15:docId w15:val="{67F8298F-6A57-434E-B282-DF53A260D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rsid w:val="002148E9"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rsid w:val="002148E9"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rsid w:val="002148E9"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rsid w:val="002148E9"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rsid w:val="002148E9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2148E9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character" w:customStyle="1" w:styleId="relative">
    <w:name w:val="relative"/>
    <w:basedOn w:val="Predvolenpsmoodseku"/>
    <w:rsid w:val="00CC5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22</TotalTime>
  <Pages>4</Pages>
  <Words>995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21</cp:revision>
  <cp:lastPrinted>2019-09-05T11:10:00Z</cp:lastPrinted>
  <dcterms:created xsi:type="dcterms:W3CDTF">2025-05-30T16:44:00Z</dcterms:created>
  <dcterms:modified xsi:type="dcterms:W3CDTF">2025-07-29T14:09:00Z</dcterms:modified>
</cp:coreProperties>
</file>