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E3E49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0A384CB1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72475375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2CE2D16F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14894C78" w14:textId="580216D3" w:rsidR="00640B7F" w:rsidRPr="00737230" w:rsidRDefault="000602B6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KONVERZÁCIA Z ANGLICKÉHO JAZYKA</w:t>
            </w:r>
          </w:p>
        </w:tc>
      </w:tr>
      <w:tr w:rsidR="00640B7F" w:rsidRPr="00737230" w14:paraId="6D76996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559B4BA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4D771BE9" w14:textId="77777777" w:rsidR="00640B7F" w:rsidRPr="00737230" w:rsidRDefault="00986A11" w:rsidP="00DB0E75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DB0E75">
              <w:rPr>
                <w:rFonts w:ascii="Arial" w:hAnsi="Arial" w:cs="Arial"/>
                <w:sz w:val="20"/>
                <w:lang w:eastAsia="sk-SK"/>
              </w:rPr>
              <w:t>3</w:t>
            </w:r>
            <w:r w:rsidR="00DB0E75" w:rsidRPr="00DB0E75">
              <w:rPr>
                <w:rFonts w:ascii="Arial" w:hAnsi="Arial" w:cs="Arial"/>
                <w:sz w:val="20"/>
                <w:lang w:eastAsia="sk-SK"/>
              </w:rPr>
              <w:t>0</w:t>
            </w:r>
            <w:r w:rsidR="003811BE" w:rsidRPr="00DB0E75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= </w:t>
            </w:r>
            <w:r>
              <w:rPr>
                <w:rFonts w:ascii="Arial" w:hAnsi="Arial" w:cs="Arial"/>
                <w:sz w:val="20"/>
                <w:lang w:eastAsia="sk-SK"/>
              </w:rPr>
              <w:t>6</w:t>
            </w:r>
            <w:r w:rsidR="00DB0E75">
              <w:rPr>
                <w:rFonts w:ascii="Arial" w:hAnsi="Arial" w:cs="Arial"/>
                <w:sz w:val="20"/>
                <w:lang w:eastAsia="sk-SK"/>
              </w:rPr>
              <w:t>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007A9CF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E7E380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500F92AB" w14:textId="77777777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28FCAEBF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AE55AD7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4BDAEE81" w14:textId="49FB2370" w:rsidR="00286AD1" w:rsidRPr="008B45FE" w:rsidRDefault="009D6389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986A11">
              <w:rPr>
                <w:rFonts w:ascii="Arial" w:hAnsi="Arial" w:cs="Arial"/>
                <w:sz w:val="20"/>
                <w:lang w:eastAsia="sk-SK"/>
              </w:rPr>
              <w:t>23 Strojárstvo a ostatná kovospracúvacia výroba</w:t>
            </w:r>
          </w:p>
        </w:tc>
      </w:tr>
      <w:tr w:rsidR="005B6DA7" w:rsidRPr="00737230" w14:paraId="6E170E4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0C88DB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8F22F8D" w14:textId="77777777" w:rsidR="004C641C" w:rsidRPr="00986A11" w:rsidRDefault="00E054F4" w:rsidP="001070E0">
            <w:pPr>
              <w:rPr>
                <w:rFonts w:ascii="Arial" w:hAnsi="Arial" w:cs="Arial"/>
                <w:caps/>
                <w:sz w:val="20"/>
              </w:rPr>
            </w:pPr>
            <w:r w:rsidRPr="00986A11">
              <w:rPr>
                <w:rFonts w:ascii="Arial" w:hAnsi="Arial" w:cs="Arial"/>
                <w:caps/>
                <w:sz w:val="20"/>
              </w:rPr>
              <w:t>MECHATRONIKA</w:t>
            </w:r>
          </w:p>
        </w:tc>
      </w:tr>
      <w:tr w:rsidR="005B6DA7" w:rsidRPr="00737230" w14:paraId="7FEEC08A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58BF89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65CCE15E" w14:textId="77777777" w:rsidR="00E85968" w:rsidRPr="00986A11" w:rsidRDefault="00E054F4" w:rsidP="001070E0">
            <w:pPr>
              <w:rPr>
                <w:rFonts w:ascii="Arial" w:hAnsi="Arial" w:cs="Arial"/>
                <w:sz w:val="20"/>
              </w:rPr>
            </w:pPr>
            <w:r w:rsidRPr="00986A11">
              <w:rPr>
                <w:rFonts w:ascii="Arial" w:hAnsi="Arial" w:cs="Arial"/>
                <w:sz w:val="20"/>
              </w:rPr>
              <w:t>2387 M mechatronika</w:t>
            </w:r>
          </w:p>
        </w:tc>
      </w:tr>
      <w:tr w:rsidR="005B6DA7" w:rsidRPr="00737230" w14:paraId="1A53E95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55D75D5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6D7E1E0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7176106A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202B51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38E62DC1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48F1AF0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960A167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6B1CBFA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5519840A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AD48A7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46D0D8C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017C83CF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EEB587C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35AE7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2E0E00C6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20D954C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4C95E8BA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A407BF3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46E0192E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1E32D5E0" w14:textId="77777777" w:rsidR="00986A11" w:rsidRDefault="00986A11" w:rsidP="00986A11">
      <w:pPr>
        <w:spacing w:line="360" w:lineRule="auto"/>
        <w:jc w:val="both"/>
        <w:rPr>
          <w:rFonts w:ascii="Arial" w:eastAsiaTheme="minorHAnsi" w:hAnsi="Arial" w:cs="Arial"/>
          <w:sz w:val="20"/>
          <w:lang w:eastAsia="en-US"/>
        </w:rPr>
      </w:pPr>
    </w:p>
    <w:p w14:paraId="7CFB3815" w14:textId="77777777" w:rsidR="00A66858" w:rsidRDefault="00793CB0" w:rsidP="00830ECA">
      <w:pPr>
        <w:spacing w:line="276" w:lineRule="auto"/>
        <w:jc w:val="both"/>
        <w:rPr>
          <w:rFonts w:ascii="Arial" w:hAnsi="Arial" w:cs="Arial"/>
          <w:sz w:val="20"/>
        </w:rPr>
      </w:pPr>
      <w:r w:rsidRPr="00A66858">
        <w:rPr>
          <w:rStyle w:val="relative"/>
          <w:rFonts w:ascii="Arial" w:hAnsi="Arial" w:cs="Arial"/>
          <w:sz w:val="20"/>
        </w:rPr>
        <w:t xml:space="preserve">Predmet </w:t>
      </w:r>
      <w:r w:rsidRPr="00A66858">
        <w:rPr>
          <w:rStyle w:val="relative"/>
          <w:rFonts w:ascii="Arial" w:hAnsi="Arial" w:cs="Arial"/>
          <w:b/>
          <w:sz w:val="20"/>
        </w:rPr>
        <w:t>Konverzácia v anglickom jazyku</w:t>
      </w:r>
      <w:r w:rsidRPr="00A66858">
        <w:rPr>
          <w:rStyle w:val="relative"/>
          <w:rFonts w:ascii="Arial" w:hAnsi="Arial" w:cs="Arial"/>
          <w:sz w:val="20"/>
        </w:rPr>
        <w:t xml:space="preserve"> pre 3. a 4. ročník stredných škôl (ISCED 3) je navrhnutý v súlade so Štátnym a Školským vzdelávacím programom s cieľom posilniť komunikačné kompetencie žiakov v angličtine prostredníctvom praktických aktivít zameraných na ústny prejav.</w:t>
      </w:r>
      <w:r w:rsidRPr="00A66858">
        <w:rPr>
          <w:rFonts w:ascii="Arial" w:hAnsi="Arial" w:cs="Arial"/>
          <w:sz w:val="20"/>
        </w:rPr>
        <w:t xml:space="preserve"> </w:t>
      </w:r>
      <w:r w:rsidRPr="00A66858">
        <w:rPr>
          <w:rStyle w:val="relative"/>
          <w:rFonts w:ascii="Arial" w:hAnsi="Arial" w:cs="Arial"/>
          <w:sz w:val="20"/>
        </w:rPr>
        <w:t>Vzdelávanie smeruje k dosiahnutiu úrovne B1, pričom sa predpokladá aktívny prístup žiakov k získavaniu vedomostí nielen na hodinách, ale aj prostredníctvom dostupných médií.</w:t>
      </w:r>
      <w:r w:rsidRPr="00A66858">
        <w:rPr>
          <w:rFonts w:ascii="Arial" w:hAnsi="Arial" w:cs="Arial"/>
          <w:sz w:val="20"/>
        </w:rPr>
        <w:t xml:space="preserve"> </w:t>
      </w:r>
    </w:p>
    <w:p w14:paraId="38FC50A9" w14:textId="77777777" w:rsidR="00A66858" w:rsidRDefault="00793CB0" w:rsidP="00830ECA">
      <w:pPr>
        <w:spacing w:line="276" w:lineRule="auto"/>
        <w:jc w:val="both"/>
        <w:rPr>
          <w:rFonts w:ascii="Arial" w:hAnsi="Arial" w:cs="Arial"/>
          <w:sz w:val="20"/>
        </w:rPr>
      </w:pPr>
      <w:r w:rsidRPr="00A66858">
        <w:rPr>
          <w:rStyle w:val="relative"/>
          <w:rFonts w:ascii="Arial" w:hAnsi="Arial" w:cs="Arial"/>
          <w:sz w:val="20"/>
        </w:rPr>
        <w:t>Hlavným cieľom predmetu je rozvíjať schopnosť žiakov efektívne komunikovať v angličtine v rôznych situáciách, pestovať produktívnu a receptívnu komunikáciu, posilniť porozumenie hovorenému slovu a schopnosť primerane reagovať, podporiť vyjadrovanie názorov, pocitov a myšlienok, pripraviť žiakov na ústnu časť maturitnej skúšky, porozumieť a analyzovať texty, tvoriť dialógy, eseje a prezentácie, ako aj samostatne pracovať s informáciami.</w:t>
      </w:r>
      <w:r w:rsidRPr="00A66858">
        <w:rPr>
          <w:rFonts w:ascii="Arial" w:hAnsi="Arial" w:cs="Arial"/>
          <w:sz w:val="20"/>
        </w:rPr>
        <w:t xml:space="preserve"> </w:t>
      </w:r>
    </w:p>
    <w:p w14:paraId="77592D7B" w14:textId="77777777" w:rsidR="00220A4A" w:rsidRDefault="00793CB0" w:rsidP="00830ECA">
      <w:pPr>
        <w:spacing w:line="276" w:lineRule="auto"/>
        <w:jc w:val="both"/>
        <w:rPr>
          <w:rFonts w:ascii="Arial" w:hAnsi="Arial" w:cs="Arial"/>
          <w:sz w:val="20"/>
        </w:rPr>
      </w:pPr>
      <w:r w:rsidRPr="00A66858">
        <w:rPr>
          <w:rStyle w:val="relative"/>
          <w:rFonts w:ascii="Arial" w:hAnsi="Arial" w:cs="Arial"/>
          <w:sz w:val="20"/>
        </w:rPr>
        <w:t>Prostredníctvom predmetu žiaci rozvíjajú komunikačné kompetencie (vedenie rozhovoru, kladenie otázok, vyjadrovanie názorov), sociálne kompetencie (spolupráca v skupine, rešpektovanie názorov iných) a kultúrne kompetencie (porozumenie kultúrnym rozdielom a prispôsobenie komunikácie rôznym kultúrnym kontextom).</w:t>
      </w:r>
      <w:r w:rsidRPr="00A66858">
        <w:rPr>
          <w:rFonts w:ascii="Arial" w:hAnsi="Arial" w:cs="Arial"/>
          <w:sz w:val="20"/>
        </w:rPr>
        <w:t xml:space="preserve"> </w:t>
      </w:r>
    </w:p>
    <w:p w14:paraId="53FE844F" w14:textId="41C9D766" w:rsidR="00A66858" w:rsidRDefault="00793CB0" w:rsidP="00830ECA">
      <w:pPr>
        <w:spacing w:line="276" w:lineRule="auto"/>
        <w:jc w:val="both"/>
        <w:rPr>
          <w:rFonts w:ascii="Arial" w:hAnsi="Arial" w:cs="Arial"/>
          <w:sz w:val="20"/>
        </w:rPr>
      </w:pPr>
      <w:r w:rsidRPr="00A66858">
        <w:rPr>
          <w:rStyle w:val="relative"/>
          <w:rFonts w:ascii="Arial" w:hAnsi="Arial" w:cs="Arial"/>
          <w:sz w:val="20"/>
        </w:rPr>
        <w:t>Predmet má prepojenie so slovenským jazykom a literatúrou (rozvoj vyjadrovacích schopností), dejepisom (diskusie o histor</w:t>
      </w:r>
      <w:r w:rsidR="00C16654" w:rsidRPr="00A66858">
        <w:rPr>
          <w:rStyle w:val="relative"/>
          <w:rFonts w:ascii="Arial" w:hAnsi="Arial" w:cs="Arial"/>
          <w:sz w:val="20"/>
        </w:rPr>
        <w:t>ických a geografických témach) etickou výchovou a</w:t>
      </w:r>
      <w:r w:rsidRPr="00A66858">
        <w:rPr>
          <w:rStyle w:val="relative"/>
          <w:rFonts w:ascii="Arial" w:hAnsi="Arial" w:cs="Arial"/>
          <w:sz w:val="20"/>
        </w:rPr>
        <w:t xml:space="preserve"> občianskou náukou (debata o spoločenských a etických otázkach).</w:t>
      </w:r>
      <w:r w:rsidRPr="00A66858">
        <w:rPr>
          <w:rFonts w:ascii="Arial" w:hAnsi="Arial" w:cs="Arial"/>
          <w:sz w:val="20"/>
        </w:rPr>
        <w:t xml:space="preserve"> </w:t>
      </w:r>
    </w:p>
    <w:p w14:paraId="75D61908" w14:textId="77777777" w:rsidR="00A66858" w:rsidRDefault="00793CB0" w:rsidP="00830ECA">
      <w:pPr>
        <w:spacing w:line="276" w:lineRule="auto"/>
        <w:jc w:val="both"/>
        <w:rPr>
          <w:rFonts w:ascii="Arial" w:hAnsi="Arial" w:cs="Arial"/>
          <w:sz w:val="20"/>
        </w:rPr>
      </w:pPr>
      <w:r w:rsidRPr="00A66858">
        <w:rPr>
          <w:rStyle w:val="relative"/>
          <w:rFonts w:ascii="Arial" w:hAnsi="Arial" w:cs="Arial"/>
          <w:sz w:val="20"/>
        </w:rPr>
        <w:t>Vo vyučovaní sa využívajú diskusie a debaty, hranie rolí, práca v skupinách a využitie audiovizuálnych materiálov.</w:t>
      </w:r>
      <w:r w:rsidRPr="00A66858">
        <w:rPr>
          <w:rFonts w:ascii="Arial" w:hAnsi="Arial" w:cs="Arial"/>
          <w:sz w:val="20"/>
        </w:rPr>
        <w:t xml:space="preserve"> </w:t>
      </w:r>
      <w:r w:rsidRPr="00A66858">
        <w:rPr>
          <w:rStyle w:val="relative"/>
          <w:rFonts w:ascii="Arial" w:hAnsi="Arial" w:cs="Arial"/>
          <w:sz w:val="20"/>
        </w:rPr>
        <w:t xml:space="preserve">Používajú sa nástroje ako interaktívne tabule, online platformy (napr. </w:t>
      </w:r>
      <w:proofErr w:type="spellStart"/>
      <w:r w:rsidRPr="00A66858">
        <w:rPr>
          <w:rStyle w:val="relative"/>
          <w:rFonts w:ascii="Arial" w:hAnsi="Arial" w:cs="Arial"/>
          <w:sz w:val="20"/>
        </w:rPr>
        <w:t>Duolingo</w:t>
      </w:r>
      <w:proofErr w:type="spellEnd"/>
      <w:r w:rsidRPr="00A66858">
        <w:rPr>
          <w:rStyle w:val="relative"/>
          <w:rFonts w:ascii="Arial" w:hAnsi="Arial" w:cs="Arial"/>
          <w:sz w:val="20"/>
        </w:rPr>
        <w:t xml:space="preserve">, </w:t>
      </w:r>
      <w:proofErr w:type="spellStart"/>
      <w:r w:rsidRPr="00A66858">
        <w:rPr>
          <w:rStyle w:val="relative"/>
          <w:rFonts w:ascii="Arial" w:hAnsi="Arial" w:cs="Arial"/>
          <w:sz w:val="20"/>
        </w:rPr>
        <w:t>Quizlet</w:t>
      </w:r>
      <w:proofErr w:type="spellEnd"/>
      <w:r w:rsidRPr="00A66858">
        <w:rPr>
          <w:rStyle w:val="relative"/>
          <w:rFonts w:ascii="Arial" w:hAnsi="Arial" w:cs="Arial"/>
          <w:sz w:val="20"/>
        </w:rPr>
        <w:t xml:space="preserve">, </w:t>
      </w:r>
      <w:proofErr w:type="spellStart"/>
      <w:r w:rsidRPr="00A66858">
        <w:rPr>
          <w:rStyle w:val="relative"/>
          <w:rFonts w:ascii="Arial" w:hAnsi="Arial" w:cs="Arial"/>
          <w:sz w:val="20"/>
        </w:rPr>
        <w:t>Kahoot</w:t>
      </w:r>
      <w:proofErr w:type="spellEnd"/>
      <w:r w:rsidRPr="00A66858">
        <w:rPr>
          <w:rStyle w:val="relative"/>
          <w:rFonts w:ascii="Arial" w:hAnsi="Arial" w:cs="Arial"/>
          <w:sz w:val="20"/>
        </w:rPr>
        <w:t>) a jazykové laboratóriá na nahrávanie a analýzu hovoreného prejavu.</w:t>
      </w:r>
      <w:r w:rsidRPr="00A66858">
        <w:rPr>
          <w:rFonts w:ascii="Arial" w:hAnsi="Arial" w:cs="Arial"/>
          <w:sz w:val="20"/>
        </w:rPr>
        <w:t xml:space="preserve"> </w:t>
      </w:r>
    </w:p>
    <w:p w14:paraId="788AD43F" w14:textId="326AD94E" w:rsidR="00C16654" w:rsidRPr="00A66858" w:rsidRDefault="00793CB0" w:rsidP="00830ECA">
      <w:pPr>
        <w:spacing w:line="276" w:lineRule="auto"/>
        <w:jc w:val="both"/>
        <w:rPr>
          <w:rStyle w:val="relative"/>
          <w:rFonts w:ascii="Arial" w:hAnsi="Arial" w:cs="Arial"/>
          <w:sz w:val="20"/>
        </w:rPr>
      </w:pPr>
      <w:r w:rsidRPr="00A66858">
        <w:rPr>
          <w:rStyle w:val="relative"/>
          <w:rFonts w:ascii="Arial" w:hAnsi="Arial" w:cs="Arial"/>
          <w:sz w:val="20"/>
        </w:rPr>
        <w:t>Predmet sa vyučuje v teoretickej a podľa možností aj v jazykovej učebni vybavenej audiovizuálnou technikou a interaktívnou tabuľou, pričom triedy sú rozdelené na skupiny s minimálnym počtom 12 žiakov, čo umožňuje individuálny prístup a efektívnejšiu výučbu.</w:t>
      </w:r>
    </w:p>
    <w:p w14:paraId="00FD74A5" w14:textId="77777777" w:rsidR="00C16654" w:rsidRDefault="00C16654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93C73E2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16709CCF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3659C22A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F36A3C5" w14:textId="77777777" w:rsidR="00757A1B" w:rsidRPr="00FF2D77" w:rsidRDefault="0024240C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="00757A1B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0E3585C6" w14:textId="77777777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47421F" w14:paraId="26E676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63F52B" w14:textId="58ACF136" w:rsidR="0047421F" w:rsidRDefault="0047421F" w:rsidP="00757A1B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Úvodná hodina</w:t>
            </w:r>
          </w:p>
        </w:tc>
        <w:tc>
          <w:tcPr>
            <w:tcW w:w="3544" w:type="dxa"/>
            <w:vAlign w:val="center"/>
          </w:tcPr>
          <w:p w14:paraId="45C16257" w14:textId="3CEBEEA3" w:rsidR="0047421F" w:rsidRDefault="0047421F" w:rsidP="00757A1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1 hodina </w:t>
            </w:r>
          </w:p>
        </w:tc>
      </w:tr>
      <w:bookmarkEnd w:id="0"/>
      <w:tr w:rsidR="00757A1B" w14:paraId="4B1D2DB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7A98CE" w14:textId="77777777" w:rsidR="00757A1B" w:rsidRDefault="0024240C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Cestovanie </w:t>
            </w:r>
            <w:r w:rsidR="00757A1B" w:rsidRPr="00737230">
              <w:rPr>
                <w:rFonts w:ascii="Arial" w:hAnsi="Arial" w:cs="Arial"/>
                <w:b/>
                <w:sz w:val="20"/>
              </w:rPr>
              <w:t xml:space="preserve">   </w:t>
            </w:r>
          </w:p>
        </w:tc>
        <w:tc>
          <w:tcPr>
            <w:tcW w:w="3544" w:type="dxa"/>
            <w:vAlign w:val="center"/>
          </w:tcPr>
          <w:p w14:paraId="7644DE9D" w14:textId="77777777" w:rsidR="00757A1B" w:rsidRPr="00757A1B" w:rsidRDefault="0024240C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830ECA" w14:paraId="406E10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6E8E22" w14:textId="77777777" w:rsidR="00830ECA" w:rsidRDefault="0024240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Cestovanie – spôsoby cestovania</w:t>
            </w:r>
            <w:r w:rsidR="00A13A77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14F75FB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E01C70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8B24EA" w14:textId="77777777" w:rsidR="00830ECA" w:rsidRDefault="0024240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Moja najvzrušujúcejšia cesta</w:t>
            </w:r>
            <w:r w:rsidR="00A13A77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4A140B49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121F33F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3D841B" w14:textId="77777777" w:rsidR="00830ECA" w:rsidRPr="0024240C" w:rsidRDefault="0024240C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4240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Šport </w:t>
            </w:r>
          </w:p>
        </w:tc>
        <w:tc>
          <w:tcPr>
            <w:tcW w:w="3544" w:type="dxa"/>
            <w:vAlign w:val="bottom"/>
          </w:tcPr>
          <w:p w14:paraId="4401BF93" w14:textId="77777777" w:rsidR="00830ECA" w:rsidRPr="0024240C" w:rsidRDefault="0024240C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4240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24240C" w14:paraId="798404C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1A0C42" w14:textId="77777777" w:rsidR="0024240C" w:rsidRDefault="0024240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Šport – typy športových aktivít</w:t>
            </w:r>
            <w:r w:rsidR="00A13A77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4C552547" w14:textId="77777777" w:rsidR="0024240C" w:rsidRDefault="0024240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4240C" w14:paraId="5FF7F08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B9683E" w14:textId="77777777" w:rsidR="0024240C" w:rsidRDefault="0024240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Výhody športových aktivít</w:t>
            </w:r>
            <w:r w:rsidR="00A13A77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5BE0F3DB" w14:textId="77777777" w:rsidR="0024240C" w:rsidRDefault="0024240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4240C" w14:paraId="2B02D28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D327F6" w14:textId="77777777" w:rsidR="0024240C" w:rsidRPr="0024240C" w:rsidRDefault="0024240C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4240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Jedlo </w:t>
            </w:r>
          </w:p>
        </w:tc>
        <w:tc>
          <w:tcPr>
            <w:tcW w:w="3544" w:type="dxa"/>
            <w:vAlign w:val="bottom"/>
          </w:tcPr>
          <w:p w14:paraId="50B0D5B1" w14:textId="77777777" w:rsidR="0024240C" w:rsidRPr="0024240C" w:rsidRDefault="0024240C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4240C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24240C" w14:paraId="31F3D0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5335C0" w14:textId="77777777" w:rsidR="0024240C" w:rsidRDefault="00FD7EC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Zdravé a nezdravé stravovanie</w:t>
            </w:r>
            <w:r w:rsidR="00A13A77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141BCC6" w14:textId="77777777" w:rsidR="0024240C" w:rsidRDefault="0024240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4240C" w14:paraId="2E8748B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18CA6B1" w14:textId="494BF90A" w:rsidR="0024240C" w:rsidRDefault="00FD7EC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Jedlo a národné kuchyne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3BE3D5A1" w14:textId="77777777" w:rsidR="0024240C" w:rsidRDefault="0024240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4240C" w14:paraId="0279F1F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FE9743" w14:textId="77777777" w:rsidR="0024240C" w:rsidRPr="00FD7ECF" w:rsidRDefault="00FD7ECF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D7ECF">
              <w:rPr>
                <w:rFonts w:ascii="Arial" w:eastAsia="Arial" w:hAnsi="Arial" w:cs="Arial"/>
                <w:b/>
                <w:color w:val="000000"/>
                <w:sz w:val="20"/>
              </w:rPr>
              <w:t>Nakupovanie</w:t>
            </w:r>
          </w:p>
        </w:tc>
        <w:tc>
          <w:tcPr>
            <w:tcW w:w="3544" w:type="dxa"/>
            <w:vAlign w:val="bottom"/>
          </w:tcPr>
          <w:p w14:paraId="3FFDB0F1" w14:textId="77777777" w:rsidR="0024240C" w:rsidRPr="00FD7ECF" w:rsidRDefault="00FD7ECF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D7EC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24240C" w14:paraId="57C9242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4406C5" w14:textId="5E44B0ED" w:rsidR="0024240C" w:rsidRDefault="00FD7EC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Nakupovanie 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služby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1BC460FA" w14:textId="77777777" w:rsidR="0024240C" w:rsidRDefault="0024240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4240C" w14:paraId="1BA1E50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7C8AAA" w14:textId="0C444B8B" w:rsidR="0024240C" w:rsidRDefault="00FD7EC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Typy obchodov a spôsoby nakupovania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76E072D2" w14:textId="77777777" w:rsidR="0024240C" w:rsidRDefault="0024240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4240C" w14:paraId="4D8C28D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DC8920" w14:textId="77777777" w:rsidR="0024240C" w:rsidRPr="00FD7ECF" w:rsidRDefault="00FD7ECF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D7EC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Zdravie </w:t>
            </w:r>
          </w:p>
        </w:tc>
        <w:tc>
          <w:tcPr>
            <w:tcW w:w="3544" w:type="dxa"/>
            <w:vAlign w:val="bottom"/>
          </w:tcPr>
          <w:p w14:paraId="238557F5" w14:textId="77777777" w:rsidR="0024240C" w:rsidRPr="00FD7ECF" w:rsidRDefault="00FD7ECF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D7EC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24240C" w14:paraId="1B464EB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07D451" w14:textId="3312C600" w:rsidR="0024240C" w:rsidRDefault="00FD7EC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Choroby a starostlivosť o zdravie človeka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868E5D7" w14:textId="77777777" w:rsidR="0024240C" w:rsidRDefault="0024240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4240C" w14:paraId="4E1CCA4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465B47" w14:textId="7242B1CF" w:rsidR="0024240C" w:rsidRDefault="00FD7ECF" w:rsidP="00FD7EC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Mladý človek a fajčenie, drogy, alkohol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6D28B7B7" w14:textId="77777777" w:rsidR="0024240C" w:rsidRDefault="0024240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7ECF" w14:paraId="7C67146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8A2904" w14:textId="77777777" w:rsidR="00FD7ECF" w:rsidRPr="00FD7ECF" w:rsidRDefault="00FD7ECF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D7EC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Bývanie </w:t>
            </w:r>
          </w:p>
        </w:tc>
        <w:tc>
          <w:tcPr>
            <w:tcW w:w="3544" w:type="dxa"/>
            <w:vAlign w:val="bottom"/>
          </w:tcPr>
          <w:p w14:paraId="6C546301" w14:textId="77777777" w:rsidR="00FD7ECF" w:rsidRPr="00FD7ECF" w:rsidRDefault="00FD7ECF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D7EC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FD7ECF" w14:paraId="59B8287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876534" w14:textId="03AC3ACE" w:rsidR="00FD7ECF" w:rsidRDefault="00FD7EC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Typy bývania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7A423A01" w14:textId="77777777" w:rsidR="00FD7ECF" w:rsidRDefault="00FD7EC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7ECF" w14:paraId="296342D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8F4E028" w14:textId="015893D5" w:rsidR="00FD7ECF" w:rsidRDefault="00FD7EC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Bývanie v meste a na dedine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3548153B" w14:textId="77777777" w:rsidR="00FD7ECF" w:rsidRDefault="00FD7EC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7ECF" w14:paraId="2DADFD3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07F3BE" w14:textId="77777777" w:rsidR="00FD7ECF" w:rsidRPr="00C40FE0" w:rsidRDefault="00C40FE0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C40FE0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Vzdelanie </w:t>
            </w:r>
          </w:p>
        </w:tc>
        <w:tc>
          <w:tcPr>
            <w:tcW w:w="3544" w:type="dxa"/>
            <w:vAlign w:val="bottom"/>
          </w:tcPr>
          <w:p w14:paraId="2C1E9E5C" w14:textId="77777777" w:rsidR="00FD7ECF" w:rsidRPr="00C40FE0" w:rsidRDefault="00C40FE0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C40FE0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FD7ECF" w14:paraId="650A514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D755D6" w14:textId="288089A1" w:rsidR="00FD7ECF" w:rsidRDefault="00C40FE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Škola 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štúdium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Moja škola.</w:t>
            </w:r>
          </w:p>
        </w:tc>
        <w:tc>
          <w:tcPr>
            <w:tcW w:w="3544" w:type="dxa"/>
            <w:vAlign w:val="bottom"/>
          </w:tcPr>
          <w:p w14:paraId="0E04B116" w14:textId="77777777" w:rsidR="00FD7ECF" w:rsidRDefault="00FD7EC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7ECF" w14:paraId="551A86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DC60FD" w14:textId="654D5B0B" w:rsidR="00FD7ECF" w:rsidRDefault="00C40FE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Vzdelanie v anglicky hovoriacich krajinách (GB, USA)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3C81A818" w14:textId="77777777" w:rsidR="00FD7ECF" w:rsidRDefault="00FD7EC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D7ECF" w14:paraId="077E0A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B6DC48" w14:textId="77777777" w:rsidR="00FD7ECF" w:rsidRPr="00C40FE0" w:rsidRDefault="00C40FE0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C40FE0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Mladí ľudia a spoločnosť </w:t>
            </w:r>
          </w:p>
        </w:tc>
        <w:tc>
          <w:tcPr>
            <w:tcW w:w="3544" w:type="dxa"/>
            <w:vAlign w:val="bottom"/>
          </w:tcPr>
          <w:p w14:paraId="032D9A1D" w14:textId="77777777" w:rsidR="00FD7ECF" w:rsidRPr="00C40FE0" w:rsidRDefault="00C40FE0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C40FE0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C40FE0" w14:paraId="7DB2C66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527613" w14:textId="77777777" w:rsidR="00C40FE0" w:rsidRDefault="00C40FE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Mladí ľudia –</w:t>
            </w:r>
            <w:r w:rsidR="00B521B6">
              <w:rPr>
                <w:rFonts w:ascii="Arial" w:eastAsia="Arial" w:hAnsi="Arial" w:cs="Arial"/>
                <w:color w:val="000000"/>
                <w:sz w:val="20"/>
              </w:rPr>
              <w:t xml:space="preserve"> charakteristika.</w:t>
            </w:r>
          </w:p>
        </w:tc>
        <w:tc>
          <w:tcPr>
            <w:tcW w:w="3544" w:type="dxa"/>
            <w:vAlign w:val="bottom"/>
          </w:tcPr>
          <w:p w14:paraId="3B8879BB" w14:textId="77777777" w:rsidR="00C40FE0" w:rsidRDefault="00C40FE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40FE0" w14:paraId="2DE437B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72AE64" w14:textId="77777777" w:rsidR="00C40FE0" w:rsidRDefault="00B521B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Pozícia mladých ľudí v spoločnosti. Generačné vzťahy.</w:t>
            </w:r>
          </w:p>
        </w:tc>
        <w:tc>
          <w:tcPr>
            <w:tcW w:w="3544" w:type="dxa"/>
            <w:vAlign w:val="bottom"/>
          </w:tcPr>
          <w:p w14:paraId="20992319" w14:textId="77777777" w:rsidR="00C40FE0" w:rsidRDefault="00C40FE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40FE0" w14:paraId="604DF9B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3A6C2E" w14:textId="77777777" w:rsidR="00C40FE0" w:rsidRPr="00B521B6" w:rsidRDefault="00B521B6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B521B6">
              <w:rPr>
                <w:rFonts w:ascii="Arial" w:eastAsia="Arial" w:hAnsi="Arial" w:cs="Arial"/>
                <w:b/>
                <w:color w:val="000000"/>
                <w:sz w:val="20"/>
              </w:rPr>
              <w:t>Počasie a klíma</w:t>
            </w:r>
          </w:p>
        </w:tc>
        <w:tc>
          <w:tcPr>
            <w:tcW w:w="3544" w:type="dxa"/>
            <w:vAlign w:val="bottom"/>
          </w:tcPr>
          <w:p w14:paraId="0754EE7E" w14:textId="77777777" w:rsidR="00C40FE0" w:rsidRPr="00B521B6" w:rsidRDefault="00B521B6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B521B6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C40FE0" w14:paraId="727C24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71C630" w14:textId="3D927458" w:rsidR="00C40FE0" w:rsidRDefault="00B521B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Ročné obdobia a fauna 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flóra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69CCD7B5" w14:textId="77777777" w:rsidR="00C40FE0" w:rsidRDefault="00C40FE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40FE0" w14:paraId="53E15D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8D619B" w14:textId="662CB8BB" w:rsidR="00C40FE0" w:rsidRDefault="00B521B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Súčasné problémy životného prostredia – prírodné katastrofy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0DE6373A" w14:textId="77777777" w:rsidR="00C40FE0" w:rsidRDefault="00C40FE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40FE0" w14:paraId="765FC3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C2338B" w14:textId="77777777" w:rsidR="00C40FE0" w:rsidRPr="00B521B6" w:rsidRDefault="00B521B6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B52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Kultúra a umenie </w:t>
            </w:r>
          </w:p>
        </w:tc>
        <w:tc>
          <w:tcPr>
            <w:tcW w:w="3544" w:type="dxa"/>
            <w:vAlign w:val="bottom"/>
          </w:tcPr>
          <w:p w14:paraId="40401B2F" w14:textId="77777777" w:rsidR="00C40FE0" w:rsidRPr="00B521B6" w:rsidRDefault="00B521B6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B52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B521B6" w14:paraId="46AFD8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CA8F8E" w14:textId="5CB7D691" w:rsidR="00B521B6" w:rsidRDefault="00B521B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Kultúra a umenie – základné informácie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3FF21F84" w14:textId="77777777" w:rsidR="00B521B6" w:rsidRDefault="00B521B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521B6" w14:paraId="0C4B59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034746" w14:textId="77777777" w:rsidR="00B521B6" w:rsidRDefault="00B521B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Hudba, tanec, divadlo, kino a mladí ľudia.</w:t>
            </w:r>
          </w:p>
        </w:tc>
        <w:tc>
          <w:tcPr>
            <w:tcW w:w="3544" w:type="dxa"/>
            <w:vAlign w:val="bottom"/>
          </w:tcPr>
          <w:p w14:paraId="0FD227BE" w14:textId="77777777" w:rsidR="00B521B6" w:rsidRDefault="00B521B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521B6" w14:paraId="5DA975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AD9811" w14:textId="77777777" w:rsidR="00B521B6" w:rsidRPr="00B521B6" w:rsidRDefault="00B521B6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B521B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Práca a zamestnanie </w:t>
            </w:r>
          </w:p>
        </w:tc>
        <w:tc>
          <w:tcPr>
            <w:tcW w:w="3544" w:type="dxa"/>
            <w:vAlign w:val="bottom"/>
          </w:tcPr>
          <w:p w14:paraId="3BAFADC0" w14:textId="77777777" w:rsidR="00B521B6" w:rsidRPr="00B521B6" w:rsidRDefault="00B521B6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B521B6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B521B6" w14:paraId="15B897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1F6F0E" w14:textId="390D45CE" w:rsidR="00B521B6" w:rsidRDefault="00402B7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Práca – rozdelenie 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vysvetlenie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55F43C42" w14:textId="77777777" w:rsidR="00B521B6" w:rsidRDefault="00B521B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521B6" w14:paraId="29F7399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597110F" w14:textId="4D3BC601" w:rsidR="00B521B6" w:rsidRDefault="00402B7F" w:rsidP="00402B7F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02B7F">
              <w:rPr>
                <w:rFonts w:ascii="Arial" w:eastAsia="Arial" w:hAnsi="Arial" w:cs="Arial"/>
                <w:color w:val="000000"/>
                <w:sz w:val="20"/>
              </w:rPr>
              <w:t xml:space="preserve">Cesta k zamestnaniu: CV, </w:t>
            </w:r>
            <w:proofErr w:type="spellStart"/>
            <w:r w:rsidRPr="00402B7F">
              <w:rPr>
                <w:rFonts w:ascii="Arial" w:eastAsia="Arial" w:hAnsi="Arial" w:cs="Arial"/>
                <w:color w:val="000000"/>
                <w:sz w:val="20"/>
              </w:rPr>
              <w:t>interiew</w:t>
            </w:r>
            <w:proofErr w:type="spellEnd"/>
            <w:r w:rsidRPr="00402B7F">
              <w:rPr>
                <w:rFonts w:ascii="Arial" w:eastAsia="Arial" w:hAnsi="Arial" w:cs="Arial"/>
                <w:color w:val="000000"/>
                <w:sz w:val="20"/>
              </w:rPr>
              <w:t>, pracovná zmluva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6F765712" w14:textId="77777777" w:rsidR="00B521B6" w:rsidRDefault="00B521B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521B6" w14:paraId="3DB4BD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6906A3" w14:textId="77777777" w:rsidR="00B521B6" w:rsidRPr="00402B7F" w:rsidRDefault="00402B7F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02B7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Mestá a miesta </w:t>
            </w:r>
          </w:p>
        </w:tc>
        <w:tc>
          <w:tcPr>
            <w:tcW w:w="3544" w:type="dxa"/>
            <w:vAlign w:val="bottom"/>
          </w:tcPr>
          <w:p w14:paraId="34305835" w14:textId="77777777" w:rsidR="00B521B6" w:rsidRPr="00402B7F" w:rsidRDefault="00402B7F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402B7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B521B6" w14:paraId="3BD89C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D88AF6" w14:textId="0927E9DC" w:rsidR="00B521B6" w:rsidRDefault="00A13A7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Moje rodisko a mesto, v ktorom študujem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6357D6CF" w14:textId="77777777" w:rsidR="00B521B6" w:rsidRDefault="00B521B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521B6" w14:paraId="78760A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E7FBFB" w14:textId="5B435A10" w:rsidR="00B521B6" w:rsidRDefault="001F439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 v meste a na dedine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01BADB27" w14:textId="77777777" w:rsidR="00B521B6" w:rsidRDefault="00B521B6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521B6" w14:paraId="552C146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709A11" w14:textId="77777777" w:rsidR="00B521B6" w:rsidRPr="001F439F" w:rsidRDefault="001F439F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F439F">
              <w:rPr>
                <w:rFonts w:ascii="Arial" w:eastAsia="Arial" w:hAnsi="Arial" w:cs="Arial"/>
                <w:b/>
                <w:color w:val="000000"/>
                <w:sz w:val="20"/>
              </w:rPr>
              <w:t>Móda</w:t>
            </w:r>
          </w:p>
        </w:tc>
        <w:tc>
          <w:tcPr>
            <w:tcW w:w="3544" w:type="dxa"/>
            <w:vAlign w:val="bottom"/>
          </w:tcPr>
          <w:p w14:paraId="71D3608E" w14:textId="77777777" w:rsidR="00B521B6" w:rsidRPr="001F439F" w:rsidRDefault="001F439F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F439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1F439F" w14:paraId="6C68AE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16C38E" w14:textId="6AD3E7BF" w:rsidR="001F439F" w:rsidRDefault="001F439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Móda v minulosti a v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súčastnosti</w:t>
            </w:r>
            <w:proofErr w:type="spellEnd"/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  <w:r w:rsidR="002755CD">
              <w:rPr>
                <w:rFonts w:ascii="Arial" w:eastAsia="Arial" w:hAnsi="Arial" w:cs="Arial"/>
                <w:color w:val="000000"/>
                <w:sz w:val="20"/>
              </w:rPr>
              <w:t xml:space="preserve">  </w:t>
            </w:r>
          </w:p>
        </w:tc>
        <w:tc>
          <w:tcPr>
            <w:tcW w:w="3544" w:type="dxa"/>
            <w:vAlign w:val="bottom"/>
          </w:tcPr>
          <w:p w14:paraId="5F58CACB" w14:textId="77777777" w:rsidR="001F439F" w:rsidRDefault="001F439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F439F" w14:paraId="7B6AA2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E92C0C" w14:textId="5E6E8292" w:rsidR="001F439F" w:rsidRDefault="001F439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Mužský a ženský šatník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3A4B723F" w14:textId="77777777" w:rsidR="001F439F" w:rsidRDefault="001F439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01354" w14:paraId="3C1EB3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FAD3E4" w14:textId="77777777" w:rsidR="00701354" w:rsidRPr="00701354" w:rsidRDefault="00701354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01354">
              <w:rPr>
                <w:rFonts w:ascii="Arial" w:eastAsia="Arial" w:hAnsi="Arial" w:cs="Arial"/>
                <w:b/>
                <w:color w:val="000000"/>
                <w:sz w:val="20"/>
              </w:rPr>
              <w:t>Kniha – priateľ človeka</w:t>
            </w:r>
          </w:p>
        </w:tc>
        <w:tc>
          <w:tcPr>
            <w:tcW w:w="3544" w:type="dxa"/>
            <w:vAlign w:val="bottom"/>
          </w:tcPr>
          <w:p w14:paraId="659FBCE6" w14:textId="77777777" w:rsidR="00701354" w:rsidRPr="00701354" w:rsidRDefault="00701354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01354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701354" w14:paraId="1D22C12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C7B7FE" w14:textId="5094025D" w:rsidR="00701354" w:rsidRDefault="00BC1C7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Literatúra a význam čítania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08EA3C94" w14:textId="77777777" w:rsidR="00701354" w:rsidRDefault="00701354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701354" w14:paraId="3DD0E2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9599E4B" w14:textId="592B9621" w:rsidR="00701354" w:rsidRDefault="00BC1C7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Moja obľúbená kniha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bottom"/>
          </w:tcPr>
          <w:p w14:paraId="5E1A9B9E" w14:textId="77777777" w:rsidR="00701354" w:rsidRDefault="00701354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F439F" w14:paraId="28B542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7AFF88" w14:textId="77777777" w:rsidR="001F439F" w:rsidRPr="00701354" w:rsidRDefault="00701354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01354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Angličtina v odbore </w:t>
            </w:r>
          </w:p>
        </w:tc>
        <w:tc>
          <w:tcPr>
            <w:tcW w:w="3544" w:type="dxa"/>
            <w:vAlign w:val="bottom"/>
          </w:tcPr>
          <w:p w14:paraId="36A9BC9A" w14:textId="77777777" w:rsidR="001F439F" w:rsidRPr="00701354" w:rsidRDefault="00DB0E75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701354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DB0E75" w14:paraId="48B45C7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C9D66E" w14:textId="337C307E" w:rsidR="00DB0E75" w:rsidRDefault="00701354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Mechatronika a jej využitie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76341FC9" w14:textId="77777777" w:rsidR="00DB0E75" w:rsidRDefault="00DB0E7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B0E75" w14:paraId="2E0362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4BA07D" w14:textId="50B8DE05" w:rsidR="00DB0E75" w:rsidRDefault="00701354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Základné nástroje a technológie v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mechatronike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bottom"/>
          </w:tcPr>
          <w:p w14:paraId="5258A6CA" w14:textId="77777777" w:rsidR="00DB0E75" w:rsidRDefault="00DB0E75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553175" w14:paraId="546AA9B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F5473A" w14:textId="6069982F" w:rsidR="00553175" w:rsidRPr="00BC1C77" w:rsidRDefault="00553175" w:rsidP="005531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77721">
              <w:rPr>
                <w:rFonts w:ascii="Arial" w:eastAsia="Arial" w:hAnsi="Arial" w:cs="Arial"/>
                <w:b/>
                <w:bCs/>
                <w:sz w:val="20"/>
              </w:rPr>
              <w:t>Záverečné upevňovanie učiva</w:t>
            </w:r>
          </w:p>
        </w:tc>
        <w:tc>
          <w:tcPr>
            <w:tcW w:w="3544" w:type="dxa"/>
            <w:vAlign w:val="bottom"/>
          </w:tcPr>
          <w:p w14:paraId="26BA4EB8" w14:textId="169BC497" w:rsidR="00553175" w:rsidRPr="00BC1C77" w:rsidRDefault="00553175" w:rsidP="005531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BC1C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 </w:t>
            </w:r>
          </w:p>
        </w:tc>
      </w:tr>
      <w:tr w:rsidR="00553175" w14:paraId="24A2D82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3C3BF3" w14:textId="4E00284D" w:rsidR="00553175" w:rsidRDefault="00553175" w:rsidP="005531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177721">
              <w:rPr>
                <w:rFonts w:ascii="Arial" w:eastAsia="Arial" w:hAnsi="Arial" w:cs="Arial"/>
                <w:sz w:val="20"/>
              </w:rPr>
              <w:t>Systematizácia a opakovanie učiva</w:t>
            </w:r>
          </w:p>
        </w:tc>
        <w:tc>
          <w:tcPr>
            <w:tcW w:w="3544" w:type="dxa"/>
            <w:vAlign w:val="bottom"/>
          </w:tcPr>
          <w:p w14:paraId="53D4C553" w14:textId="77777777" w:rsidR="00553175" w:rsidRPr="00BC1C77" w:rsidRDefault="00553175" w:rsidP="00553175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94C41" w14:paraId="020ACA8F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73E5173D" w14:textId="77777777" w:rsidR="00194C41" w:rsidRDefault="0024240C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194C41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36B96956" w14:textId="1A26506D" w:rsidR="00194C41" w:rsidRDefault="00BC1C77" w:rsidP="00194C4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</w:t>
            </w:r>
            <w:r w:rsidR="003941F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0</w:t>
            </w:r>
            <w:r w:rsidR="00194C41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47421F" w14:paraId="6B2D4126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00000AB7" w14:textId="31837337" w:rsidR="0047421F" w:rsidRDefault="0047421F" w:rsidP="00194C4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Úvodná hodina </w:t>
            </w:r>
          </w:p>
        </w:tc>
        <w:tc>
          <w:tcPr>
            <w:tcW w:w="3544" w:type="dxa"/>
            <w:vAlign w:val="center"/>
          </w:tcPr>
          <w:p w14:paraId="1CA7C495" w14:textId="0D00F3F7" w:rsidR="0047421F" w:rsidRDefault="0047421F" w:rsidP="00194C41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 hodina</w:t>
            </w:r>
          </w:p>
        </w:tc>
      </w:tr>
      <w:tr w:rsidR="00194C41" w14:paraId="28B8C559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730979E8" w14:textId="77777777" w:rsidR="00194C41" w:rsidRDefault="00BC1C77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Sviatky – štátne a náboženské </w:t>
            </w:r>
            <w:r w:rsidR="00194C41" w:rsidRPr="00737230">
              <w:rPr>
                <w:rFonts w:ascii="Arial" w:hAnsi="Arial" w:cs="Arial"/>
                <w:b/>
                <w:sz w:val="20"/>
              </w:rPr>
              <w:t xml:space="preserve">   </w:t>
            </w:r>
          </w:p>
        </w:tc>
        <w:tc>
          <w:tcPr>
            <w:tcW w:w="3544" w:type="dxa"/>
            <w:vAlign w:val="center"/>
          </w:tcPr>
          <w:p w14:paraId="4D96AEB2" w14:textId="3698A1BE" w:rsidR="00194C41" w:rsidRDefault="00BC1C77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="0086647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n</w:t>
            </w:r>
            <w:r w:rsidR="0086647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y</w:t>
            </w:r>
          </w:p>
        </w:tc>
      </w:tr>
      <w:tr w:rsidR="00F7636D" w14:paraId="648DAA0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377A346" w14:textId="5DB9441D" w:rsidR="00F7636D" w:rsidRDefault="0011688E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</w:t>
            </w:r>
            <w:r w:rsidR="003941F8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viatky na Slovensku </w:t>
            </w:r>
            <w:proofErr w:type="spellStart"/>
            <w:r w:rsidR="003941F8">
              <w:rPr>
                <w:rFonts w:ascii="Arial" w:hAnsi="Arial" w:cs="Arial"/>
                <w:color w:val="000000"/>
                <w:sz w:val="20"/>
                <w:lang w:eastAsia="sk-SK"/>
              </w:rPr>
              <w:t>vs</w:t>
            </w:r>
            <w:proofErr w:type="spellEnd"/>
            <w:r w:rsidR="003941F8">
              <w:rPr>
                <w:rFonts w:ascii="Arial" w:hAnsi="Arial" w:cs="Arial"/>
                <w:color w:val="000000"/>
                <w:sz w:val="20"/>
                <w:lang w:eastAsia="sk-SK"/>
              </w:rPr>
              <w:t>. vo Veľkej Británii a</w:t>
            </w:r>
            <w:r w:rsidR="00E1785D">
              <w:rPr>
                <w:rFonts w:ascii="Arial" w:hAnsi="Arial" w:cs="Arial"/>
                <w:color w:val="000000"/>
                <w:sz w:val="20"/>
                <w:lang w:eastAsia="sk-SK"/>
              </w:rPr>
              <w:t> </w:t>
            </w:r>
            <w:r w:rsidR="003941F8">
              <w:rPr>
                <w:rFonts w:ascii="Arial" w:hAnsi="Arial" w:cs="Arial"/>
                <w:color w:val="000000"/>
                <w:sz w:val="20"/>
                <w:lang w:eastAsia="sk-SK"/>
              </w:rPr>
              <w:t>USA</w:t>
            </w:r>
            <w:r w:rsidR="00E1785D">
              <w:rPr>
                <w:rFonts w:ascii="Arial" w:hAnsi="Arial" w:cs="Arial"/>
                <w:color w:val="000000"/>
                <w:sz w:val="20"/>
                <w:lang w:eastAsia="sk-SK"/>
              </w:rPr>
              <w:t>.</w:t>
            </w:r>
          </w:p>
        </w:tc>
        <w:tc>
          <w:tcPr>
            <w:tcW w:w="3544" w:type="dxa"/>
            <w:vAlign w:val="bottom"/>
          </w:tcPr>
          <w:p w14:paraId="2FBF9A42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359BD31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C1608F" w14:textId="20E3C2A0" w:rsidR="00830ECA" w:rsidRDefault="003941F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Náboženské sviatky na Slovensku</w:t>
            </w:r>
            <w:r w:rsidR="0011688E">
              <w:rPr>
                <w:rFonts w:ascii="Arial" w:eastAsia="Arial" w:hAnsi="Arial" w:cs="Arial"/>
                <w:color w:val="000000"/>
                <w:sz w:val="20"/>
              </w:rPr>
              <w:t xml:space="preserve"> –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slávenie</w:t>
            </w:r>
            <w:r w:rsidR="0011688E">
              <w:rPr>
                <w:rFonts w:ascii="Arial" w:eastAsia="Arial" w:hAnsi="Arial" w:cs="Arial"/>
                <w:color w:val="000000"/>
                <w:sz w:val="20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  <w:sz w:val="20"/>
              </w:rPr>
              <w:t>zvyky 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tradície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7AA20B6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941F8" w14:paraId="12BC6ED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1C1681" w14:textId="459F1493" w:rsidR="003941F8" w:rsidRPr="0011688E" w:rsidRDefault="0011688E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proofErr w:type="spellStart"/>
            <w:r w:rsidRPr="0011688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Masmedi</w:t>
            </w:r>
            <w:r w:rsidR="006E1009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á</w:t>
            </w:r>
            <w:proofErr w:type="spellEnd"/>
          </w:p>
        </w:tc>
        <w:tc>
          <w:tcPr>
            <w:tcW w:w="3544" w:type="dxa"/>
            <w:vAlign w:val="center"/>
          </w:tcPr>
          <w:p w14:paraId="7098031D" w14:textId="7412591A" w:rsidR="003941F8" w:rsidRPr="0011688E" w:rsidRDefault="0011688E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688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3941F8" w14:paraId="2929E77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A0B9C0" w14:textId="5CAE335D" w:rsidR="003941F8" w:rsidRDefault="0011688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Delenie a význam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masmédii</w:t>
            </w:r>
            <w:proofErr w:type="spellEnd"/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7F02CAC5" w14:textId="77777777" w:rsidR="003941F8" w:rsidRDefault="003941F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941F8" w14:paraId="3149FE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84D388" w14:textId="21F55C51" w:rsidR="003941F8" w:rsidRDefault="0011688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Mladí ľudia a sociálne siete/ internet / TV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53B3BC41" w14:textId="77777777" w:rsidR="003941F8" w:rsidRDefault="003941F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941F8" w:rsidRPr="0011688E" w14:paraId="6B202BF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0CD521" w14:textId="1FDE1494" w:rsidR="003941F8" w:rsidRPr="0011688E" w:rsidRDefault="0011688E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688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Slovensko </w:t>
            </w:r>
          </w:p>
        </w:tc>
        <w:tc>
          <w:tcPr>
            <w:tcW w:w="3544" w:type="dxa"/>
            <w:vAlign w:val="center"/>
          </w:tcPr>
          <w:p w14:paraId="58590BA2" w14:textId="24DF3F59" w:rsidR="003941F8" w:rsidRPr="0011688E" w:rsidRDefault="0011688E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688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 hodiny</w:t>
            </w:r>
          </w:p>
        </w:tc>
      </w:tr>
      <w:tr w:rsidR="0011688E" w14:paraId="320F84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C1862A" w14:textId="5CE3479F" w:rsidR="0011688E" w:rsidRDefault="0011688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História, geografia, politický systém a klíma na Slovensku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944DE44" w14:textId="77777777" w:rsidR="0011688E" w:rsidRDefault="0011688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941F8" w14:paraId="04C8C4E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5C430E" w14:textId="7B0EBEE2" w:rsidR="003941F8" w:rsidRDefault="0011688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Kultúra, zvyky, tradície, jedlá a priemysel 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poľnohospodárstvo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4853181" w14:textId="77777777" w:rsidR="003941F8" w:rsidRDefault="003941F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941F8" w14:paraId="709C1E0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31C1E4" w14:textId="6DDB875D" w:rsidR="003941F8" w:rsidRPr="0011688E" w:rsidRDefault="0011688E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688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Veľká Británia – krajina, ktorej jazyk sa učím</w:t>
            </w:r>
          </w:p>
        </w:tc>
        <w:tc>
          <w:tcPr>
            <w:tcW w:w="3544" w:type="dxa"/>
            <w:vAlign w:val="center"/>
          </w:tcPr>
          <w:p w14:paraId="28E83DEB" w14:textId="3DD4FAB5" w:rsidR="003941F8" w:rsidRPr="0011688E" w:rsidRDefault="0011688E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1688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3941F8" w14:paraId="4FD7DC9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268228" w14:textId="7FBDDE88" w:rsidR="003941F8" w:rsidRDefault="0011688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História, geografia, náboženstvo a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politcký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systém Veľkej Británie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7D5C0FD2" w14:textId="77777777" w:rsidR="003941F8" w:rsidRDefault="003941F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941F8" w14:paraId="1F577E4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5E6ECB7" w14:textId="2E8CAD5E" w:rsidR="003941F8" w:rsidRDefault="0011688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Ekonomika, zvyky a tradície, stereotypy a zaujímavé miesta.</w:t>
            </w:r>
          </w:p>
        </w:tc>
        <w:tc>
          <w:tcPr>
            <w:tcW w:w="3544" w:type="dxa"/>
            <w:vAlign w:val="center"/>
          </w:tcPr>
          <w:p w14:paraId="0713D823" w14:textId="77777777" w:rsidR="003941F8" w:rsidRDefault="003941F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941F8" w:rsidRPr="00B9284D" w14:paraId="6AE7B52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1F8CFA" w14:textId="01B2E0C4" w:rsidR="003941F8" w:rsidRPr="00B9284D" w:rsidRDefault="00B928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Vzory a </w:t>
            </w:r>
            <w:proofErr w:type="spellStart"/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idály</w:t>
            </w:r>
            <w:proofErr w:type="spellEnd"/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49700E77" w14:textId="3E852D09" w:rsidR="003941F8" w:rsidRPr="00B9284D" w:rsidRDefault="00B928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3941F8" w14:paraId="20D196A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5379B6" w14:textId="320F001E" w:rsidR="003941F8" w:rsidRDefault="00B928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Skutoční a literárni hrdinovia – pozitívne a negatívne vlastnosti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270EA18" w14:textId="77777777" w:rsidR="003941F8" w:rsidRDefault="003941F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941F8" w14:paraId="46D3ABB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FD3C6A7" w14:textId="04844A5B" w:rsidR="003941F8" w:rsidRDefault="00B928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Idoly mladých ľudí a faktory, ktoré ovplyvňujú voľbu idolu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A78C96A" w14:textId="77777777" w:rsidR="003941F8" w:rsidRDefault="003941F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941F8" w:rsidRPr="00B9284D" w14:paraId="396FC89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91FFBC" w14:textId="72A33A40" w:rsidR="003941F8" w:rsidRPr="00B9284D" w:rsidRDefault="00B928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Človek a spoločnosť</w:t>
            </w:r>
          </w:p>
        </w:tc>
        <w:tc>
          <w:tcPr>
            <w:tcW w:w="3544" w:type="dxa"/>
            <w:vAlign w:val="center"/>
          </w:tcPr>
          <w:p w14:paraId="5A0CD5B8" w14:textId="6F375281" w:rsidR="003941F8" w:rsidRPr="00B9284D" w:rsidRDefault="00B928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3941F8" w14:paraId="25B21E6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04AA3B" w14:textId="62253529" w:rsidR="003941F8" w:rsidRDefault="00B928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Etika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vs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etiketa a charakteristika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antisociálneho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správania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3036E7A" w14:textId="77777777" w:rsidR="003941F8" w:rsidRDefault="003941F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941F8" w14:paraId="5B0300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10BD3C" w14:textId="48755743" w:rsidR="003941F8" w:rsidRDefault="00661DC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Delenie spoločnosti na skupiny a ich charakteristika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26385AE0" w14:textId="77777777" w:rsidR="003941F8" w:rsidRDefault="003941F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941F8" w:rsidRPr="00B9284D" w14:paraId="2FC90A2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071928" w14:textId="5DADA586" w:rsidR="003941F8" w:rsidRPr="00B9284D" w:rsidRDefault="00B928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Veda a technika </w:t>
            </w:r>
          </w:p>
        </w:tc>
        <w:tc>
          <w:tcPr>
            <w:tcW w:w="3544" w:type="dxa"/>
            <w:vAlign w:val="center"/>
          </w:tcPr>
          <w:p w14:paraId="485CEBA6" w14:textId="337BACF1" w:rsidR="003941F8" w:rsidRPr="00B9284D" w:rsidRDefault="00B928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3941F8" w14:paraId="354122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9FF8C5" w14:textId="3DD0B9F1" w:rsidR="003941F8" w:rsidRDefault="00661DC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Veda a jej význam – porovnanie minulosti 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prítomnosti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E17771C" w14:textId="77777777" w:rsidR="003941F8" w:rsidRDefault="003941F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941F8" w14:paraId="393CC7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646887" w14:textId="672EB21A" w:rsidR="003941F8" w:rsidRDefault="00661DC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Vedci, vedecké vynálezy 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objavy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540AB133" w14:textId="77777777" w:rsidR="003941F8" w:rsidRDefault="003941F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941F8" w:rsidRPr="00B9284D" w14:paraId="56F122F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2A6F87" w14:textId="1789D65C" w:rsidR="003941F8" w:rsidRPr="00B9284D" w:rsidRDefault="00B928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Človek a príroda </w:t>
            </w:r>
          </w:p>
        </w:tc>
        <w:tc>
          <w:tcPr>
            <w:tcW w:w="3544" w:type="dxa"/>
            <w:vAlign w:val="center"/>
          </w:tcPr>
          <w:p w14:paraId="30055095" w14:textId="5E4CC4E8" w:rsidR="003941F8" w:rsidRPr="00B9284D" w:rsidRDefault="00B928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3941F8" w14:paraId="3E473C0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9C5CA9" w14:textId="057385B0" w:rsidR="003941F8" w:rsidRDefault="00661DC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Životné prostredie – najvážnejšie environmentálne problémy súčasnosti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49B8B98" w14:textId="77777777" w:rsidR="003941F8" w:rsidRDefault="003941F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941F8" w14:paraId="37B0BA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16EE6CD" w14:textId="3BDC562D" w:rsidR="003941F8" w:rsidRDefault="00661DC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Ochrana životného prostredia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06990711" w14:textId="77777777" w:rsidR="003941F8" w:rsidRDefault="003941F8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284D" w:rsidRPr="00B9284D" w14:paraId="150B3FF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18D4CB" w14:textId="2A36934D" w:rsidR="00B9284D" w:rsidRPr="00B9284D" w:rsidRDefault="00B928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Komunikácia a jej formy</w:t>
            </w:r>
          </w:p>
        </w:tc>
        <w:tc>
          <w:tcPr>
            <w:tcW w:w="3544" w:type="dxa"/>
            <w:vAlign w:val="center"/>
          </w:tcPr>
          <w:p w14:paraId="7EA82E75" w14:textId="544A134E" w:rsidR="00B9284D" w:rsidRPr="00B9284D" w:rsidRDefault="00B928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B9284D" w14:paraId="5A2F33E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A330BB" w14:textId="0EE2E0C1" w:rsidR="00B9284D" w:rsidRDefault="00F569B0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Verbálna – neverbálna komunikácia </w:t>
            </w:r>
            <w:r w:rsidR="0086647D">
              <w:rPr>
                <w:rFonts w:ascii="Arial" w:eastAsia="Arial" w:hAnsi="Arial" w:cs="Arial"/>
                <w:color w:val="000000"/>
                <w:sz w:val="20"/>
              </w:rPr>
              <w:t>a iné formy komunikácie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6E91607B" w14:textId="77777777" w:rsidR="00B9284D" w:rsidRDefault="00B928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284D" w14:paraId="26A3FFF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0F6920F" w14:textId="30D50EE0" w:rsidR="00B9284D" w:rsidRDefault="0086647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Komunikácia mladých ľudí – sociálne siete, moderné technológie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4E4E2310" w14:textId="77777777" w:rsidR="00B9284D" w:rsidRDefault="00B928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284D" w:rsidRPr="00B9284D" w14:paraId="65C0803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82F119" w14:textId="4A5D196D" w:rsidR="00B9284D" w:rsidRPr="00B9284D" w:rsidRDefault="00B928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Multikultúrna spoločnosť</w:t>
            </w:r>
          </w:p>
        </w:tc>
        <w:tc>
          <w:tcPr>
            <w:tcW w:w="3544" w:type="dxa"/>
            <w:vAlign w:val="center"/>
          </w:tcPr>
          <w:p w14:paraId="5A68137D" w14:textId="00AD1E30" w:rsidR="00B9284D" w:rsidRPr="00B9284D" w:rsidRDefault="00B928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B9284D" w14:paraId="56E31F6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2D1DF0" w14:textId="10491AFE" w:rsidR="00B9284D" w:rsidRDefault="0086647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Multikultúrne vzdelávanie a členstvo v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EÚ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CE2765A" w14:textId="77777777" w:rsidR="00B9284D" w:rsidRDefault="00B928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284D" w14:paraId="0684CB6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BBC44A" w14:textId="23D98799" w:rsidR="00B9284D" w:rsidRDefault="0086647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Multikultúrna spoločnosť na Slovensku a v zahraničí – prínosy a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hrozby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36661D74" w14:textId="77777777" w:rsidR="00B9284D" w:rsidRDefault="00B928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284D" w:rsidRPr="00B9284D" w14:paraId="4CBC57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5B34CF" w14:textId="6FAF277E" w:rsidR="00B9284D" w:rsidRPr="00B9284D" w:rsidRDefault="00B928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Medziľudské vzťahy </w:t>
            </w:r>
          </w:p>
        </w:tc>
        <w:tc>
          <w:tcPr>
            <w:tcW w:w="3544" w:type="dxa"/>
            <w:vAlign w:val="center"/>
          </w:tcPr>
          <w:p w14:paraId="4E05B9F9" w14:textId="7A97C629" w:rsidR="00B9284D" w:rsidRPr="00B9284D" w:rsidRDefault="00B9284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B9284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B9284D" w14:paraId="0F204EB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E0CF3D" w14:textId="43EBE5DF" w:rsidR="00B9284D" w:rsidRDefault="0086647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Formálne a neformálne vzťahy</w:t>
            </w:r>
          </w:p>
        </w:tc>
        <w:tc>
          <w:tcPr>
            <w:tcW w:w="3544" w:type="dxa"/>
            <w:vAlign w:val="center"/>
          </w:tcPr>
          <w:p w14:paraId="497B029E" w14:textId="77777777" w:rsidR="00B9284D" w:rsidRDefault="00B928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284D" w14:paraId="594FA85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02BBD01" w14:textId="6B33B1AD" w:rsidR="00B9284D" w:rsidRDefault="0086647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Postavenie žien a mužov v spoločnosti – Slovensko, EÚ a iné krajiny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78FE92B8" w14:textId="77777777" w:rsidR="00B9284D" w:rsidRDefault="00B928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647D" w:rsidRPr="0086647D" w14:paraId="38E465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7E9A14" w14:textId="3AE50947" w:rsidR="0086647D" w:rsidRPr="0086647D" w:rsidRDefault="0086647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6647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Koníčky a záujmy </w:t>
            </w:r>
          </w:p>
        </w:tc>
        <w:tc>
          <w:tcPr>
            <w:tcW w:w="3544" w:type="dxa"/>
            <w:vAlign w:val="center"/>
          </w:tcPr>
          <w:p w14:paraId="50E9EAE0" w14:textId="1591AE39" w:rsidR="0086647D" w:rsidRPr="0086647D" w:rsidRDefault="0086647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86647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2 hodiny </w:t>
            </w:r>
          </w:p>
        </w:tc>
      </w:tr>
      <w:tr w:rsidR="0086647D" w14:paraId="40D08C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DD4913" w14:textId="3934236C" w:rsidR="0086647D" w:rsidRDefault="007A56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Mladí ľudia a trávenie voľného času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4F490EFB" w14:textId="77777777" w:rsidR="0086647D" w:rsidRDefault="0086647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647D" w14:paraId="4CEF89B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7CB08A" w14:textId="203FBD87" w:rsidR="0086647D" w:rsidRDefault="007A56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Voľnočasové aktivity staršej generácie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218D8337" w14:textId="77777777" w:rsidR="0086647D" w:rsidRDefault="0086647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284D" w14:paraId="189DA3C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AF5E14" w14:textId="072C613C" w:rsidR="00B9284D" w:rsidRPr="0086647D" w:rsidRDefault="0086647D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86647D"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Angličtina v odbore</w:t>
            </w:r>
          </w:p>
        </w:tc>
        <w:tc>
          <w:tcPr>
            <w:tcW w:w="3544" w:type="dxa"/>
            <w:vAlign w:val="center"/>
          </w:tcPr>
          <w:p w14:paraId="2AB90FBE" w14:textId="325E2736" w:rsidR="00B9284D" w:rsidRPr="0086647D" w:rsidRDefault="0086647D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86647D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2 hodiny </w:t>
            </w:r>
          </w:p>
        </w:tc>
      </w:tr>
      <w:tr w:rsidR="00B9284D" w14:paraId="1133723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C9BEEF" w14:textId="4856AEF9" w:rsidR="00B9284D" w:rsidRDefault="007A56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A5617">
              <w:rPr>
                <w:rFonts w:ascii="Arial" w:eastAsia="Arial" w:hAnsi="Arial" w:cs="Arial"/>
                <w:color w:val="000000"/>
                <w:sz w:val="20"/>
              </w:rPr>
              <w:t>Mechatronika v praxi – reálne využitie a profesijné možnosti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10AE7E64" w14:textId="77777777" w:rsidR="00B9284D" w:rsidRDefault="00B9284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647D" w14:paraId="62CBD0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93E4EA" w14:textId="40835282" w:rsidR="0086647D" w:rsidRDefault="002F119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F119A">
              <w:rPr>
                <w:rFonts w:ascii="Arial" w:eastAsia="Arial" w:hAnsi="Arial" w:cs="Arial"/>
                <w:color w:val="000000"/>
                <w:sz w:val="20"/>
              </w:rPr>
              <w:t>Odborná prax –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2F119A">
              <w:rPr>
                <w:rFonts w:ascii="Arial" w:eastAsia="Arial" w:hAnsi="Arial" w:cs="Arial"/>
                <w:color w:val="000000"/>
                <w:sz w:val="20"/>
              </w:rPr>
              <w:t>op</w:t>
            </w:r>
            <w:r>
              <w:rPr>
                <w:rFonts w:ascii="Arial" w:eastAsia="Arial" w:hAnsi="Arial" w:cs="Arial"/>
                <w:color w:val="000000"/>
                <w:sz w:val="20"/>
              </w:rPr>
              <w:t>is</w:t>
            </w:r>
            <w:r w:rsidRPr="002F119A">
              <w:rPr>
                <w:rFonts w:ascii="Arial" w:eastAsia="Arial" w:hAnsi="Arial" w:cs="Arial"/>
                <w:color w:val="000000"/>
                <w:sz w:val="20"/>
              </w:rPr>
              <w:t xml:space="preserve"> a</w:t>
            </w:r>
            <w:r>
              <w:rPr>
                <w:rFonts w:ascii="Arial" w:eastAsia="Arial" w:hAnsi="Arial" w:cs="Arial"/>
                <w:color w:val="000000"/>
                <w:sz w:val="20"/>
              </w:rPr>
              <w:t> získané zručnosti</w:t>
            </w:r>
            <w:r w:rsidR="00E1785D">
              <w:rPr>
                <w:rFonts w:ascii="Arial" w:eastAsia="Arial" w:hAnsi="Arial" w:cs="Arial"/>
                <w:color w:val="000000"/>
                <w:sz w:val="20"/>
              </w:rPr>
              <w:t>.</w:t>
            </w:r>
          </w:p>
        </w:tc>
        <w:tc>
          <w:tcPr>
            <w:tcW w:w="3544" w:type="dxa"/>
            <w:vAlign w:val="center"/>
          </w:tcPr>
          <w:p w14:paraId="56C1C5BD" w14:textId="77777777" w:rsidR="0086647D" w:rsidRDefault="0086647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6647D" w14:paraId="7DBE8AE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3DF16B" w14:textId="05144965" w:rsidR="0086647D" w:rsidRPr="002F119A" w:rsidRDefault="002F119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</w:t>
            </w:r>
            <w:r w:rsidR="0086647D" w:rsidRPr="002F119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ystematizácia učiva</w:t>
            </w:r>
            <w:r w:rsidRPr="002F119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na ústnu formu maturitnej skúšky</w:t>
            </w:r>
          </w:p>
        </w:tc>
        <w:tc>
          <w:tcPr>
            <w:tcW w:w="3544" w:type="dxa"/>
            <w:vAlign w:val="center"/>
          </w:tcPr>
          <w:p w14:paraId="2C636FA3" w14:textId="3048837C" w:rsidR="0086647D" w:rsidRPr="002F119A" w:rsidRDefault="0047421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</w:t>
            </w:r>
            <w:r w:rsidR="0086647D" w:rsidRPr="002F119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hodiny </w:t>
            </w:r>
          </w:p>
        </w:tc>
      </w:tr>
    </w:tbl>
    <w:p w14:paraId="35FD27FD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57FED54B" w14:textId="77777777" w:rsidR="002F119A" w:rsidRDefault="002F119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</w:p>
    <w:p w14:paraId="4BF3F591" w14:textId="42A1E5EF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6920A1A7" w14:textId="77777777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23E665AD" w14:textId="77777777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58D767CD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B60806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145EC53E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E1CEB" w14:textId="77777777" w:rsidR="00D7426F" w:rsidRDefault="00D7426F">
      <w:r>
        <w:separator/>
      </w:r>
    </w:p>
  </w:endnote>
  <w:endnote w:type="continuationSeparator" w:id="0">
    <w:p w14:paraId="2F2C8248" w14:textId="77777777" w:rsidR="00D7426F" w:rsidRDefault="00D74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27B29" w14:textId="77777777" w:rsidR="00D7426F" w:rsidRDefault="00D7426F">
      <w:r>
        <w:separator/>
      </w:r>
    </w:p>
  </w:footnote>
  <w:footnote w:type="continuationSeparator" w:id="0">
    <w:p w14:paraId="6B5D97B0" w14:textId="77777777" w:rsidR="00D7426F" w:rsidRDefault="00D74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0EFD4" w14:textId="77777777" w:rsidR="00E6038D" w:rsidRPr="000602B6" w:rsidRDefault="000602B6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602B6">
      <w:rPr>
        <w:rFonts w:ascii="Raleway" w:eastAsia="Calibri" w:hAnsi="Raleway" w:cs="Arial"/>
        <w:noProof/>
        <w:color w:val="000000"/>
        <w:sz w:val="18"/>
        <w:szCs w:val="18"/>
      </w:rPr>
      <w:pict w14:anchorId="6D36AA78">
        <v:group id="Group 525" o:spid="_x0000_s1026" style="position:absolute;left:0;text-align:left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<v:shape id="Shape 54" o:spid="_x0000_s1027" style="position:absolute;left:5446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adj="0,,0" path="m39891,c61925,,79794,17869,79794,39903v,22035,-17869,39904,-39903,39904c17856,79807,,61938,,39903,,17869,17856,,39891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5" o:spid="_x0000_s1028" style="position:absolute;left:212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adj="0,,0" path="m39903,c61938,,79794,17869,79794,39903v,22035,-17856,39904,-39891,39904c17869,79807,,61938,,39903,,17869,17869,,39903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6" o:spid="_x0000_s1029" style="position:absolute;left:5446;top:704;width:798;height:798;visibility:visible;mso-wrap-style:square;v-text-anchor:top" coordsize="79794,79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adj="0,,0" path="m39891,c61925,,79794,17869,79794,39903v,22035,-17869,39904,-39903,39904c17856,79807,,61938,,39903,,17869,17856,,39891,xe" fillcolor="#0076bf" stroked="f" strokeweight="0">
            <v:stroke miterlimit="83231f" joinstyle="miter"/>
            <v:formulas/>
            <v:path arrowok="t" o:connecttype="segments" textboxrect="0,0,79794,79807"/>
          </v:shape>
          <v:shape id="Shape 57" o:spid="_x0000_s1030" style="position:absolute;top:1615;width:6456;height:4576;visibility:visible;mso-wrap-style:square;v-text-anchor:top" coordsize="645643,4575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adj="0,,0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<v:stroke miterlimit="83231f" joinstyle="miter"/>
            <v:formulas/>
            <v:path arrowok="t" o:connecttype="segments" textboxrect="0,0,645643,457581"/>
          </v:shape>
          <v:shape id="Shape 58" o:spid="_x0000_s1031" style="position:absolute;left:3591;top:1002;width:1732;height:573;visibility:visible;mso-wrap-style:square;v-text-anchor:top" coordsize="173177,572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adj="0,,0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<v:stroke miterlimit="83231f" joinstyle="miter"/>
            <v:formulas/>
            <v:path arrowok="t" o:connecttype="segments" textboxrect="0,0,173177,57290"/>
          </v:shape>
          <v:shape id="Shape 59" o:spid="_x0000_s1032" style="position:absolute;left:600;width:2676;height:663;visibility:visible;mso-wrap-style:square;v-text-anchor:top" coordsize="267526,663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adj="0,,0" path="m12802,c49708,7480,87173,13424,124320,17526v47346,5245,95352,7633,143206,7442l249098,66307c205842,65875,162547,63398,119774,58661,79858,54242,39586,47828,,39637l12802,xe" fillcolor="#0076bf" stroked="f" strokeweight="0">
            <v:stroke miterlimit="83231f" joinstyle="miter"/>
            <v:formulas/>
            <v:path arrowok="t" o:connecttype="segments" textboxrect="0,0,267526,66307"/>
          </v:shape>
          <v:shape id="Shape 60" o:spid="_x0000_s1033" style="position:absolute;left:1132;width:4721;height:1581;visibility:visible;mso-wrap-style:square;v-text-anchor:top" coordsize="472110,1581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adj="0,,0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<v:stroke miterlimit="83231f" joinstyle="miter"/>
            <v:formulas/>
            <v:path arrowok="t" o:connecttype="segments" textboxrect="0,0,472110,158128"/>
          </v:shape>
          <v:shape id="Shape 61" o:spid="_x0000_s1034" style="position:absolute;left:11282;top:1088;width:1423;height:1663;visibility:visible;mso-wrap-style:square;v-text-anchor:top" coordsize="142278,1662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adj="0,,0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<v:stroke miterlimit="83231f" joinstyle="miter"/>
            <v:formulas/>
            <v:path arrowok="t" o:connecttype="segments" textboxrect="0,0,142278,166281"/>
          </v:shape>
          <v:shape id="Shape 62" o:spid="_x0000_s1035" style="position:absolute;left:11532;top:559;width:924;height:458;visibility:visible;mso-wrap-style:square;v-text-anchor:top" coordsize="92392,4583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adj="0,,0" path="m12344,l40145,22085v1892,1423,4267,2845,6172,2845c48209,24930,50114,23749,52248,22085l80048,,92392,14719,58420,41085v-3797,3086,-7836,4749,-12345,4749c41567,45834,37287,43701,33718,41085l,14719,12344,xe" fillcolor="#0076bf" stroked="f" strokeweight="0">
            <v:stroke miterlimit="83231f" joinstyle="miter"/>
            <v:formulas/>
            <v:path arrowok="t" o:connecttype="segments" textboxrect="0,0,92392,45834"/>
          </v:shape>
          <v:shape id="Shape 63" o:spid="_x0000_s1036" style="position:absolute;left:7774;top:1088;width:1423;height:1663;visibility:visible;mso-wrap-style:square;v-text-anchor:top" coordsize="142278,1662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adj="0,,0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<v:stroke miterlimit="83231f" joinstyle="miter"/>
            <v:formulas/>
            <v:path arrowok="t" o:connecttype="segments" textboxrect="0,0,142278,166268"/>
          </v:shape>
          <v:shape id="Shape 64" o:spid="_x0000_s1037" style="position:absolute;left:9529;top:1088;width:1492;height:1663;visibility:visible;mso-wrap-style:square;v-text-anchor:top" coordsize="149161,1662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adj="0,,0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<v:stroke miterlimit="83231f" joinstyle="miter"/>
            <v:formulas/>
            <v:path arrowok="t" o:connecttype="segments" textboxrect="0,0,149161,166268"/>
          </v:shape>
          <v:shape id="Shape 65" o:spid="_x0000_s1038" style="position:absolute;left:7774;top:3925;width:1146;height:1276;visibility:visible;mso-wrap-style:square;v-text-anchor:top" coordsize="114592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adj="0,,0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<v:stroke miterlimit="83231f" joinstyle="miter"/>
            <v:formulas/>
            <v:path arrowok="t" o:connecttype="segments" textboxrect="0,0,114592,127584"/>
          </v:shape>
          <v:shape id="Shape 66" o:spid="_x0000_s1039" style="position:absolute;left:9103;top:3515;width:821;height:1686;visibility:visible;mso-wrap-style:square;v-text-anchor:top" coordsize="82093,1685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adj="0,,0" path="m17577,l45745,r,40932l82093,40932r,21666l45745,62598r,58496c45745,140360,55855,146850,75108,146850r6985,l82093,168516r-17577,c35636,168516,17577,158166,17577,126873r,-64275l,62598,,40932r17577,l17577,xe" fillcolor="#001f4d" stroked="f" strokeweight="0">
            <v:stroke miterlimit="83231f" joinstyle="miter"/>
            <v:formulas/>
            <v:path arrowok="t" o:connecttype="segments" textboxrect="0,0,82093,168516"/>
          </v:shape>
          <v:shape id="Shape 67" o:spid="_x0000_s1040" style="position:absolute;left:10155;top:3925;width:705;height:1276;visibility:visible;mso-wrap-style:square;v-text-anchor:top" coordsize="70536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adj="0,,0" path="m51524,l70536,r,21666l58738,21666v-22632,,-30569,11316,-30569,33935l28169,127584,,127584,,48146c,13957,17336,,51524,xe" fillcolor="#001f4d" stroked="f" strokeweight="0">
            <v:stroke miterlimit="83231f" joinstyle="miter"/>
            <v:formulas/>
            <v:path arrowok="t" o:connecttype="segments" textboxrect="0,0,70536,127584"/>
          </v:shape>
          <v:shape id="Shape 68" o:spid="_x0000_s1041" style="position:absolute;left:11005;top:3910;width:679;height:1305;visibility:visible;mso-wrap-style:square;v-text-anchor:top" coordsize="67882,130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adj="0,,0" path="m67882,r,21666c38989,21666,29121,33706,29121,64999v,31292,9868,43815,38761,43815l67882,130480c22149,130480,,116040,,64999,,14453,22149,,67882,xe" fillcolor="#001f4d" stroked="f" strokeweight="0">
            <v:stroke miterlimit="83231f" joinstyle="miter"/>
            <v:formulas/>
            <v:path arrowok="t" o:connecttype="segments" textboxrect="0,0,67882,130480"/>
          </v:shape>
          <v:shape id="Shape 69" o:spid="_x0000_s1042" style="position:absolute;left:11684;top:3910;width:678;height:1305;visibility:visible;mso-wrap-style:square;v-text-anchor:top" coordsize="67882,1304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adj="0,,0" path="m,c45745,,67882,14453,67882,64999v,51041,-22137,65481,-67882,65481l,108814v28892,,38760,-12523,38760,-43815c38760,33706,28892,21666,,21666l,xe" fillcolor="#001f4d" stroked="f" strokeweight="0">
            <v:stroke miterlimit="83231f" joinstyle="miter"/>
            <v:formulas/>
            <v:path arrowok="t" o:connecttype="segments" textboxrect="0,0,67882,130480"/>
          </v:shape>
          <v:shape id="Shape 70" o:spid="_x0000_s1043" style="position:absolute;left:12338;top:3925;width:663;height:1706;visibility:visible;mso-wrap-style:square;v-text-anchor:top" coordsize="66205,1706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adj="0,,0" path="m38036,l66205,r,122059c66205,160566,42126,170675,8420,170675v-2654,,-5537,,-8420,-229l,148780v1918,242,2883,242,4089,242c24790,149022,38036,142760,38036,118681l38036,xe" fillcolor="#001f4d" stroked="f" strokeweight="0">
            <v:stroke miterlimit="83231f" joinstyle="miter"/>
            <v:formulas/>
            <v:path arrowok="t" o:connecttype="segments" textboxrect="0,0,66205,170675"/>
          </v:shape>
          <v:shape id="Shape 655" o:spid="_x0000_s1044" style="position:absolute;left:12719;top:3515;width:282;height:224;visibility:visible;mso-wrap-style:square;v-text-anchor:top" coordsize="28169,22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adj="0,,0" path="m,l28169,r,22390l,22390,,e" fillcolor="#001f4d" stroked="f" strokeweight="0">
            <v:stroke miterlimit="83231f" joinstyle="miter"/>
            <v:formulas/>
            <v:path arrowok="t" o:connecttype="segments" textboxrect="0,0,28169,22390"/>
          </v:shape>
          <v:shape id="Shape 72" o:spid="_x0000_s1045" style="position:absolute;left:13342;top:3925;width:1161;height:1275;visibility:visible;mso-wrap-style:square;v-text-anchor:top" coordsize="116027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adj="0,,0" path="m21666,l66434,v28892,,49593,9868,49593,43574l116027,127584r-28168,l87859,51041v,-19266,-7455,-29375,-26721,-29375l35395,21666v-4826,,-7226,2413,-7226,7227l28169,127584,,127584,,21666c,7226,7226,,21666,xe" fillcolor="#001f4d" stroked="f" strokeweight="0">
            <v:stroke miterlimit="83231f" joinstyle="miter"/>
            <v:formulas/>
            <v:path arrowok="t" o:connecttype="segments" textboxrect="0,0,116027,127584"/>
          </v:shape>
          <v:shape id="Shape 656" o:spid="_x0000_s1046" style="position:absolute;left:14845;top:3925;width:281;height:1275;visibility:visible;mso-wrap-style:square;v-text-anchor:top" coordsize="28169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adj="0,,0" path="m,l28169,r,127584l,127584,,e" fillcolor="#001f4d" stroked="f" strokeweight="0">
            <v:stroke miterlimit="83231f" joinstyle="miter"/>
            <v:formulas/>
            <v:path arrowok="t" o:connecttype="segments" textboxrect="0,0,28169,127584"/>
          </v:shape>
          <v:shape id="Shape 74" o:spid="_x0000_s1047" style="position:absolute;left:14710;top:3354;width:551;height:498;visibility:visible;mso-wrap-style:square;v-text-anchor:top" coordsize="55118,498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adj="0,,0" path="m39713,l55118,18059,15164,49835,,32017,39713,xe" fillcolor="#001f4d" stroked="f" strokeweight="0">
            <v:stroke miterlimit="83231f" joinstyle="miter"/>
            <v:formulas/>
            <v:path arrowok="t" o:connecttype="segments" textboxrect="0,0,55118,49835"/>
          </v:shape>
          <v:shape id="Shape 75" o:spid="_x0000_s1048" style="position:absolute;left:15430;top:3925;width:1109;height:1275;visibility:visible;mso-wrap-style:square;v-text-anchor:top" coordsize="110985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adj="0,,0" path="m54648,r53442,l108090,21666r-46457,c32029,21666,29134,39484,29134,63551v,24079,2895,42367,32499,42367l110985,105918r,21666l54648,127584c11316,127584,,102070,,63551,,25044,11316,,54648,xe" fillcolor="#001f4d" stroked="f" strokeweight="0">
            <v:stroke miterlimit="83231f" joinstyle="miter"/>
            <v:formulas/>
            <v:path arrowok="t" o:connecttype="segments" textboxrect="0,0,110985,127584"/>
          </v:shape>
          <v:shape id="Shape 76" o:spid="_x0000_s1049" style="position:absolute;left:17194;top:3925;width:864;height:1276;visibility:visible;mso-wrap-style:square;v-text-anchor:top" coordsize="86423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adj="0,,0" path="m47422,l80162,,32258,51511v-2413,2413,-4102,5055,-4102,9157c28156,64757,30810,68364,34188,71984r52235,55600l51752,127584,8903,81852c5055,77508,,70536,,61620,,51994,5055,46457,8903,42367l47422,xe" fillcolor="#001f4d" stroked="f" strokeweight="0">
            <v:stroke miterlimit="83231f" joinstyle="miter"/>
            <v:formulas/>
            <v:path arrowok="t" o:connecttype="segments" textboxrect="0,0,86423,127584"/>
          </v:shape>
          <v:shape id="Shape 657" o:spid="_x0000_s1050" style="position:absolute;left:16828;top:3515;width:282;height:1686;visibility:visible;mso-wrap-style:square;v-text-anchor:top" coordsize="28169,16851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adj="0,,0" path="m,l28169,r,168516l,168516,,e" fillcolor="#001f4d" stroked="f" strokeweight="0">
            <v:stroke miterlimit="83231f" joinstyle="miter"/>
            <v:formulas/>
            <v:path arrowok="t" o:connecttype="segments" textboxrect="0,0,28169,168516"/>
          </v:shape>
          <v:shape id="Shape 78" o:spid="_x0000_s1051" style="position:absolute;left:18217;top:3925;width:1178;height:1276;visibility:visible;mso-wrap-style:square;v-text-anchor:top" coordsize="117716,12758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adj="0,,0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<v:stroke miterlimit="83231f" joinstyle="miter"/>
            <v:formulas/>
            <v:path arrowok="t" o:connecttype="segments" textboxrect="0,0,117716,127584"/>
          </v:shape>
          <w10:wrap type="square"/>
        </v:group>
      </w:pict>
    </w:r>
    <w:r w:rsidR="00E6038D" w:rsidRPr="000602B6">
      <w:rPr>
        <w:rFonts w:ascii="Raleway" w:hAnsi="Raleway" w:cs="Arial"/>
        <w:sz w:val="18"/>
        <w:szCs w:val="18"/>
      </w:rPr>
      <w:t>Stredná priemyselná škola strojnícka, Duklianska 1, Prešov</w:t>
    </w:r>
  </w:p>
  <w:p w14:paraId="143D7EE5" w14:textId="77777777" w:rsidR="00E6038D" w:rsidRPr="000602B6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602B6">
      <w:rPr>
        <w:rFonts w:ascii="Raleway" w:hAnsi="Raleway" w:cs="Arial"/>
        <w:sz w:val="18"/>
        <w:szCs w:val="18"/>
      </w:rPr>
      <w:t>Duklianska 1</w:t>
    </w:r>
  </w:p>
  <w:p w14:paraId="1639D9BB" w14:textId="77777777" w:rsidR="00E6038D" w:rsidRPr="000602B6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602B6">
      <w:rPr>
        <w:rFonts w:ascii="Raleway" w:hAnsi="Raleway" w:cs="Arial"/>
        <w:sz w:val="18"/>
        <w:szCs w:val="18"/>
      </w:rPr>
      <w:t xml:space="preserve">080 04 Prešov </w:t>
    </w:r>
  </w:p>
  <w:p w14:paraId="446299CC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5E3E"/>
    <w:multiLevelType w:val="hybridMultilevel"/>
    <w:tmpl w:val="8FC04C3A"/>
    <w:lvl w:ilvl="0" w:tplc="041B0001">
      <w:start w:val="1"/>
      <w:numFmt w:val="bullet"/>
      <w:lvlText w:val=""/>
      <w:lvlJc w:val="left"/>
      <w:pPr>
        <w:ind w:left="14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6D202D"/>
    <w:multiLevelType w:val="hybridMultilevel"/>
    <w:tmpl w:val="523638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BB0DF8"/>
    <w:multiLevelType w:val="hybridMultilevel"/>
    <w:tmpl w:val="2E7E0A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4E14A54"/>
    <w:multiLevelType w:val="hybridMultilevel"/>
    <w:tmpl w:val="8F588B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2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 w15:restartNumberingAfterBreak="0">
    <w:nsid w:val="7128532F"/>
    <w:multiLevelType w:val="hybridMultilevel"/>
    <w:tmpl w:val="113802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3C5EB1"/>
    <w:multiLevelType w:val="hybridMultilevel"/>
    <w:tmpl w:val="0F6AA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8969653">
    <w:abstractNumId w:val="10"/>
  </w:num>
  <w:num w:numId="2" w16cid:durableId="1298532279">
    <w:abstractNumId w:val="8"/>
  </w:num>
  <w:num w:numId="3" w16cid:durableId="1226797529">
    <w:abstractNumId w:val="3"/>
  </w:num>
  <w:num w:numId="4" w16cid:durableId="201209229">
    <w:abstractNumId w:val="2"/>
  </w:num>
  <w:num w:numId="5" w16cid:durableId="184514307">
    <w:abstractNumId w:val="11"/>
  </w:num>
  <w:num w:numId="6" w16cid:durableId="1776368756">
    <w:abstractNumId w:val="1"/>
  </w:num>
  <w:num w:numId="7" w16cid:durableId="427120644">
    <w:abstractNumId w:val="4"/>
  </w:num>
  <w:num w:numId="8" w16cid:durableId="1917126855">
    <w:abstractNumId w:val="5"/>
  </w:num>
  <w:num w:numId="9" w16cid:durableId="1822888983">
    <w:abstractNumId w:val="12"/>
  </w:num>
  <w:num w:numId="10" w16cid:durableId="369115009">
    <w:abstractNumId w:val="6"/>
  </w:num>
  <w:num w:numId="11" w16cid:durableId="1970280088">
    <w:abstractNumId w:val="9"/>
  </w:num>
  <w:num w:numId="12" w16cid:durableId="1925604998">
    <w:abstractNumId w:val="7"/>
  </w:num>
  <w:num w:numId="13" w16cid:durableId="551968156">
    <w:abstractNumId w:val="13"/>
  </w:num>
  <w:num w:numId="14" w16cid:durableId="345641573">
    <w:abstractNumId w:val="0"/>
  </w:num>
  <w:num w:numId="15" w16cid:durableId="13568800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02B6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F2FD5"/>
    <w:rsid w:val="000F7E64"/>
    <w:rsid w:val="001070E0"/>
    <w:rsid w:val="0011176B"/>
    <w:rsid w:val="001122A8"/>
    <w:rsid w:val="001149B7"/>
    <w:rsid w:val="0011688E"/>
    <w:rsid w:val="001207C7"/>
    <w:rsid w:val="0012098E"/>
    <w:rsid w:val="00121824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1F2255"/>
    <w:rsid w:val="001F439F"/>
    <w:rsid w:val="00200FA1"/>
    <w:rsid w:val="0021056F"/>
    <w:rsid w:val="00210C21"/>
    <w:rsid w:val="00211CB3"/>
    <w:rsid w:val="002125B3"/>
    <w:rsid w:val="0021290F"/>
    <w:rsid w:val="00220A4A"/>
    <w:rsid w:val="00220F94"/>
    <w:rsid w:val="00237FED"/>
    <w:rsid w:val="00240159"/>
    <w:rsid w:val="0024054A"/>
    <w:rsid w:val="0024240C"/>
    <w:rsid w:val="00252894"/>
    <w:rsid w:val="002620A5"/>
    <w:rsid w:val="00264D89"/>
    <w:rsid w:val="00265404"/>
    <w:rsid w:val="0027057A"/>
    <w:rsid w:val="00272547"/>
    <w:rsid w:val="00274E5C"/>
    <w:rsid w:val="002755CD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119A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41F8"/>
    <w:rsid w:val="00394C12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402AB1"/>
    <w:rsid w:val="00402B7F"/>
    <w:rsid w:val="0041011C"/>
    <w:rsid w:val="004138D5"/>
    <w:rsid w:val="004178B0"/>
    <w:rsid w:val="0042267E"/>
    <w:rsid w:val="004263AF"/>
    <w:rsid w:val="00427388"/>
    <w:rsid w:val="004332D6"/>
    <w:rsid w:val="00434C38"/>
    <w:rsid w:val="00434E63"/>
    <w:rsid w:val="00443571"/>
    <w:rsid w:val="004443A4"/>
    <w:rsid w:val="00445139"/>
    <w:rsid w:val="00447FC7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7421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1897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3175"/>
    <w:rsid w:val="0055521F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57D9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7067"/>
    <w:rsid w:val="00650389"/>
    <w:rsid w:val="00654898"/>
    <w:rsid w:val="00655B8E"/>
    <w:rsid w:val="00661DC2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1009"/>
    <w:rsid w:val="006E383B"/>
    <w:rsid w:val="006F52B6"/>
    <w:rsid w:val="006F5936"/>
    <w:rsid w:val="006F7284"/>
    <w:rsid w:val="006F7999"/>
    <w:rsid w:val="00701354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3CB0"/>
    <w:rsid w:val="00795ED4"/>
    <w:rsid w:val="00797D19"/>
    <w:rsid w:val="007A0510"/>
    <w:rsid w:val="007A3036"/>
    <w:rsid w:val="007A5617"/>
    <w:rsid w:val="007B4F2C"/>
    <w:rsid w:val="007B56C7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5BAB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47D"/>
    <w:rsid w:val="008669E7"/>
    <w:rsid w:val="0087067E"/>
    <w:rsid w:val="008718F3"/>
    <w:rsid w:val="00873F26"/>
    <w:rsid w:val="0087432B"/>
    <w:rsid w:val="00875035"/>
    <w:rsid w:val="00880250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6A11"/>
    <w:rsid w:val="00987BEB"/>
    <w:rsid w:val="009910FE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6B35"/>
    <w:rsid w:val="009F7EB6"/>
    <w:rsid w:val="00A058EE"/>
    <w:rsid w:val="00A0629D"/>
    <w:rsid w:val="00A07D23"/>
    <w:rsid w:val="00A1078C"/>
    <w:rsid w:val="00A13A77"/>
    <w:rsid w:val="00A205DA"/>
    <w:rsid w:val="00A25E3C"/>
    <w:rsid w:val="00A42838"/>
    <w:rsid w:val="00A603C2"/>
    <w:rsid w:val="00A65954"/>
    <w:rsid w:val="00A66505"/>
    <w:rsid w:val="00A66858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34B86"/>
    <w:rsid w:val="00B41A49"/>
    <w:rsid w:val="00B44143"/>
    <w:rsid w:val="00B4466E"/>
    <w:rsid w:val="00B44802"/>
    <w:rsid w:val="00B47FDF"/>
    <w:rsid w:val="00B521B6"/>
    <w:rsid w:val="00B52CF0"/>
    <w:rsid w:val="00B569EE"/>
    <w:rsid w:val="00B607B7"/>
    <w:rsid w:val="00B63506"/>
    <w:rsid w:val="00B63A84"/>
    <w:rsid w:val="00B7129F"/>
    <w:rsid w:val="00B72838"/>
    <w:rsid w:val="00B7456C"/>
    <w:rsid w:val="00B83BE6"/>
    <w:rsid w:val="00B87139"/>
    <w:rsid w:val="00B8798A"/>
    <w:rsid w:val="00B9284D"/>
    <w:rsid w:val="00B93A46"/>
    <w:rsid w:val="00BA0F9B"/>
    <w:rsid w:val="00BA426B"/>
    <w:rsid w:val="00BB3443"/>
    <w:rsid w:val="00BC0CE1"/>
    <w:rsid w:val="00BC1C77"/>
    <w:rsid w:val="00BC35A4"/>
    <w:rsid w:val="00BC526A"/>
    <w:rsid w:val="00BD4881"/>
    <w:rsid w:val="00BE2F09"/>
    <w:rsid w:val="00BE399F"/>
    <w:rsid w:val="00BE6001"/>
    <w:rsid w:val="00BF177A"/>
    <w:rsid w:val="00BF51D2"/>
    <w:rsid w:val="00BF5990"/>
    <w:rsid w:val="00C001E4"/>
    <w:rsid w:val="00C00C3D"/>
    <w:rsid w:val="00C03EBC"/>
    <w:rsid w:val="00C124CE"/>
    <w:rsid w:val="00C12DA3"/>
    <w:rsid w:val="00C16654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0FE0"/>
    <w:rsid w:val="00C44779"/>
    <w:rsid w:val="00C4793F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26F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B0E75"/>
    <w:rsid w:val="00DC19C4"/>
    <w:rsid w:val="00DC494F"/>
    <w:rsid w:val="00DC64EB"/>
    <w:rsid w:val="00DD6EFD"/>
    <w:rsid w:val="00DE26A9"/>
    <w:rsid w:val="00DF390B"/>
    <w:rsid w:val="00DF7D70"/>
    <w:rsid w:val="00E0104B"/>
    <w:rsid w:val="00E054F4"/>
    <w:rsid w:val="00E1785D"/>
    <w:rsid w:val="00E23EC8"/>
    <w:rsid w:val="00E2446B"/>
    <w:rsid w:val="00E2594B"/>
    <w:rsid w:val="00E269EE"/>
    <w:rsid w:val="00E26E7A"/>
    <w:rsid w:val="00E30196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687E"/>
    <w:rsid w:val="00ED7A31"/>
    <w:rsid w:val="00EE24C0"/>
    <w:rsid w:val="00EE3584"/>
    <w:rsid w:val="00EE408C"/>
    <w:rsid w:val="00F00CD9"/>
    <w:rsid w:val="00F04674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569B0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D7ECF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44A210"/>
  <w15:docId w15:val="{67F8298F-6A57-434E-B282-DF53A260D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rsid w:val="00B7456C"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rsid w:val="00B7456C"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rsid w:val="00B7456C"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rsid w:val="00B7456C"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rsid w:val="00B7456C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7456C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character" w:customStyle="1" w:styleId="relative">
    <w:name w:val="relative"/>
    <w:basedOn w:val="Predvolenpsmoodseku"/>
    <w:rsid w:val="00793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0D62C-0DD9-41DA-99F8-928801DB0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232</TotalTime>
  <Pages>4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23</cp:revision>
  <cp:lastPrinted>2019-09-05T11:10:00Z</cp:lastPrinted>
  <dcterms:created xsi:type="dcterms:W3CDTF">2025-05-30T16:44:00Z</dcterms:created>
  <dcterms:modified xsi:type="dcterms:W3CDTF">2025-07-29T08:55:00Z</dcterms:modified>
</cp:coreProperties>
</file>