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113B9669" w:rsidR="00640B7F" w:rsidRPr="00737230" w:rsidRDefault="00B1519F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B1519F">
              <w:rPr>
                <w:rFonts w:ascii="Arial" w:hAnsi="Arial" w:cs="Arial"/>
                <w:sz w:val="20"/>
                <w:szCs w:val="20"/>
              </w:rPr>
              <w:t>KONVERZÁCIA V ANGLICKOM JAZYKU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6D0BC794" w:rsidR="00640B7F" w:rsidRPr="00737230" w:rsidRDefault="00B1519F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66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3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>0 = 9</w:t>
            </w:r>
            <w:r>
              <w:rPr>
                <w:rFonts w:ascii="Arial" w:hAnsi="Arial" w:cs="Arial"/>
                <w:sz w:val="20"/>
                <w:lang w:eastAsia="sk-SK"/>
              </w:rPr>
              <w:t>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0CC84BC7" w:rsidR="00286AD1" w:rsidRPr="008B45FE" w:rsidRDefault="00146B7E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B1519F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13F773DB" w:rsidR="004C641C" w:rsidRPr="008B45FE" w:rsidRDefault="004C641C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B1519F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72976A22" w:rsidR="00E85968" w:rsidRPr="008B45FE" w:rsidRDefault="00E85968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B1519F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107F2D74" w14:textId="77777777" w:rsidR="0084375E" w:rsidRDefault="007F6C23" w:rsidP="00DA443C">
      <w:pPr>
        <w:widowControl w:val="0"/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  <w:sz w:val="20"/>
        </w:rPr>
      </w:pPr>
      <w:r w:rsidRPr="009C259B">
        <w:rPr>
          <w:rFonts w:ascii="Arial" w:hAnsi="Arial" w:cs="Arial"/>
          <w:sz w:val="20"/>
        </w:rPr>
        <w:t>Konverzácia v anglickom jazyku umožňuje praktickú komunikáciu žiakov v cudzom jazyku, prehĺbenie osvojenej</w:t>
      </w:r>
      <w:r w:rsidR="007877E2">
        <w:rPr>
          <w:rFonts w:ascii="Arial" w:hAnsi="Arial" w:cs="Arial"/>
          <w:sz w:val="20"/>
        </w:rPr>
        <w:t xml:space="preserve"> lexiky, nadobudnutie novej</w:t>
      </w:r>
      <w:r w:rsidRPr="009C259B">
        <w:rPr>
          <w:rFonts w:ascii="Arial" w:hAnsi="Arial" w:cs="Arial"/>
          <w:sz w:val="20"/>
        </w:rPr>
        <w:t xml:space="preserve"> lexiky</w:t>
      </w:r>
      <w:r w:rsidR="007877E2">
        <w:rPr>
          <w:rFonts w:ascii="Arial" w:hAnsi="Arial" w:cs="Arial"/>
          <w:sz w:val="20"/>
        </w:rPr>
        <w:t xml:space="preserve"> i </w:t>
      </w:r>
      <w:r w:rsidRPr="009C259B">
        <w:rPr>
          <w:rFonts w:ascii="Arial" w:hAnsi="Arial" w:cs="Arial"/>
          <w:sz w:val="20"/>
        </w:rPr>
        <w:t>prekonanie</w:t>
      </w:r>
      <w:r w:rsidR="007877E2">
        <w:rPr>
          <w:rFonts w:ascii="Arial" w:hAnsi="Arial" w:cs="Arial"/>
          <w:sz w:val="20"/>
        </w:rPr>
        <w:t xml:space="preserve"> jazykových</w:t>
      </w:r>
      <w:r w:rsidRPr="009C259B">
        <w:rPr>
          <w:rFonts w:ascii="Arial" w:hAnsi="Arial" w:cs="Arial"/>
          <w:sz w:val="20"/>
        </w:rPr>
        <w:t xml:space="preserve"> bariér</w:t>
      </w:r>
      <w:r w:rsidR="007877E2">
        <w:rPr>
          <w:rFonts w:ascii="Arial" w:hAnsi="Arial" w:cs="Arial"/>
          <w:sz w:val="20"/>
        </w:rPr>
        <w:t>.</w:t>
      </w:r>
      <w:r w:rsidRPr="009C259B">
        <w:rPr>
          <w:rFonts w:ascii="Arial" w:hAnsi="Arial" w:cs="Arial"/>
          <w:sz w:val="20"/>
        </w:rPr>
        <w:t xml:space="preserve"> </w:t>
      </w:r>
      <w:r w:rsidR="007877E2">
        <w:rPr>
          <w:rFonts w:ascii="Arial" w:hAnsi="Arial" w:cs="Arial"/>
          <w:sz w:val="20"/>
        </w:rPr>
        <w:t>Z</w:t>
      </w:r>
      <w:r w:rsidRPr="009C259B">
        <w:rPr>
          <w:rFonts w:ascii="Arial" w:hAnsi="Arial" w:cs="Arial"/>
          <w:sz w:val="20"/>
        </w:rPr>
        <w:t xml:space="preserve">ároveň zvyšuje mobilitu </w:t>
      </w:r>
      <w:r w:rsidR="009C259B">
        <w:rPr>
          <w:rFonts w:ascii="Arial" w:hAnsi="Arial" w:cs="Arial"/>
          <w:sz w:val="20"/>
        </w:rPr>
        <w:t xml:space="preserve">žiakov </w:t>
      </w:r>
      <w:r w:rsidRPr="009C259B">
        <w:rPr>
          <w:rFonts w:ascii="Arial" w:hAnsi="Arial" w:cs="Arial"/>
          <w:sz w:val="20"/>
        </w:rPr>
        <w:t>v</w:t>
      </w:r>
      <w:r w:rsidR="009C259B">
        <w:rPr>
          <w:rFonts w:ascii="Arial" w:hAnsi="Arial" w:cs="Arial"/>
          <w:sz w:val="20"/>
        </w:rPr>
        <w:t xml:space="preserve"> ich </w:t>
      </w:r>
      <w:r w:rsidRPr="009C259B">
        <w:rPr>
          <w:rFonts w:ascii="Arial" w:hAnsi="Arial" w:cs="Arial"/>
          <w:sz w:val="20"/>
        </w:rPr>
        <w:t>osobnom živote, v ďalšom štúdiu a napokon k uplatneniu na trhu práce v rámci Európskej únie.</w:t>
      </w:r>
      <w:r w:rsidR="00174AD3" w:rsidRPr="009C259B">
        <w:rPr>
          <w:rFonts w:ascii="Arial" w:hAnsi="Arial" w:cs="Arial"/>
          <w:sz w:val="20"/>
        </w:rPr>
        <w:t xml:space="preserve"> Vzdelávanie v tomto predmete vychádza zo spoločného Európskeho referenčného rámca pre jazyky</w:t>
      </w:r>
      <w:r w:rsidR="009C259B" w:rsidRPr="009C259B">
        <w:rPr>
          <w:rFonts w:ascii="Arial" w:hAnsi="Arial" w:cs="Arial"/>
          <w:sz w:val="20"/>
        </w:rPr>
        <w:t xml:space="preserve"> (CEFR)</w:t>
      </w:r>
      <w:r w:rsidR="00174AD3" w:rsidRPr="009C259B">
        <w:rPr>
          <w:rFonts w:ascii="Arial" w:hAnsi="Arial" w:cs="Arial"/>
          <w:sz w:val="20"/>
        </w:rPr>
        <w:t xml:space="preserve"> a</w:t>
      </w:r>
      <w:r w:rsidR="00337502">
        <w:rPr>
          <w:rFonts w:ascii="Arial" w:hAnsi="Arial" w:cs="Arial"/>
          <w:sz w:val="20"/>
        </w:rPr>
        <w:t> </w:t>
      </w:r>
      <w:r w:rsidR="00174AD3" w:rsidRPr="009C259B">
        <w:rPr>
          <w:rFonts w:ascii="Arial" w:hAnsi="Arial" w:cs="Arial"/>
          <w:sz w:val="20"/>
        </w:rPr>
        <w:t>smeruje</w:t>
      </w:r>
      <w:r w:rsidR="00337502">
        <w:rPr>
          <w:rFonts w:ascii="Arial" w:hAnsi="Arial" w:cs="Arial"/>
          <w:sz w:val="20"/>
        </w:rPr>
        <w:t xml:space="preserve"> k</w:t>
      </w:r>
      <w:r w:rsidR="00174AD3" w:rsidRPr="009C259B">
        <w:rPr>
          <w:rFonts w:ascii="Arial" w:hAnsi="Arial" w:cs="Arial"/>
          <w:sz w:val="20"/>
        </w:rPr>
        <w:t xml:space="preserve"> dosiahnutiu úrovne B1</w:t>
      </w:r>
      <w:r w:rsidR="00B07978">
        <w:rPr>
          <w:rFonts w:ascii="Arial" w:hAnsi="Arial" w:cs="Arial"/>
          <w:sz w:val="20"/>
        </w:rPr>
        <w:t>, príp. B2</w:t>
      </w:r>
      <w:r w:rsidR="00174AD3" w:rsidRPr="009C259B">
        <w:rPr>
          <w:rFonts w:ascii="Arial" w:hAnsi="Arial" w:cs="Arial"/>
          <w:sz w:val="20"/>
        </w:rPr>
        <w:t xml:space="preserve"> </w:t>
      </w:r>
      <w:r w:rsidR="009C259B" w:rsidRPr="009C259B">
        <w:rPr>
          <w:rFonts w:ascii="Arial" w:hAnsi="Arial" w:cs="Arial"/>
          <w:sz w:val="20"/>
        </w:rPr>
        <w:t>(samostatn</w:t>
      </w:r>
      <w:r w:rsidR="00B07978">
        <w:rPr>
          <w:rFonts w:ascii="Arial" w:hAnsi="Arial" w:cs="Arial"/>
          <w:sz w:val="20"/>
        </w:rPr>
        <w:t>í</w:t>
      </w:r>
      <w:r w:rsidR="009C259B" w:rsidRPr="009C259B">
        <w:rPr>
          <w:rFonts w:ascii="Arial" w:hAnsi="Arial" w:cs="Arial"/>
          <w:sz w:val="20"/>
        </w:rPr>
        <w:t xml:space="preserve"> používate</w:t>
      </w:r>
      <w:r w:rsidR="00B07978">
        <w:rPr>
          <w:rFonts w:ascii="Arial" w:hAnsi="Arial" w:cs="Arial"/>
          <w:sz w:val="20"/>
        </w:rPr>
        <w:t>lia</w:t>
      </w:r>
      <w:r w:rsidR="009C259B" w:rsidRPr="009C259B">
        <w:rPr>
          <w:rFonts w:ascii="Arial" w:hAnsi="Arial" w:cs="Arial"/>
          <w:sz w:val="20"/>
        </w:rPr>
        <w:t xml:space="preserve"> jazyka)</w:t>
      </w:r>
      <w:r w:rsidR="009C259B">
        <w:rPr>
          <w:rFonts w:ascii="Arial" w:hAnsi="Arial" w:cs="Arial"/>
          <w:sz w:val="20"/>
        </w:rPr>
        <w:t>.</w:t>
      </w:r>
    </w:p>
    <w:p w14:paraId="0A20C14C" w14:textId="395517CF" w:rsidR="007877E2" w:rsidRDefault="00337502" w:rsidP="00DA443C">
      <w:pPr>
        <w:widowControl w:val="0"/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</w:t>
      </w:r>
      <w:r w:rsidR="00EE1317">
        <w:rPr>
          <w:rFonts w:ascii="Arial" w:hAnsi="Arial" w:cs="Arial"/>
          <w:sz w:val="20"/>
        </w:rPr>
        <w:t>o</w:t>
      </w:r>
      <w:r>
        <w:rPr>
          <w:rFonts w:ascii="Arial" w:hAnsi="Arial" w:cs="Arial"/>
          <w:sz w:val="20"/>
        </w:rPr>
        <w:t xml:space="preserve"> </w:t>
      </w:r>
      <w:r w:rsidR="002C11CB">
        <w:rPr>
          <w:rFonts w:ascii="Arial" w:hAnsi="Arial" w:cs="Arial"/>
          <w:sz w:val="20"/>
        </w:rPr>
        <w:t>všeobecn</w:t>
      </w:r>
      <w:r>
        <w:rPr>
          <w:rFonts w:ascii="Arial" w:hAnsi="Arial" w:cs="Arial"/>
          <w:sz w:val="20"/>
        </w:rPr>
        <w:t>ých</w:t>
      </w:r>
      <w:r w:rsidR="002C11CB">
        <w:rPr>
          <w:rFonts w:ascii="Arial" w:hAnsi="Arial" w:cs="Arial"/>
          <w:sz w:val="20"/>
        </w:rPr>
        <w:t xml:space="preserve"> cie</w:t>
      </w:r>
      <w:r>
        <w:rPr>
          <w:rFonts w:ascii="Arial" w:hAnsi="Arial" w:cs="Arial"/>
          <w:sz w:val="20"/>
        </w:rPr>
        <w:t>ľov</w:t>
      </w:r>
      <w:r w:rsidR="002C11CB">
        <w:rPr>
          <w:rFonts w:ascii="Arial" w:hAnsi="Arial" w:cs="Arial"/>
          <w:sz w:val="20"/>
        </w:rPr>
        <w:t xml:space="preserve"> t</w:t>
      </w:r>
      <w:r>
        <w:rPr>
          <w:rFonts w:ascii="Arial" w:hAnsi="Arial" w:cs="Arial"/>
          <w:sz w:val="20"/>
        </w:rPr>
        <w:t>ento</w:t>
      </w:r>
      <w:r w:rsidR="002C11CB">
        <w:rPr>
          <w:rFonts w:ascii="Arial" w:hAnsi="Arial" w:cs="Arial"/>
          <w:sz w:val="20"/>
        </w:rPr>
        <w:t xml:space="preserve"> predmet</w:t>
      </w:r>
      <w:r>
        <w:rPr>
          <w:rFonts w:ascii="Arial" w:hAnsi="Arial" w:cs="Arial"/>
          <w:sz w:val="20"/>
        </w:rPr>
        <w:t xml:space="preserve"> </w:t>
      </w:r>
      <w:r w:rsidR="002C11CB">
        <w:rPr>
          <w:rFonts w:ascii="Arial" w:hAnsi="Arial" w:cs="Arial"/>
          <w:sz w:val="20"/>
        </w:rPr>
        <w:t>upevň</w:t>
      </w:r>
      <w:r>
        <w:rPr>
          <w:rFonts w:ascii="Arial" w:hAnsi="Arial" w:cs="Arial"/>
          <w:sz w:val="20"/>
        </w:rPr>
        <w:t>uje</w:t>
      </w:r>
      <w:r w:rsidR="002C11CB">
        <w:rPr>
          <w:rFonts w:ascii="Arial" w:hAnsi="Arial" w:cs="Arial"/>
          <w:sz w:val="20"/>
        </w:rPr>
        <w:t xml:space="preserve"> nadobudnut</w:t>
      </w:r>
      <w:r>
        <w:rPr>
          <w:rFonts w:ascii="Arial" w:hAnsi="Arial" w:cs="Arial"/>
          <w:sz w:val="20"/>
        </w:rPr>
        <w:t>é</w:t>
      </w:r>
      <w:r w:rsidR="002C11CB">
        <w:rPr>
          <w:rFonts w:ascii="Arial" w:hAnsi="Arial" w:cs="Arial"/>
          <w:sz w:val="20"/>
        </w:rPr>
        <w:t xml:space="preserve"> rečov</w:t>
      </w:r>
      <w:r>
        <w:rPr>
          <w:rFonts w:ascii="Arial" w:hAnsi="Arial" w:cs="Arial"/>
          <w:sz w:val="20"/>
        </w:rPr>
        <w:t>é</w:t>
      </w:r>
      <w:r w:rsidR="002C11CB">
        <w:rPr>
          <w:rFonts w:ascii="Arial" w:hAnsi="Arial" w:cs="Arial"/>
          <w:sz w:val="20"/>
        </w:rPr>
        <w:t xml:space="preserve"> zručnost</w:t>
      </w:r>
      <w:r>
        <w:rPr>
          <w:rFonts w:ascii="Arial" w:hAnsi="Arial" w:cs="Arial"/>
          <w:sz w:val="20"/>
        </w:rPr>
        <w:t>i</w:t>
      </w:r>
      <w:r w:rsidR="002C11CB">
        <w:rPr>
          <w:rFonts w:ascii="Arial" w:hAnsi="Arial" w:cs="Arial"/>
          <w:sz w:val="20"/>
        </w:rPr>
        <w:t xml:space="preserve"> a návyk</w:t>
      </w:r>
      <w:r>
        <w:rPr>
          <w:rFonts w:ascii="Arial" w:hAnsi="Arial" w:cs="Arial"/>
          <w:sz w:val="20"/>
        </w:rPr>
        <w:t>y</w:t>
      </w:r>
      <w:r w:rsidR="002C11CB">
        <w:rPr>
          <w:rFonts w:ascii="Arial" w:hAnsi="Arial" w:cs="Arial"/>
          <w:sz w:val="20"/>
        </w:rPr>
        <w:t>, rozvíja produktívn</w:t>
      </w:r>
      <w:r>
        <w:rPr>
          <w:rFonts w:ascii="Arial" w:hAnsi="Arial" w:cs="Arial"/>
          <w:sz w:val="20"/>
        </w:rPr>
        <w:t>u</w:t>
      </w:r>
      <w:r w:rsidR="002C11CB">
        <w:rPr>
          <w:rFonts w:ascii="Arial" w:hAnsi="Arial" w:cs="Arial"/>
          <w:sz w:val="20"/>
        </w:rPr>
        <w:t xml:space="preserve"> a receptívn</w:t>
      </w:r>
      <w:r>
        <w:rPr>
          <w:rFonts w:ascii="Arial" w:hAnsi="Arial" w:cs="Arial"/>
          <w:sz w:val="20"/>
        </w:rPr>
        <w:t>u</w:t>
      </w:r>
      <w:r w:rsidR="002C11CB">
        <w:rPr>
          <w:rFonts w:ascii="Arial" w:hAnsi="Arial" w:cs="Arial"/>
          <w:sz w:val="20"/>
        </w:rPr>
        <w:t xml:space="preserve"> komunikáci</w:t>
      </w:r>
      <w:r>
        <w:rPr>
          <w:rFonts w:ascii="Arial" w:hAnsi="Arial" w:cs="Arial"/>
          <w:sz w:val="20"/>
        </w:rPr>
        <w:t>u</w:t>
      </w:r>
      <w:r w:rsidR="002C11CB">
        <w:rPr>
          <w:rFonts w:ascii="Arial" w:hAnsi="Arial" w:cs="Arial"/>
          <w:sz w:val="20"/>
        </w:rPr>
        <w:t xml:space="preserve"> a</w:t>
      </w:r>
      <w:r>
        <w:rPr>
          <w:rFonts w:ascii="Arial" w:hAnsi="Arial" w:cs="Arial"/>
          <w:sz w:val="20"/>
        </w:rPr>
        <w:t xml:space="preserve"> podporuje </w:t>
      </w:r>
      <w:r w:rsidR="002C11CB">
        <w:rPr>
          <w:rFonts w:ascii="Arial" w:hAnsi="Arial" w:cs="Arial"/>
          <w:sz w:val="20"/>
        </w:rPr>
        <w:t>samostatn</w:t>
      </w:r>
      <w:r>
        <w:rPr>
          <w:rFonts w:ascii="Arial" w:hAnsi="Arial" w:cs="Arial"/>
          <w:sz w:val="20"/>
        </w:rPr>
        <w:t>ú</w:t>
      </w:r>
      <w:r w:rsidR="002C11CB">
        <w:rPr>
          <w:rFonts w:ascii="Arial" w:hAnsi="Arial" w:cs="Arial"/>
          <w:sz w:val="20"/>
        </w:rPr>
        <w:t xml:space="preserve"> prác</w:t>
      </w:r>
      <w:r>
        <w:rPr>
          <w:rFonts w:ascii="Arial" w:hAnsi="Arial" w:cs="Arial"/>
          <w:sz w:val="20"/>
        </w:rPr>
        <w:t>u</w:t>
      </w:r>
      <w:r w:rsidR="002C11CB">
        <w:rPr>
          <w:rFonts w:ascii="Arial" w:hAnsi="Arial" w:cs="Arial"/>
          <w:sz w:val="20"/>
        </w:rPr>
        <w:t xml:space="preserve"> s informáciami – vyhľadávanie, spracovávanie, prezentovanie.</w:t>
      </w:r>
      <w:r>
        <w:rPr>
          <w:rFonts w:ascii="Arial" w:hAnsi="Arial" w:cs="Arial"/>
          <w:sz w:val="20"/>
        </w:rPr>
        <w:t xml:space="preserve"> </w:t>
      </w:r>
      <w:r w:rsidR="005C70A5">
        <w:rPr>
          <w:rFonts w:ascii="Arial" w:hAnsi="Arial" w:cs="Arial"/>
          <w:sz w:val="20"/>
        </w:rPr>
        <w:t>Špecifickým cieľom tohto predmetu je schopnosť žiaka vyjadriť svoj názor na akúkoľvek tému, charakterizovať a vysvetliť rozdiely medzi javmi, nájsť riešenie v</w:t>
      </w:r>
      <w:r w:rsidR="00EE1317">
        <w:rPr>
          <w:rFonts w:ascii="Arial" w:hAnsi="Arial" w:cs="Arial"/>
          <w:sz w:val="20"/>
        </w:rPr>
        <w:t> rôznych</w:t>
      </w:r>
      <w:r w:rsidR="005C70A5">
        <w:rPr>
          <w:rFonts w:ascii="Arial" w:hAnsi="Arial" w:cs="Arial"/>
          <w:sz w:val="20"/>
        </w:rPr>
        <w:t xml:space="preserve"> životných</w:t>
      </w:r>
      <w:r w:rsidR="00EE1317">
        <w:rPr>
          <w:rFonts w:ascii="Arial" w:hAnsi="Arial" w:cs="Arial"/>
          <w:sz w:val="20"/>
        </w:rPr>
        <w:t xml:space="preserve"> i pracovných</w:t>
      </w:r>
      <w:r w:rsidR="005C70A5">
        <w:rPr>
          <w:rFonts w:ascii="Arial" w:hAnsi="Arial" w:cs="Arial"/>
          <w:sz w:val="20"/>
        </w:rPr>
        <w:t xml:space="preserve"> situáciách.</w:t>
      </w:r>
    </w:p>
    <w:p w14:paraId="3919E08E" w14:textId="59BAAFF8" w:rsidR="00337502" w:rsidRDefault="00337502" w:rsidP="00DA443C">
      <w:pPr>
        <w:widowControl w:val="0"/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Absolvovaním tohto predmetu bude žiak spôsobilý konať samostatne v spoločenskom i pracovnom živote, plynulo sa vyjadrí v cudzom jazyku</w:t>
      </w:r>
      <w:r w:rsidR="00226466">
        <w:rPr>
          <w:rFonts w:ascii="Arial" w:hAnsi="Arial" w:cs="Arial"/>
          <w:sz w:val="20"/>
        </w:rPr>
        <w:t>, dokáže pracovať v rôznorodých skupinách, prezentovať svoje návrhy, postoje, názory</w:t>
      </w:r>
      <w:r w:rsidR="00B46707">
        <w:rPr>
          <w:rFonts w:ascii="Arial" w:hAnsi="Arial" w:cs="Arial"/>
          <w:sz w:val="20"/>
        </w:rPr>
        <w:t>, primerane reagovať v rôznych situáciách</w:t>
      </w:r>
      <w:r w:rsidR="00226466">
        <w:rPr>
          <w:rFonts w:ascii="Arial" w:hAnsi="Arial" w:cs="Arial"/>
          <w:sz w:val="20"/>
        </w:rPr>
        <w:t xml:space="preserve"> a konštruktívne diskutovať.</w:t>
      </w:r>
      <w:r w:rsidR="00452296">
        <w:rPr>
          <w:rFonts w:ascii="Arial" w:hAnsi="Arial" w:cs="Arial"/>
          <w:sz w:val="20"/>
        </w:rPr>
        <w:t xml:space="preserve"> Z komunikačných jazykových kompetencií tento predmet posilňuje jazykovú, sociolingvistickú a pragmatickú kompetenciu</w:t>
      </w:r>
      <w:r w:rsidR="0020207A">
        <w:rPr>
          <w:rFonts w:ascii="Arial" w:hAnsi="Arial" w:cs="Arial"/>
          <w:sz w:val="20"/>
        </w:rPr>
        <w:t xml:space="preserve">, rovnako ako počúvanie s porozumením, čítanie s porozumením a samotný ústny prejav v monologickej i dialogickej forme. </w:t>
      </w:r>
      <w:r w:rsidR="00B46707">
        <w:rPr>
          <w:rFonts w:ascii="Arial" w:hAnsi="Arial" w:cs="Arial"/>
          <w:sz w:val="20"/>
        </w:rPr>
        <w:t>Žiak sa vie spontánne zapojiť do rozhovoru a udržiavať plynulosť komunikácie.</w:t>
      </w:r>
    </w:p>
    <w:p w14:paraId="3B90A437" w14:textId="3D2018E6" w:rsidR="00FA2749" w:rsidRDefault="00FA2749" w:rsidP="00DA443C">
      <w:pPr>
        <w:widowControl w:val="0"/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Tento predmet posilňuje medzipredmetové vzťahy s</w:t>
      </w:r>
      <w:r w:rsidR="004A6881">
        <w:rPr>
          <w:rFonts w:ascii="Arial" w:hAnsi="Arial" w:cs="Arial"/>
          <w:sz w:val="20"/>
        </w:rPr>
        <w:t> predmetmi: slovenský jazyk a literatúra, občianska náuka, etická výchova, dejepis, informatika, telesná výchova a angličtina v odbore.</w:t>
      </w:r>
    </w:p>
    <w:p w14:paraId="524991F1" w14:textId="2E9A5559" w:rsidR="008632A6" w:rsidRDefault="008632A6" w:rsidP="00DA443C">
      <w:pPr>
        <w:widowControl w:val="0"/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 vyučovacích hodinách sa využíva</w:t>
      </w:r>
      <w:r w:rsidR="005A1142">
        <w:rPr>
          <w:rFonts w:ascii="Arial" w:hAnsi="Arial" w:cs="Arial"/>
          <w:sz w:val="20"/>
        </w:rPr>
        <w:t>jú dialogické metódy (rozhovor, diskusia), monologické metódy (rozprávanie), problémové metódy (riešenie problémovej situácie, brainstorming), praktické metódy (nácvik praktických zručností) a diagnosticko-klasifikačné metódy (ústne opakovanie, ústne a písomné skúšanie)</w:t>
      </w:r>
      <w:r w:rsidR="003E6778">
        <w:rPr>
          <w:rFonts w:ascii="Arial" w:hAnsi="Arial" w:cs="Arial"/>
          <w:sz w:val="20"/>
        </w:rPr>
        <w:t>.</w:t>
      </w:r>
      <w:r w:rsidR="00985B45">
        <w:rPr>
          <w:rFonts w:ascii="Arial" w:hAnsi="Arial" w:cs="Arial"/>
          <w:sz w:val="20"/>
        </w:rPr>
        <w:t xml:space="preserve"> Z foriem práce sa využíva individuálna práca, práca vo dvojiciach a skupinová práca.</w:t>
      </w:r>
    </w:p>
    <w:p w14:paraId="57BFA51C" w14:textId="5E7160C2" w:rsidR="00194C41" w:rsidRPr="00F02D4F" w:rsidRDefault="00EA1F56" w:rsidP="00F02D4F">
      <w:pPr>
        <w:widowControl w:val="0"/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Trieda, v ktorej sa vyučuje tento predmet, sa delí na 2 skupiny. Predmet sa vyuč</w:t>
      </w:r>
      <w:r w:rsidR="00C33175">
        <w:rPr>
          <w:rFonts w:ascii="Arial" w:hAnsi="Arial" w:cs="Arial"/>
          <w:sz w:val="20"/>
        </w:rPr>
        <w:t>uje</w:t>
      </w:r>
      <w:r>
        <w:rPr>
          <w:rFonts w:ascii="Arial" w:hAnsi="Arial" w:cs="Arial"/>
          <w:sz w:val="20"/>
        </w:rPr>
        <w:t xml:space="preserve"> v teoretickej učebni.</w:t>
      </w: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358CCC7" w:rsidR="00757A1B" w:rsidRPr="00FF2D77" w:rsidRDefault="00B1519F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="00757A1B"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65EB3D09" w:rsidR="00757A1B" w:rsidRPr="00757A1B" w:rsidRDefault="00010F21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66</w:t>
            </w:r>
            <w:r w:rsidR="00757A1B"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5CCB4FC7" w:rsidR="00757A1B" w:rsidRDefault="008A7739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Rodina a vzťahy</w:t>
            </w:r>
            <w:r w:rsidR="00757A1B" w:rsidRPr="00737230">
              <w:rPr>
                <w:rFonts w:ascii="Arial" w:hAnsi="Arial" w:cs="Arial"/>
                <w:b/>
                <w:sz w:val="20"/>
              </w:rPr>
              <w:t xml:space="preserve">   </w:t>
            </w:r>
          </w:p>
        </w:tc>
        <w:tc>
          <w:tcPr>
            <w:tcW w:w="3544" w:type="dxa"/>
            <w:vAlign w:val="center"/>
          </w:tcPr>
          <w:p w14:paraId="7C6B67F6" w14:textId="7E4382F0" w:rsidR="00757A1B" w:rsidRPr="0011132C" w:rsidRDefault="0011132C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 hodiny</w:t>
            </w:r>
          </w:p>
        </w:tc>
      </w:tr>
      <w:tr w:rsidR="00830ECA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4425ABA5" w:rsidR="00830ECA" w:rsidRDefault="008A773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Moja rodina</w:t>
            </w:r>
          </w:p>
        </w:tc>
        <w:tc>
          <w:tcPr>
            <w:tcW w:w="3544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A7739" w14:paraId="5692B9C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4289284" w14:textId="01C33091" w:rsidR="008A7739" w:rsidRPr="00737230" w:rsidRDefault="008A7739" w:rsidP="007D29A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Práva a povinnosti jednotlivých členov v domácnosti</w:t>
            </w:r>
          </w:p>
        </w:tc>
        <w:tc>
          <w:tcPr>
            <w:tcW w:w="3544" w:type="dxa"/>
            <w:vAlign w:val="bottom"/>
          </w:tcPr>
          <w:p w14:paraId="0389BFE0" w14:textId="77777777" w:rsidR="008A7739" w:rsidRDefault="008A7739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34CE0B2A" w:rsidR="00830ECA" w:rsidRPr="0011132C" w:rsidRDefault="00FE599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Pracovný</w:t>
            </w:r>
            <w:r w:rsidR="0011132C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deň a víkend</w:t>
            </w:r>
          </w:p>
        </w:tc>
        <w:tc>
          <w:tcPr>
            <w:tcW w:w="3544" w:type="dxa"/>
            <w:vAlign w:val="bottom"/>
          </w:tcPr>
          <w:p w14:paraId="40FAC483" w14:textId="236BC9BA" w:rsidR="00830ECA" w:rsidRDefault="0011132C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 hodina</w:t>
            </w:r>
          </w:p>
        </w:tc>
      </w:tr>
      <w:tr w:rsidR="00830ECA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72125838" w:rsidR="00830ECA" w:rsidRDefault="00FE599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Môj typický deň a víkend</w:t>
            </w:r>
          </w:p>
        </w:tc>
        <w:tc>
          <w:tcPr>
            <w:tcW w:w="3544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4110F" w14:paraId="2F1250D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A15608" w14:textId="5028E1B5" w:rsidR="0024110F" w:rsidRPr="0024110F" w:rsidRDefault="003C2632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Priateľstvo</w:t>
            </w:r>
          </w:p>
        </w:tc>
        <w:tc>
          <w:tcPr>
            <w:tcW w:w="3544" w:type="dxa"/>
            <w:vAlign w:val="bottom"/>
          </w:tcPr>
          <w:p w14:paraId="196E146D" w14:textId="7C36D695" w:rsidR="0024110F" w:rsidRPr="0024110F" w:rsidRDefault="0024110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4110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 hodina</w:t>
            </w:r>
          </w:p>
        </w:tc>
      </w:tr>
      <w:tr w:rsidR="0024110F" w14:paraId="55ACFF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CBB6A2D" w14:textId="654D74FE" w:rsidR="0024110F" w:rsidRDefault="003C263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Moji priatelia</w:t>
            </w:r>
          </w:p>
        </w:tc>
        <w:tc>
          <w:tcPr>
            <w:tcW w:w="3544" w:type="dxa"/>
            <w:vAlign w:val="bottom"/>
          </w:tcPr>
          <w:p w14:paraId="5CE4EEE0" w14:textId="77777777" w:rsidR="0024110F" w:rsidRDefault="0024110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4110F" w14:paraId="613CD9B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DC50AC" w14:textId="70A66E2A" w:rsidR="0024110F" w:rsidRPr="0024110F" w:rsidRDefault="0086672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Cestovanie</w:t>
            </w:r>
          </w:p>
        </w:tc>
        <w:tc>
          <w:tcPr>
            <w:tcW w:w="3544" w:type="dxa"/>
            <w:vAlign w:val="bottom"/>
          </w:tcPr>
          <w:p w14:paraId="510FABC1" w14:textId="2F989AE6" w:rsidR="0024110F" w:rsidRPr="0024110F" w:rsidRDefault="0086672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</w:t>
            </w:r>
            <w:r w:rsidR="0024110F" w:rsidRPr="0024110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24110F" w14:paraId="2A10BEC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503F30" w14:textId="40280B75" w:rsidR="0024110F" w:rsidRDefault="0001227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Spôsoby cestovania</w:t>
            </w:r>
          </w:p>
        </w:tc>
        <w:tc>
          <w:tcPr>
            <w:tcW w:w="3544" w:type="dxa"/>
            <w:vAlign w:val="bottom"/>
          </w:tcPr>
          <w:p w14:paraId="2A94D088" w14:textId="77777777" w:rsidR="0024110F" w:rsidRDefault="0024110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03212" w14:paraId="505B6A4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7C2EC8" w14:textId="1908C0CA" w:rsidR="00803212" w:rsidRDefault="0001227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Prípravy na cestu</w:t>
            </w:r>
          </w:p>
        </w:tc>
        <w:tc>
          <w:tcPr>
            <w:tcW w:w="3544" w:type="dxa"/>
            <w:vAlign w:val="bottom"/>
          </w:tcPr>
          <w:p w14:paraId="2F1B9622" w14:textId="77777777" w:rsidR="00803212" w:rsidRDefault="0080321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03212" w14:paraId="71178A1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772A48" w14:textId="78956BA0" w:rsidR="00803212" w:rsidRDefault="0001227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Moja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navzrušujúcejšia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cesta</w:t>
            </w:r>
          </w:p>
        </w:tc>
        <w:tc>
          <w:tcPr>
            <w:tcW w:w="3544" w:type="dxa"/>
            <w:vAlign w:val="bottom"/>
          </w:tcPr>
          <w:p w14:paraId="069DDC42" w14:textId="77777777" w:rsidR="00803212" w:rsidRDefault="0080321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4110F" w14:paraId="1709F7B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3F14432" w14:textId="2623B913" w:rsidR="0024110F" w:rsidRPr="0024110F" w:rsidRDefault="0086672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Inštrukcie a pokyny</w:t>
            </w:r>
          </w:p>
        </w:tc>
        <w:tc>
          <w:tcPr>
            <w:tcW w:w="3544" w:type="dxa"/>
            <w:vAlign w:val="bottom"/>
          </w:tcPr>
          <w:p w14:paraId="49D1F753" w14:textId="181BED0D" w:rsidR="0024110F" w:rsidRPr="0024110F" w:rsidRDefault="0086672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</w:t>
            </w:r>
            <w:r w:rsidR="0024110F" w:rsidRPr="0024110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24110F" w14:paraId="314BF3E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236930" w14:textId="6F17BBB4" w:rsidR="0024110F" w:rsidRDefault="00985894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Inštrukcie v logistike</w:t>
            </w:r>
          </w:p>
        </w:tc>
        <w:tc>
          <w:tcPr>
            <w:tcW w:w="3544" w:type="dxa"/>
            <w:vAlign w:val="bottom"/>
          </w:tcPr>
          <w:p w14:paraId="38871561" w14:textId="77777777" w:rsidR="0024110F" w:rsidRDefault="0024110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47B39" w14:paraId="4B571D5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E991B1C" w14:textId="75B5E599" w:rsidR="00047B39" w:rsidRDefault="00AE66E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Logistické značky</w:t>
            </w:r>
          </w:p>
        </w:tc>
        <w:tc>
          <w:tcPr>
            <w:tcW w:w="3544" w:type="dxa"/>
            <w:vAlign w:val="bottom"/>
          </w:tcPr>
          <w:p w14:paraId="12B1D578" w14:textId="77777777" w:rsidR="00047B39" w:rsidRDefault="00047B3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4110F" w14:paraId="536E1C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058474" w14:textId="029A62AD" w:rsidR="0024110F" w:rsidRPr="00D37FD6" w:rsidRDefault="00D37FD6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7FD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Šport</w:t>
            </w:r>
          </w:p>
        </w:tc>
        <w:tc>
          <w:tcPr>
            <w:tcW w:w="3544" w:type="dxa"/>
            <w:vAlign w:val="bottom"/>
          </w:tcPr>
          <w:p w14:paraId="73B720B1" w14:textId="4E13CD79" w:rsidR="0024110F" w:rsidRPr="00D37FD6" w:rsidRDefault="00D37FD6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7FD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 hodiny</w:t>
            </w:r>
          </w:p>
        </w:tc>
      </w:tr>
      <w:tr w:rsidR="0024110F" w14:paraId="0771306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06D859" w14:textId="78072DAE" w:rsidR="0024110F" w:rsidRDefault="005847C1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Športové aktivity</w:t>
            </w:r>
          </w:p>
        </w:tc>
        <w:tc>
          <w:tcPr>
            <w:tcW w:w="3544" w:type="dxa"/>
            <w:vAlign w:val="bottom"/>
          </w:tcPr>
          <w:p w14:paraId="30A6BB6E" w14:textId="77777777" w:rsidR="0024110F" w:rsidRDefault="0024110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E7D29" w14:paraId="6978757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32F54E" w14:textId="31D7F1D3" w:rsidR="004E7D29" w:rsidRDefault="004E7D2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Krajina a športy</w:t>
            </w:r>
          </w:p>
        </w:tc>
        <w:tc>
          <w:tcPr>
            <w:tcW w:w="3544" w:type="dxa"/>
            <w:vAlign w:val="bottom"/>
          </w:tcPr>
          <w:p w14:paraId="1AF94FD6" w14:textId="77777777" w:rsidR="004E7D29" w:rsidRDefault="004E7D2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E7D29" w14:paraId="10B3CE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2B01D5" w14:textId="5C9B0D94" w:rsidR="004E7D29" w:rsidRDefault="004E7D2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Športová výstroj</w:t>
            </w:r>
          </w:p>
        </w:tc>
        <w:tc>
          <w:tcPr>
            <w:tcW w:w="3544" w:type="dxa"/>
            <w:vAlign w:val="bottom"/>
          </w:tcPr>
          <w:p w14:paraId="5AF1FE40" w14:textId="77777777" w:rsidR="004E7D29" w:rsidRDefault="004E7D2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37FD6" w14:paraId="36C376D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35F75B" w14:textId="527E6220" w:rsidR="00D37FD6" w:rsidRPr="00E24AE8" w:rsidRDefault="007D0A5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Stravovanie</w:t>
            </w:r>
          </w:p>
        </w:tc>
        <w:tc>
          <w:tcPr>
            <w:tcW w:w="3544" w:type="dxa"/>
            <w:vAlign w:val="bottom"/>
          </w:tcPr>
          <w:p w14:paraId="765F0804" w14:textId="17FCA76A" w:rsidR="00D37FD6" w:rsidRPr="00E24AE8" w:rsidRDefault="00E24AE8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E24A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 hodiny</w:t>
            </w:r>
          </w:p>
        </w:tc>
      </w:tr>
      <w:tr w:rsidR="00D37FD6" w14:paraId="3B3B2E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4A68BA" w14:textId="1F463416" w:rsidR="00D37FD6" w:rsidRDefault="007D0A5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Jedlo a národná kuchyňa</w:t>
            </w:r>
          </w:p>
        </w:tc>
        <w:tc>
          <w:tcPr>
            <w:tcW w:w="3544" w:type="dxa"/>
            <w:vAlign w:val="bottom"/>
          </w:tcPr>
          <w:p w14:paraId="2FA07F2A" w14:textId="77777777" w:rsidR="00D37FD6" w:rsidRDefault="00D37FD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E7D29" w14:paraId="4B57B9D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FE2A7D9" w14:textId="42CCF11B" w:rsidR="004E7D29" w:rsidRDefault="007D0A5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Zdravé a nezdravé jedlá</w:t>
            </w:r>
          </w:p>
        </w:tc>
        <w:tc>
          <w:tcPr>
            <w:tcW w:w="3544" w:type="dxa"/>
            <w:vAlign w:val="bottom"/>
          </w:tcPr>
          <w:p w14:paraId="754DF909" w14:textId="77777777" w:rsidR="004E7D29" w:rsidRDefault="004E7D2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E7D29" w14:paraId="73868C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7F93BB" w14:textId="326AF020" w:rsidR="004E7D29" w:rsidRDefault="007D0A5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Medzinárodné kuchyne</w:t>
            </w:r>
          </w:p>
        </w:tc>
        <w:tc>
          <w:tcPr>
            <w:tcW w:w="3544" w:type="dxa"/>
            <w:vAlign w:val="bottom"/>
          </w:tcPr>
          <w:p w14:paraId="175358E8" w14:textId="77777777" w:rsidR="004E7D29" w:rsidRDefault="004E7D2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24AE8" w14:paraId="619CF5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078A114" w14:textId="3E021093" w:rsidR="00E24AE8" w:rsidRPr="00E24AE8" w:rsidRDefault="00E24AE8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E24A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Nakupovanie a služby</w:t>
            </w:r>
          </w:p>
        </w:tc>
        <w:tc>
          <w:tcPr>
            <w:tcW w:w="3544" w:type="dxa"/>
            <w:vAlign w:val="bottom"/>
          </w:tcPr>
          <w:p w14:paraId="7EC834C2" w14:textId="13AA8D16" w:rsidR="00E24AE8" w:rsidRPr="00E24AE8" w:rsidRDefault="00E24AE8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E24A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 hodiny</w:t>
            </w:r>
          </w:p>
        </w:tc>
      </w:tr>
      <w:tr w:rsidR="00E24AE8" w14:paraId="13BA4E5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0F45A1" w14:textId="0E1FC8A2" w:rsidR="00E24AE8" w:rsidRDefault="0002644B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Spôsoby nakupovania</w:t>
            </w:r>
          </w:p>
        </w:tc>
        <w:tc>
          <w:tcPr>
            <w:tcW w:w="3544" w:type="dxa"/>
            <w:vAlign w:val="bottom"/>
          </w:tcPr>
          <w:p w14:paraId="74EF19B6" w14:textId="77777777" w:rsidR="00E24AE8" w:rsidRDefault="00E24AE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2644B" w14:paraId="60AA446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A77356" w14:textId="4EF6CFAD" w:rsidR="0002644B" w:rsidRDefault="0002644B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Výrobky, obal, služby</w:t>
            </w:r>
          </w:p>
        </w:tc>
        <w:tc>
          <w:tcPr>
            <w:tcW w:w="3544" w:type="dxa"/>
            <w:vAlign w:val="bottom"/>
          </w:tcPr>
          <w:p w14:paraId="4400758C" w14:textId="77777777" w:rsidR="0002644B" w:rsidRDefault="0002644B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2644B" w14:paraId="1AB1CC3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513188" w14:textId="30BFFE28" w:rsidR="0002644B" w:rsidRDefault="0002644B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Nakupovanie cez internet</w:t>
            </w:r>
          </w:p>
        </w:tc>
        <w:tc>
          <w:tcPr>
            <w:tcW w:w="3544" w:type="dxa"/>
            <w:vAlign w:val="bottom"/>
          </w:tcPr>
          <w:p w14:paraId="33E60746" w14:textId="77777777" w:rsidR="0002644B" w:rsidRDefault="0002644B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24AE8" w14:paraId="26EF33A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17826D" w14:textId="556C59E1" w:rsidR="00E24AE8" w:rsidRPr="00E24AE8" w:rsidRDefault="00E24AE8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E24A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Logistické služby</w:t>
            </w:r>
          </w:p>
        </w:tc>
        <w:tc>
          <w:tcPr>
            <w:tcW w:w="3544" w:type="dxa"/>
            <w:vAlign w:val="bottom"/>
          </w:tcPr>
          <w:p w14:paraId="66F382D6" w14:textId="1B598AAF" w:rsidR="00E24AE8" w:rsidRPr="00E24AE8" w:rsidRDefault="00E24AE8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E24A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 hodiny</w:t>
            </w:r>
          </w:p>
        </w:tc>
      </w:tr>
      <w:tr w:rsidR="00E24AE8" w14:paraId="2F4662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D3F987" w14:textId="3D9E1B28" w:rsidR="00E24AE8" w:rsidRDefault="00D652F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Skladovanie</w:t>
            </w:r>
          </w:p>
        </w:tc>
        <w:tc>
          <w:tcPr>
            <w:tcW w:w="3544" w:type="dxa"/>
            <w:vAlign w:val="bottom"/>
          </w:tcPr>
          <w:p w14:paraId="0818822B" w14:textId="77777777" w:rsidR="00E24AE8" w:rsidRDefault="00E24AE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94A6A" w14:paraId="7572D3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5D7FD9" w14:textId="7E7F279A" w:rsidR="00A94A6A" w:rsidRDefault="00D652F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Preprava</w:t>
            </w:r>
          </w:p>
        </w:tc>
        <w:tc>
          <w:tcPr>
            <w:tcW w:w="3544" w:type="dxa"/>
            <w:vAlign w:val="bottom"/>
          </w:tcPr>
          <w:p w14:paraId="65FEA7A8" w14:textId="77777777" w:rsidR="00A94A6A" w:rsidRDefault="00A94A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94A6A" w14:paraId="5E61291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FFC470" w14:textId="4513D372" w:rsidR="00A94A6A" w:rsidRDefault="00D652F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Distribúcia</w:t>
            </w:r>
          </w:p>
        </w:tc>
        <w:tc>
          <w:tcPr>
            <w:tcW w:w="3544" w:type="dxa"/>
            <w:vAlign w:val="bottom"/>
          </w:tcPr>
          <w:p w14:paraId="371FEA02" w14:textId="77777777" w:rsidR="00A94A6A" w:rsidRDefault="00A94A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24AE8" w14:paraId="0085131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34832E" w14:textId="2AC3F537" w:rsidR="00E24AE8" w:rsidRPr="00D35652" w:rsidRDefault="00E24AE8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Starostlivosť o zdravie</w:t>
            </w:r>
          </w:p>
        </w:tc>
        <w:tc>
          <w:tcPr>
            <w:tcW w:w="3544" w:type="dxa"/>
            <w:vAlign w:val="bottom"/>
          </w:tcPr>
          <w:p w14:paraId="679955FF" w14:textId="63F4553D" w:rsidR="00E24AE8" w:rsidRPr="00D35652" w:rsidRDefault="00E24AE8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 hodiny</w:t>
            </w:r>
          </w:p>
        </w:tc>
      </w:tr>
      <w:tr w:rsidR="00E24AE8" w14:paraId="6C93A1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F0DC79" w14:textId="09F2FBD0" w:rsidR="00E24AE8" w:rsidRDefault="00E15E6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Ľudské telo</w:t>
            </w:r>
          </w:p>
        </w:tc>
        <w:tc>
          <w:tcPr>
            <w:tcW w:w="3544" w:type="dxa"/>
            <w:vAlign w:val="bottom"/>
          </w:tcPr>
          <w:p w14:paraId="4F46DCDB" w14:textId="77777777" w:rsidR="00E24AE8" w:rsidRDefault="00E24AE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8690A" w14:paraId="0AAC7D1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D452E6" w14:textId="29166B53" w:rsidR="0018690A" w:rsidRDefault="00E15E6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Starostlivosť o zdravie človeka</w:t>
            </w:r>
          </w:p>
        </w:tc>
        <w:tc>
          <w:tcPr>
            <w:tcW w:w="3544" w:type="dxa"/>
            <w:vAlign w:val="bottom"/>
          </w:tcPr>
          <w:p w14:paraId="327D4428" w14:textId="77777777" w:rsidR="0018690A" w:rsidRDefault="0018690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8690A" w14:paraId="002BC68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327530" w14:textId="3DA66C5E" w:rsidR="0018690A" w:rsidRDefault="00E15E6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Mladý človek a fajčenie, drogy a alkohol</w:t>
            </w:r>
          </w:p>
        </w:tc>
        <w:tc>
          <w:tcPr>
            <w:tcW w:w="3544" w:type="dxa"/>
            <w:vAlign w:val="bottom"/>
          </w:tcPr>
          <w:p w14:paraId="5EC68010" w14:textId="77777777" w:rsidR="0018690A" w:rsidRDefault="0018690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24AE8" w14:paraId="0782F3B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8335ED" w14:textId="689D1070" w:rsidR="00E24AE8" w:rsidRPr="00D35652" w:rsidRDefault="00E24AE8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Bývanie</w:t>
            </w:r>
          </w:p>
        </w:tc>
        <w:tc>
          <w:tcPr>
            <w:tcW w:w="3544" w:type="dxa"/>
            <w:vAlign w:val="bottom"/>
          </w:tcPr>
          <w:p w14:paraId="09B88996" w14:textId="50B64F0D" w:rsidR="00E24AE8" w:rsidRPr="00D35652" w:rsidRDefault="00E24AE8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 hodiny</w:t>
            </w:r>
          </w:p>
        </w:tc>
      </w:tr>
      <w:tr w:rsidR="00E24AE8" w14:paraId="4174C91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D93091" w14:textId="375FBBDF" w:rsidR="00E24AE8" w:rsidRDefault="000E6B6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Bývanie, domov</w:t>
            </w:r>
          </w:p>
        </w:tc>
        <w:tc>
          <w:tcPr>
            <w:tcW w:w="3544" w:type="dxa"/>
            <w:vAlign w:val="bottom"/>
          </w:tcPr>
          <w:p w14:paraId="3E28E20C" w14:textId="77777777" w:rsidR="00E24AE8" w:rsidRDefault="00E24AE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552ED" w14:paraId="206673A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409466" w14:textId="299EDDDC" w:rsidR="003552ED" w:rsidRDefault="003552E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Bývanie v meste a na vidieku</w:t>
            </w:r>
          </w:p>
        </w:tc>
        <w:tc>
          <w:tcPr>
            <w:tcW w:w="3544" w:type="dxa"/>
            <w:vAlign w:val="bottom"/>
          </w:tcPr>
          <w:p w14:paraId="7689D2BC" w14:textId="77777777" w:rsidR="003552ED" w:rsidRDefault="003552E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552ED" w14:paraId="6DB3724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340E4A" w14:textId="39946275" w:rsidR="003552ED" w:rsidRDefault="003552E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Moje obydlie</w:t>
            </w:r>
          </w:p>
        </w:tc>
        <w:tc>
          <w:tcPr>
            <w:tcW w:w="3544" w:type="dxa"/>
            <w:vAlign w:val="bottom"/>
          </w:tcPr>
          <w:p w14:paraId="6514E574" w14:textId="77777777" w:rsidR="003552ED" w:rsidRDefault="003552E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24AE8" w14:paraId="5F6E59A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FF8437" w14:textId="294F4907" w:rsidR="00E24AE8" w:rsidRPr="00D35652" w:rsidRDefault="00E24AE8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Záľuby, voľný čas</w:t>
            </w:r>
          </w:p>
        </w:tc>
        <w:tc>
          <w:tcPr>
            <w:tcW w:w="3544" w:type="dxa"/>
            <w:vAlign w:val="bottom"/>
          </w:tcPr>
          <w:p w14:paraId="5080273E" w14:textId="14C34A7E" w:rsidR="00E24AE8" w:rsidRPr="00D35652" w:rsidRDefault="00E24AE8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 hodiny</w:t>
            </w:r>
          </w:p>
        </w:tc>
      </w:tr>
      <w:tr w:rsidR="00E24AE8" w14:paraId="262C83A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0A43C7" w14:textId="41CBE8E7" w:rsidR="00E24AE8" w:rsidRDefault="00CA57F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Voľnočasové aktivity</w:t>
            </w:r>
          </w:p>
        </w:tc>
        <w:tc>
          <w:tcPr>
            <w:tcW w:w="3544" w:type="dxa"/>
            <w:vAlign w:val="bottom"/>
          </w:tcPr>
          <w:p w14:paraId="10D71425" w14:textId="77777777" w:rsidR="00E24AE8" w:rsidRDefault="00E24AE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A57F9" w14:paraId="78AAF98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6189F8" w14:textId="2CBAD700" w:rsidR="00CA57F9" w:rsidRDefault="00CA57F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Centrá voľného času</w:t>
            </w:r>
          </w:p>
        </w:tc>
        <w:tc>
          <w:tcPr>
            <w:tcW w:w="3544" w:type="dxa"/>
            <w:vAlign w:val="bottom"/>
          </w:tcPr>
          <w:p w14:paraId="7DF69B26" w14:textId="77777777" w:rsidR="00CA57F9" w:rsidRDefault="00CA57F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A57F9" w14:paraId="21B6F3A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A74C3E" w14:textId="0EA5F29A" w:rsidR="00CA57F9" w:rsidRDefault="00CA57F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Môj voľný čas</w:t>
            </w:r>
          </w:p>
        </w:tc>
        <w:tc>
          <w:tcPr>
            <w:tcW w:w="3544" w:type="dxa"/>
            <w:vAlign w:val="bottom"/>
          </w:tcPr>
          <w:p w14:paraId="1624ED79" w14:textId="77777777" w:rsidR="00CA57F9" w:rsidRDefault="00CA57F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24AE8" w14:paraId="263BAB1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115C85" w14:textId="3A65101E" w:rsidR="00E24AE8" w:rsidRPr="00D35652" w:rsidRDefault="009259E4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Vzdelávanie</w:t>
            </w:r>
          </w:p>
        </w:tc>
        <w:tc>
          <w:tcPr>
            <w:tcW w:w="3544" w:type="dxa"/>
            <w:vAlign w:val="bottom"/>
          </w:tcPr>
          <w:p w14:paraId="4517343C" w14:textId="571B1FC7" w:rsidR="00E24AE8" w:rsidRPr="00D35652" w:rsidRDefault="00E24AE8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 hodiny</w:t>
            </w:r>
          </w:p>
        </w:tc>
      </w:tr>
      <w:tr w:rsidR="00E24AE8" w14:paraId="0D5B8F5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210D7E" w14:textId="53015B49" w:rsidR="00E24AE8" w:rsidRDefault="009259E4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Škola a štúdium</w:t>
            </w:r>
          </w:p>
        </w:tc>
        <w:tc>
          <w:tcPr>
            <w:tcW w:w="3544" w:type="dxa"/>
            <w:vAlign w:val="bottom"/>
          </w:tcPr>
          <w:p w14:paraId="7F0F69D2" w14:textId="77777777" w:rsidR="00E24AE8" w:rsidRDefault="00E24AE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6466C" w14:paraId="1A7EFBF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985EF2" w14:textId="50C70AE7" w:rsidR="00E6466C" w:rsidRDefault="009259E4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Vzdelávanie vo Veľkej Británii a v USA</w:t>
            </w:r>
          </w:p>
        </w:tc>
        <w:tc>
          <w:tcPr>
            <w:tcW w:w="3544" w:type="dxa"/>
            <w:vAlign w:val="bottom"/>
          </w:tcPr>
          <w:p w14:paraId="677F5223" w14:textId="77777777" w:rsidR="00E6466C" w:rsidRDefault="00E6466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6466C" w14:paraId="4CAB7D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F409C0" w14:textId="43B2E27C" w:rsidR="00E6466C" w:rsidRDefault="009259E4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Škola dnes a v minulosti</w:t>
            </w:r>
          </w:p>
        </w:tc>
        <w:tc>
          <w:tcPr>
            <w:tcW w:w="3544" w:type="dxa"/>
            <w:vAlign w:val="bottom"/>
          </w:tcPr>
          <w:p w14:paraId="2226FC58" w14:textId="77777777" w:rsidR="00E6466C" w:rsidRDefault="00E6466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40816" w14:paraId="62BFE7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475759" w14:textId="2B3F839B" w:rsidR="00B40816" w:rsidRPr="00D35652" w:rsidRDefault="00B40816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Mladí ľudia a spoločnosť</w:t>
            </w:r>
          </w:p>
        </w:tc>
        <w:tc>
          <w:tcPr>
            <w:tcW w:w="3544" w:type="dxa"/>
            <w:vAlign w:val="bottom"/>
          </w:tcPr>
          <w:p w14:paraId="33EE9466" w14:textId="270418AC" w:rsidR="00B40816" w:rsidRPr="00D35652" w:rsidRDefault="00B40816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 hodiny</w:t>
            </w:r>
          </w:p>
        </w:tc>
      </w:tr>
      <w:tr w:rsidR="00B40816" w14:paraId="2F8DB3B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CC9172" w14:textId="7582F948" w:rsidR="00B40816" w:rsidRDefault="007726F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Mladí ľudia v spoločnosti</w:t>
            </w:r>
          </w:p>
        </w:tc>
        <w:tc>
          <w:tcPr>
            <w:tcW w:w="3544" w:type="dxa"/>
            <w:vAlign w:val="bottom"/>
          </w:tcPr>
          <w:p w14:paraId="7DF4B341" w14:textId="77777777" w:rsidR="00B40816" w:rsidRDefault="00B4081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15A0A" w14:paraId="122F091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8B92D9" w14:textId="152A99E6" w:rsidR="00515A0A" w:rsidRDefault="007726F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Generačné vzťahy</w:t>
            </w:r>
          </w:p>
        </w:tc>
        <w:tc>
          <w:tcPr>
            <w:tcW w:w="3544" w:type="dxa"/>
            <w:vAlign w:val="bottom"/>
          </w:tcPr>
          <w:p w14:paraId="738D6380" w14:textId="77777777" w:rsidR="00515A0A" w:rsidRDefault="00515A0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15A0A" w14:paraId="0B0862B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057226F" w14:textId="6B7495B8" w:rsidR="00515A0A" w:rsidRDefault="007726F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Moja mladosť</w:t>
            </w:r>
          </w:p>
        </w:tc>
        <w:tc>
          <w:tcPr>
            <w:tcW w:w="3544" w:type="dxa"/>
            <w:vAlign w:val="bottom"/>
          </w:tcPr>
          <w:p w14:paraId="69D0D1AA" w14:textId="77777777" w:rsidR="00515A0A" w:rsidRDefault="00515A0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40816" w14:paraId="640175D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E71296" w14:textId="141F45DA" w:rsidR="00B40816" w:rsidRPr="00D35652" w:rsidRDefault="001D0E42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Klíma a počasie</w:t>
            </w:r>
          </w:p>
        </w:tc>
        <w:tc>
          <w:tcPr>
            <w:tcW w:w="3544" w:type="dxa"/>
            <w:vAlign w:val="bottom"/>
          </w:tcPr>
          <w:p w14:paraId="4AC0DD95" w14:textId="6DDDD9AE" w:rsidR="00B40816" w:rsidRPr="00D35652" w:rsidRDefault="00516D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 hodina</w:t>
            </w:r>
          </w:p>
        </w:tc>
      </w:tr>
      <w:tr w:rsidR="00B40816" w14:paraId="70CF044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4D92D2" w14:textId="4D09B079" w:rsidR="00B40816" w:rsidRDefault="001D0E4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Počasie, fauna a flóra</w:t>
            </w:r>
          </w:p>
        </w:tc>
        <w:tc>
          <w:tcPr>
            <w:tcW w:w="3544" w:type="dxa"/>
            <w:vAlign w:val="bottom"/>
          </w:tcPr>
          <w:p w14:paraId="7606754D" w14:textId="77777777" w:rsidR="00B40816" w:rsidRDefault="00B4081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40816" w14:paraId="559AB3B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364DF4" w14:textId="102861A6" w:rsidR="00B40816" w:rsidRPr="00D35652" w:rsidRDefault="00516D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Najnovšie vynálezy</w:t>
            </w:r>
          </w:p>
        </w:tc>
        <w:tc>
          <w:tcPr>
            <w:tcW w:w="3544" w:type="dxa"/>
            <w:vAlign w:val="bottom"/>
          </w:tcPr>
          <w:p w14:paraId="59596594" w14:textId="785F6BF6" w:rsidR="00B40816" w:rsidRPr="00D35652" w:rsidRDefault="00516D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 hodiny</w:t>
            </w:r>
          </w:p>
        </w:tc>
      </w:tr>
      <w:tr w:rsidR="00516D4D" w14:paraId="67E7705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B82C15" w14:textId="017CC128" w:rsidR="00516D4D" w:rsidRDefault="003C631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Moderné spotrebiče</w:t>
            </w:r>
          </w:p>
        </w:tc>
        <w:tc>
          <w:tcPr>
            <w:tcW w:w="3544" w:type="dxa"/>
            <w:vAlign w:val="bottom"/>
          </w:tcPr>
          <w:p w14:paraId="3680025D" w14:textId="77777777" w:rsidR="00516D4D" w:rsidRDefault="00516D4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C6310" w14:paraId="735D286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7F23D8" w14:textId="7CC6EB47" w:rsidR="003C6310" w:rsidRDefault="003530B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Ekologické </w:t>
            </w:r>
            <w:r w:rsidR="00527500">
              <w:rPr>
                <w:rFonts w:ascii="Arial" w:eastAsia="Arial" w:hAnsi="Arial" w:cs="Arial"/>
                <w:color w:val="000000"/>
                <w:sz w:val="20"/>
              </w:rPr>
              <w:t>zariadenia</w:t>
            </w:r>
          </w:p>
        </w:tc>
        <w:tc>
          <w:tcPr>
            <w:tcW w:w="3544" w:type="dxa"/>
            <w:vAlign w:val="bottom"/>
          </w:tcPr>
          <w:p w14:paraId="468EE7BD" w14:textId="77777777" w:rsidR="003C6310" w:rsidRDefault="003C631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16D4D" w14:paraId="4E945F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99E5BE" w14:textId="01750698" w:rsidR="00516D4D" w:rsidRPr="00D35652" w:rsidRDefault="00516D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Logistické procesy</w:t>
            </w:r>
          </w:p>
        </w:tc>
        <w:tc>
          <w:tcPr>
            <w:tcW w:w="3544" w:type="dxa"/>
            <w:vAlign w:val="bottom"/>
          </w:tcPr>
          <w:p w14:paraId="080F509E" w14:textId="1AAB5223" w:rsidR="00516D4D" w:rsidRPr="00D35652" w:rsidRDefault="00AB76F9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</w:t>
            </w:r>
            <w:r w:rsidR="00516D4D"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516D4D" w14:paraId="7AE227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560DD3" w14:textId="4CB2BDE7" w:rsidR="00516D4D" w:rsidRDefault="00AB76F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Plánovanie</w:t>
            </w:r>
          </w:p>
        </w:tc>
        <w:tc>
          <w:tcPr>
            <w:tcW w:w="3544" w:type="dxa"/>
            <w:vAlign w:val="bottom"/>
          </w:tcPr>
          <w:p w14:paraId="5C5D1B03" w14:textId="77777777" w:rsidR="00516D4D" w:rsidRDefault="00516D4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B76F9" w14:paraId="289E5C3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7916F3" w14:textId="146F50EB" w:rsidR="00AB76F9" w:rsidRDefault="00AB76F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Organizácia</w:t>
            </w:r>
          </w:p>
        </w:tc>
        <w:tc>
          <w:tcPr>
            <w:tcW w:w="3544" w:type="dxa"/>
            <w:vAlign w:val="bottom"/>
          </w:tcPr>
          <w:p w14:paraId="51724A6F" w14:textId="77777777" w:rsidR="00AB76F9" w:rsidRDefault="00AB76F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B76F9" w14:paraId="5E04A53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15AE5A" w14:textId="499888E1" w:rsidR="00AB76F9" w:rsidRDefault="00AB76F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Riadenie</w:t>
            </w:r>
          </w:p>
        </w:tc>
        <w:tc>
          <w:tcPr>
            <w:tcW w:w="3544" w:type="dxa"/>
            <w:vAlign w:val="bottom"/>
          </w:tcPr>
          <w:p w14:paraId="4ECE5E4E" w14:textId="77777777" w:rsidR="00AB76F9" w:rsidRDefault="00AB76F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B76F9" w14:paraId="22A0542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DAEC84" w14:textId="02D17A92" w:rsidR="00AB76F9" w:rsidRDefault="00AB76F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Kontrola</w:t>
            </w:r>
          </w:p>
        </w:tc>
        <w:tc>
          <w:tcPr>
            <w:tcW w:w="3544" w:type="dxa"/>
            <w:vAlign w:val="bottom"/>
          </w:tcPr>
          <w:p w14:paraId="78B0685B" w14:textId="77777777" w:rsidR="00AB76F9" w:rsidRDefault="00AB76F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16D4D" w14:paraId="63EE989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CCCA29" w14:textId="7B3F6289" w:rsidR="00516D4D" w:rsidRPr="00D35652" w:rsidRDefault="00516D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Kultúra a umenie</w:t>
            </w:r>
          </w:p>
        </w:tc>
        <w:tc>
          <w:tcPr>
            <w:tcW w:w="3544" w:type="dxa"/>
            <w:vAlign w:val="bottom"/>
          </w:tcPr>
          <w:p w14:paraId="59747663" w14:textId="580DEDDA" w:rsidR="00516D4D" w:rsidRPr="00D35652" w:rsidRDefault="00516D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 hodiny</w:t>
            </w:r>
          </w:p>
        </w:tc>
      </w:tr>
      <w:tr w:rsidR="00516D4D" w14:paraId="530FB61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C0CEFE4" w14:textId="49866043" w:rsidR="00516D4D" w:rsidRDefault="002A7D31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Divadlo, kino, hudba, literatúra, výtvarné umenie</w:t>
            </w:r>
          </w:p>
        </w:tc>
        <w:tc>
          <w:tcPr>
            <w:tcW w:w="3544" w:type="dxa"/>
            <w:vAlign w:val="bottom"/>
          </w:tcPr>
          <w:p w14:paraId="375BAD2F" w14:textId="77777777" w:rsidR="00516D4D" w:rsidRDefault="00516D4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D005D" w14:paraId="58E4792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B9C04D" w14:textId="629A15C2" w:rsidR="002D005D" w:rsidRDefault="002A7D31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Moderné umenie</w:t>
            </w:r>
          </w:p>
        </w:tc>
        <w:tc>
          <w:tcPr>
            <w:tcW w:w="3544" w:type="dxa"/>
            <w:vAlign w:val="bottom"/>
          </w:tcPr>
          <w:p w14:paraId="601320F6" w14:textId="77777777" w:rsidR="002D005D" w:rsidRDefault="002D005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D005D" w14:paraId="30C8E19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7D437D" w14:textId="57743FF2" w:rsidR="002D005D" w:rsidRDefault="002A7D31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Môj obľúbený umelec</w:t>
            </w:r>
          </w:p>
        </w:tc>
        <w:tc>
          <w:tcPr>
            <w:tcW w:w="3544" w:type="dxa"/>
            <w:vAlign w:val="bottom"/>
          </w:tcPr>
          <w:p w14:paraId="4592EE33" w14:textId="77777777" w:rsidR="002D005D" w:rsidRDefault="002D005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16D4D" w14:paraId="202DEB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0263BE" w14:textId="3BF9E3EF" w:rsidR="00516D4D" w:rsidRPr="00D35652" w:rsidRDefault="00697BC5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Z</w:t>
            </w:r>
            <w:r w:rsidR="00516D4D"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amestnanie</w:t>
            </w:r>
          </w:p>
        </w:tc>
        <w:tc>
          <w:tcPr>
            <w:tcW w:w="3544" w:type="dxa"/>
            <w:vAlign w:val="bottom"/>
          </w:tcPr>
          <w:p w14:paraId="40B94F8F" w14:textId="25DAC83A" w:rsidR="00516D4D" w:rsidRPr="00D35652" w:rsidRDefault="00516D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 hodiny</w:t>
            </w:r>
          </w:p>
        </w:tc>
      </w:tr>
      <w:tr w:rsidR="00516D4D" w14:paraId="0FE8DA9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31772A" w14:textId="176464B5" w:rsidR="00516D4D" w:rsidRDefault="00865CA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Práca, profesie</w:t>
            </w:r>
          </w:p>
        </w:tc>
        <w:tc>
          <w:tcPr>
            <w:tcW w:w="3544" w:type="dxa"/>
            <w:vAlign w:val="bottom"/>
          </w:tcPr>
          <w:p w14:paraId="2AB57F7E" w14:textId="77777777" w:rsidR="00516D4D" w:rsidRDefault="00516D4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1B8F" w14:paraId="199D4A6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9683730" w14:textId="169A9BFA" w:rsidR="000B1B8F" w:rsidRDefault="00865CA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Hľadanie práce</w:t>
            </w:r>
          </w:p>
        </w:tc>
        <w:tc>
          <w:tcPr>
            <w:tcW w:w="3544" w:type="dxa"/>
            <w:vAlign w:val="bottom"/>
          </w:tcPr>
          <w:p w14:paraId="0E1A14D1" w14:textId="77777777" w:rsidR="000B1B8F" w:rsidRDefault="000B1B8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1B8F" w14:paraId="714560F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28ACE38" w14:textId="7AD44245" w:rsidR="000B1B8F" w:rsidRDefault="00865CA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Mladí ľudia a ich kariéra</w:t>
            </w:r>
          </w:p>
        </w:tc>
        <w:tc>
          <w:tcPr>
            <w:tcW w:w="3544" w:type="dxa"/>
            <w:vAlign w:val="bottom"/>
          </w:tcPr>
          <w:p w14:paraId="12160187" w14:textId="77777777" w:rsidR="000B1B8F" w:rsidRDefault="000B1B8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16D4D" w14:paraId="5D347D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60E789" w14:textId="760C9BC7" w:rsidR="00516D4D" w:rsidRPr="00D35652" w:rsidRDefault="00516D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Zamestnanie v logistike</w:t>
            </w:r>
          </w:p>
        </w:tc>
        <w:tc>
          <w:tcPr>
            <w:tcW w:w="3544" w:type="dxa"/>
            <w:vAlign w:val="bottom"/>
          </w:tcPr>
          <w:p w14:paraId="139F3156" w14:textId="13D9AEB6" w:rsidR="00516D4D" w:rsidRPr="00D35652" w:rsidRDefault="00516D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 hodiny</w:t>
            </w:r>
          </w:p>
        </w:tc>
      </w:tr>
      <w:tr w:rsidR="00516D4D" w14:paraId="557F6EB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54FE70" w14:textId="31A5FC20" w:rsidR="00516D4D" w:rsidRDefault="008B22F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Pracovné pozície v logistike</w:t>
            </w:r>
          </w:p>
        </w:tc>
        <w:tc>
          <w:tcPr>
            <w:tcW w:w="3544" w:type="dxa"/>
            <w:vAlign w:val="bottom"/>
          </w:tcPr>
          <w:p w14:paraId="66B1FE8E" w14:textId="77777777" w:rsidR="00516D4D" w:rsidRDefault="00516D4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B22FF" w14:paraId="18292B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ACD8AF" w14:textId="4845E1B1" w:rsidR="008B22FF" w:rsidRDefault="008B22F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Špedícia</w:t>
            </w:r>
          </w:p>
        </w:tc>
        <w:tc>
          <w:tcPr>
            <w:tcW w:w="3544" w:type="dxa"/>
            <w:vAlign w:val="bottom"/>
          </w:tcPr>
          <w:p w14:paraId="14017D1B" w14:textId="77777777" w:rsidR="008B22FF" w:rsidRDefault="008B22F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16D4D" w14:paraId="0821582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E0AC9B" w14:textId="5DF31AB6" w:rsidR="00516D4D" w:rsidRPr="00D35652" w:rsidRDefault="00516D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Mestá a miesta</w:t>
            </w:r>
          </w:p>
        </w:tc>
        <w:tc>
          <w:tcPr>
            <w:tcW w:w="3544" w:type="dxa"/>
            <w:vAlign w:val="bottom"/>
          </w:tcPr>
          <w:p w14:paraId="354A8D74" w14:textId="5DE87495" w:rsidR="00516D4D" w:rsidRPr="00D35652" w:rsidRDefault="00516D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 hodiny</w:t>
            </w:r>
          </w:p>
        </w:tc>
      </w:tr>
      <w:tr w:rsidR="00D35652" w14:paraId="6D228F6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3267B2" w14:textId="723B7584" w:rsidR="00D35652" w:rsidRPr="002404C3" w:rsidRDefault="002404C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Mestá a miesta v živote človeka</w:t>
            </w:r>
          </w:p>
        </w:tc>
        <w:tc>
          <w:tcPr>
            <w:tcW w:w="3544" w:type="dxa"/>
            <w:vAlign w:val="bottom"/>
          </w:tcPr>
          <w:p w14:paraId="29C1067C" w14:textId="77777777" w:rsidR="00D35652" w:rsidRPr="00D35652" w:rsidRDefault="00D35652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52510E" w14:paraId="03584F8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6F8A19" w14:textId="673DFF17" w:rsidR="0052510E" w:rsidRPr="002404C3" w:rsidRDefault="002404C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Život v meste a na vidieku</w:t>
            </w:r>
          </w:p>
        </w:tc>
        <w:tc>
          <w:tcPr>
            <w:tcW w:w="3544" w:type="dxa"/>
            <w:vAlign w:val="bottom"/>
          </w:tcPr>
          <w:p w14:paraId="0D11EA5B" w14:textId="77777777" w:rsidR="0052510E" w:rsidRPr="00D35652" w:rsidRDefault="0052510E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516D4D" w14:paraId="4C3290E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3CFEFF6" w14:textId="05E63BBA" w:rsidR="00516D4D" w:rsidRDefault="002404C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Moje rodisko</w:t>
            </w:r>
          </w:p>
        </w:tc>
        <w:tc>
          <w:tcPr>
            <w:tcW w:w="3544" w:type="dxa"/>
            <w:vAlign w:val="bottom"/>
          </w:tcPr>
          <w:p w14:paraId="7B3570BA" w14:textId="77777777" w:rsidR="00516D4D" w:rsidRDefault="00516D4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16D4D" w14:paraId="3962ECC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E01392" w14:textId="216B928C" w:rsidR="00516D4D" w:rsidRPr="00D35652" w:rsidRDefault="004B3F07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</w:t>
            </w:r>
            <w:r w:rsidR="00516D4D"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óda</w:t>
            </w:r>
          </w:p>
        </w:tc>
        <w:tc>
          <w:tcPr>
            <w:tcW w:w="3544" w:type="dxa"/>
            <w:vAlign w:val="bottom"/>
          </w:tcPr>
          <w:p w14:paraId="765BC35E" w14:textId="688425A2" w:rsidR="00516D4D" w:rsidRPr="00D35652" w:rsidRDefault="00516D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 hodiny</w:t>
            </w:r>
          </w:p>
        </w:tc>
      </w:tr>
      <w:tr w:rsidR="00516D4D" w14:paraId="556B365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A5244E6" w14:textId="11841E18" w:rsidR="00516D4D" w:rsidRDefault="004B3F0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Obliekanie a móda</w:t>
            </w:r>
          </w:p>
        </w:tc>
        <w:tc>
          <w:tcPr>
            <w:tcW w:w="3544" w:type="dxa"/>
            <w:vAlign w:val="bottom"/>
          </w:tcPr>
          <w:p w14:paraId="512A0E16" w14:textId="77777777" w:rsidR="00516D4D" w:rsidRDefault="00516D4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B3F07" w14:paraId="228C01C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A0C5F6" w14:textId="44109954" w:rsidR="004B3F07" w:rsidRDefault="004B3F0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Obliekanie na príležitosti</w:t>
            </w:r>
          </w:p>
        </w:tc>
        <w:tc>
          <w:tcPr>
            <w:tcW w:w="3544" w:type="dxa"/>
            <w:vAlign w:val="bottom"/>
          </w:tcPr>
          <w:p w14:paraId="35D76009" w14:textId="77777777" w:rsidR="004B3F07" w:rsidRDefault="004B3F0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B3F07" w14:paraId="7E534A3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DEFAAC" w14:textId="66443500" w:rsidR="004B3F07" w:rsidRDefault="004B3F0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Môj osobný štýl obliekania</w:t>
            </w:r>
          </w:p>
        </w:tc>
        <w:tc>
          <w:tcPr>
            <w:tcW w:w="3544" w:type="dxa"/>
            <w:vAlign w:val="bottom"/>
          </w:tcPr>
          <w:p w14:paraId="10433BA1" w14:textId="77777777" w:rsidR="004B3F07" w:rsidRDefault="004B3F0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16D22" w14:paraId="63DFC3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3F9375" w14:textId="266446CB" w:rsidR="00416D22" w:rsidRPr="00D35652" w:rsidRDefault="00416D22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Kniha – najlepší priateľ človeka</w:t>
            </w:r>
          </w:p>
        </w:tc>
        <w:tc>
          <w:tcPr>
            <w:tcW w:w="3544" w:type="dxa"/>
            <w:vAlign w:val="bottom"/>
          </w:tcPr>
          <w:p w14:paraId="2108A647" w14:textId="094CD775" w:rsidR="00416D22" w:rsidRPr="00D35652" w:rsidRDefault="00416D22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 hodiny</w:t>
            </w:r>
          </w:p>
        </w:tc>
      </w:tr>
      <w:tr w:rsidR="00416D22" w14:paraId="553ECCF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BB1AC8" w14:textId="7B1159F8" w:rsidR="00416D22" w:rsidRDefault="007432D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Kniha v živote človeka</w:t>
            </w:r>
          </w:p>
        </w:tc>
        <w:tc>
          <w:tcPr>
            <w:tcW w:w="3544" w:type="dxa"/>
            <w:vAlign w:val="bottom"/>
          </w:tcPr>
          <w:p w14:paraId="2CFF3270" w14:textId="77777777" w:rsidR="00416D22" w:rsidRDefault="00416D2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601DD" w14:paraId="1988100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FBF4472" w14:textId="718525A9" w:rsidR="009601DD" w:rsidRDefault="007432D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Kniha – priateľ človeka</w:t>
            </w:r>
          </w:p>
        </w:tc>
        <w:tc>
          <w:tcPr>
            <w:tcW w:w="3544" w:type="dxa"/>
            <w:vAlign w:val="bottom"/>
          </w:tcPr>
          <w:p w14:paraId="17B1C2BA" w14:textId="77777777" w:rsidR="009601DD" w:rsidRDefault="009601D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601DD" w14:paraId="24074D7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D764F1" w14:textId="07FEAC1E" w:rsidR="009601DD" w:rsidRDefault="007432D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Moja obľúbená kniha</w:t>
            </w:r>
          </w:p>
        </w:tc>
        <w:tc>
          <w:tcPr>
            <w:tcW w:w="3544" w:type="dxa"/>
            <w:vAlign w:val="bottom"/>
          </w:tcPr>
          <w:p w14:paraId="06487042" w14:textId="77777777" w:rsidR="009601DD" w:rsidRDefault="009601D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16D22" w14:paraId="5EF7DDE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9AF856" w14:textId="0BBF3FE2" w:rsidR="00416D22" w:rsidRPr="00D35652" w:rsidRDefault="00416D22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Sviatky</w:t>
            </w:r>
          </w:p>
        </w:tc>
        <w:tc>
          <w:tcPr>
            <w:tcW w:w="3544" w:type="dxa"/>
            <w:vAlign w:val="bottom"/>
          </w:tcPr>
          <w:p w14:paraId="2E35BF47" w14:textId="0081267B" w:rsidR="00416D22" w:rsidRPr="00D35652" w:rsidRDefault="00416D22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 hodiny</w:t>
            </w:r>
          </w:p>
        </w:tc>
      </w:tr>
      <w:tr w:rsidR="00416D22" w14:paraId="48CBFF4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BC4975" w14:textId="35BEDD3A" w:rsidR="00416D22" w:rsidRDefault="00B078C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Tradície</w:t>
            </w:r>
          </w:p>
        </w:tc>
        <w:tc>
          <w:tcPr>
            <w:tcW w:w="3544" w:type="dxa"/>
            <w:vAlign w:val="bottom"/>
          </w:tcPr>
          <w:p w14:paraId="505ADC8D" w14:textId="77777777" w:rsidR="00416D22" w:rsidRDefault="00416D2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078CC" w14:paraId="608B2FC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E1B278C" w14:textId="184C3F2E" w:rsidR="00B078CC" w:rsidRDefault="00B078C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Sviatky v anglicky hovoriacich krajinách</w:t>
            </w:r>
          </w:p>
        </w:tc>
        <w:tc>
          <w:tcPr>
            <w:tcW w:w="3544" w:type="dxa"/>
            <w:vAlign w:val="bottom"/>
          </w:tcPr>
          <w:p w14:paraId="32C8E879" w14:textId="77777777" w:rsidR="00B078CC" w:rsidRDefault="00B078C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16D22" w14:paraId="73887A5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4DE778" w14:textId="684269DE" w:rsidR="00416D22" w:rsidRPr="00D35652" w:rsidRDefault="00416D22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bottom"/>
          </w:tcPr>
          <w:p w14:paraId="0AB597AD" w14:textId="774B6CBA" w:rsidR="00416D22" w:rsidRPr="00D35652" w:rsidRDefault="00AB76F9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</w:t>
            </w:r>
            <w:r w:rsidR="00416D22"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</w:t>
            </w:r>
            <w:r w:rsidR="009D2CB7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iny</w:t>
            </w:r>
          </w:p>
        </w:tc>
      </w:tr>
      <w:tr w:rsidR="00416D22" w14:paraId="5ADC20F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622CEC" w14:textId="4C7AF137" w:rsidR="00416D22" w:rsidRDefault="00E4052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Upevňovanie slovnej zásoby, opakovanie jednotlivých tém</w:t>
            </w:r>
          </w:p>
        </w:tc>
        <w:tc>
          <w:tcPr>
            <w:tcW w:w="3544" w:type="dxa"/>
            <w:vAlign w:val="bottom"/>
          </w:tcPr>
          <w:p w14:paraId="5F625823" w14:textId="77777777" w:rsidR="00416D22" w:rsidRDefault="00416D2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94C4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73182A64" w:rsidR="00194C41" w:rsidRDefault="00B1519F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194C41"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04736263" w:rsidR="00194C41" w:rsidRDefault="00194C41" w:rsidP="00194C4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</w:t>
            </w:r>
            <w:r w:rsidR="00010F21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0</w:t>
            </w: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94C41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45A4E14B" w:rsidR="00194C41" w:rsidRDefault="00912933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Masmédiá</w:t>
            </w:r>
            <w:r w:rsidR="00194C41" w:rsidRPr="00737230">
              <w:rPr>
                <w:rFonts w:ascii="Arial" w:hAnsi="Arial" w:cs="Arial"/>
                <w:b/>
                <w:sz w:val="20"/>
              </w:rPr>
              <w:t xml:space="preserve">   </w:t>
            </w:r>
          </w:p>
        </w:tc>
        <w:tc>
          <w:tcPr>
            <w:tcW w:w="3544" w:type="dxa"/>
            <w:vAlign w:val="center"/>
          </w:tcPr>
          <w:p w14:paraId="6B536F47" w14:textId="10855DA7" w:rsidR="00194C41" w:rsidRDefault="00912933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diny</w:t>
            </w:r>
          </w:p>
        </w:tc>
      </w:tr>
      <w:tr w:rsidR="00F7636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09F2C73D" w:rsidR="00F7636D" w:rsidRDefault="0076420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Masmediálna komunikácia</w:t>
            </w:r>
          </w:p>
        </w:tc>
        <w:tc>
          <w:tcPr>
            <w:tcW w:w="3544" w:type="dxa"/>
            <w:vAlign w:val="bottom"/>
          </w:tcPr>
          <w:p w14:paraId="45EC39FF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31600CE4" w:rsidR="00830ECA" w:rsidRDefault="00764204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Reklama</w:t>
            </w:r>
          </w:p>
        </w:tc>
        <w:tc>
          <w:tcPr>
            <w:tcW w:w="3544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16BF" w14:paraId="0D8A916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B495CE" w14:textId="508A3999" w:rsidR="001616BF" w:rsidRPr="008C02A8" w:rsidRDefault="00912933" w:rsidP="001616BF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8C02A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Slovensko</w:t>
            </w:r>
          </w:p>
        </w:tc>
        <w:tc>
          <w:tcPr>
            <w:tcW w:w="3544" w:type="dxa"/>
            <w:vAlign w:val="bottom"/>
          </w:tcPr>
          <w:p w14:paraId="10E3C85F" w14:textId="7ACDC3CD" w:rsidR="001616BF" w:rsidRDefault="00912933" w:rsidP="001616B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F7636D" w14:paraId="5FEB49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7F8A1F7" w14:textId="6ECA90BB" w:rsidR="00F7636D" w:rsidRDefault="0076420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Krásy Slovenska</w:t>
            </w:r>
          </w:p>
        </w:tc>
        <w:tc>
          <w:tcPr>
            <w:tcW w:w="3544" w:type="dxa"/>
            <w:vAlign w:val="bottom"/>
          </w:tcPr>
          <w:p w14:paraId="386A4524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95D05" w14:paraId="0A09A28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D26F49" w14:textId="2F68E13E" w:rsidR="00695D05" w:rsidRDefault="00764204" w:rsidP="00695D05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Slovensko v EÚ</w:t>
            </w:r>
          </w:p>
        </w:tc>
        <w:tc>
          <w:tcPr>
            <w:tcW w:w="3544" w:type="dxa"/>
            <w:vAlign w:val="bottom"/>
          </w:tcPr>
          <w:p w14:paraId="05041E43" w14:textId="7EAA5D6F" w:rsidR="00695D05" w:rsidRDefault="00695D05" w:rsidP="00695D0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73F26" w14:paraId="298A63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AD7CCC" w14:textId="10EA65C8" w:rsidR="00873F26" w:rsidRPr="008C02A8" w:rsidRDefault="00912933" w:rsidP="00873F2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8C02A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Veľká Británia</w:t>
            </w:r>
          </w:p>
        </w:tc>
        <w:tc>
          <w:tcPr>
            <w:tcW w:w="3544" w:type="dxa"/>
            <w:vAlign w:val="bottom"/>
          </w:tcPr>
          <w:p w14:paraId="509970D4" w14:textId="688E75F7" w:rsidR="00873F26" w:rsidRDefault="00912933" w:rsidP="00873F2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655B8E" w14:paraId="771215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0DD60E" w14:textId="2EE10554" w:rsidR="00AA0C16" w:rsidRDefault="00764204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Krajina, ktorej jazyk sa učím</w:t>
            </w:r>
          </w:p>
        </w:tc>
        <w:tc>
          <w:tcPr>
            <w:tcW w:w="3544" w:type="dxa"/>
            <w:vAlign w:val="bottom"/>
          </w:tcPr>
          <w:p w14:paraId="56D9A815" w14:textId="77777777" w:rsidR="00655B8E" w:rsidRDefault="00655B8E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5B8E" w14:paraId="5C3CB5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BDA0DC" w14:textId="19FCA98C" w:rsidR="00655B8E" w:rsidRDefault="00764204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Životný štýl Britov</w:t>
            </w:r>
          </w:p>
        </w:tc>
        <w:tc>
          <w:tcPr>
            <w:tcW w:w="3544" w:type="dxa"/>
            <w:vAlign w:val="bottom"/>
          </w:tcPr>
          <w:p w14:paraId="04D0E062" w14:textId="77777777" w:rsidR="00655B8E" w:rsidRDefault="00655B8E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5B8E" w14:paraId="004BF6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0C5F59" w14:textId="7D1EE72E" w:rsidR="00655B8E" w:rsidRPr="008C02A8" w:rsidRDefault="00912933" w:rsidP="00655B8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8C02A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Vzory a ideály</w:t>
            </w:r>
          </w:p>
        </w:tc>
        <w:tc>
          <w:tcPr>
            <w:tcW w:w="3544" w:type="dxa"/>
            <w:vAlign w:val="bottom"/>
          </w:tcPr>
          <w:p w14:paraId="15B29D5F" w14:textId="34C98DA4" w:rsidR="00655B8E" w:rsidRDefault="008C02A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655B8E" w14:paraId="4FFA87B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34583C" w14:textId="611BF662" w:rsidR="00655B8E" w:rsidRDefault="00764204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Pozitívne a negatívne charakterové vlastnosti</w:t>
            </w:r>
          </w:p>
        </w:tc>
        <w:tc>
          <w:tcPr>
            <w:tcW w:w="3544" w:type="dxa"/>
            <w:vAlign w:val="bottom"/>
          </w:tcPr>
          <w:p w14:paraId="5C29F074" w14:textId="77777777" w:rsidR="00655B8E" w:rsidRDefault="00655B8E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12933" w14:paraId="5F1DDE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FAE08D" w14:textId="20BF93A0" w:rsidR="00912933" w:rsidRDefault="00764204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Môj osobný vzor</w:t>
            </w:r>
          </w:p>
        </w:tc>
        <w:tc>
          <w:tcPr>
            <w:tcW w:w="3544" w:type="dxa"/>
            <w:vAlign w:val="bottom"/>
          </w:tcPr>
          <w:p w14:paraId="3C854110" w14:textId="77777777" w:rsidR="00912933" w:rsidRDefault="00912933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12933" w14:paraId="1E4D6A3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4DFA75" w14:textId="09EC9AF3" w:rsidR="00912933" w:rsidRPr="008C02A8" w:rsidRDefault="00912933" w:rsidP="00655B8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8C02A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Človek a spoločnosť</w:t>
            </w:r>
          </w:p>
        </w:tc>
        <w:tc>
          <w:tcPr>
            <w:tcW w:w="3544" w:type="dxa"/>
            <w:vAlign w:val="bottom"/>
          </w:tcPr>
          <w:p w14:paraId="238E1F24" w14:textId="58602883" w:rsidR="00912933" w:rsidRDefault="00912933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912933" w14:paraId="45954D5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EC32EB0" w14:textId="381FC4E5" w:rsidR="00912933" w:rsidRDefault="00E7535A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Práva a povinnosti človeka v spoločnosti</w:t>
            </w:r>
          </w:p>
        </w:tc>
        <w:tc>
          <w:tcPr>
            <w:tcW w:w="3544" w:type="dxa"/>
            <w:vAlign w:val="bottom"/>
          </w:tcPr>
          <w:p w14:paraId="70E2BDB9" w14:textId="77777777" w:rsidR="00912933" w:rsidRDefault="00912933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12933" w14:paraId="15A7010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03875CB" w14:textId="6BBC70C3" w:rsidR="00912933" w:rsidRDefault="00E7535A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Úloha rodiny v spoločnosti</w:t>
            </w:r>
          </w:p>
        </w:tc>
        <w:tc>
          <w:tcPr>
            <w:tcW w:w="3544" w:type="dxa"/>
            <w:vAlign w:val="bottom"/>
          </w:tcPr>
          <w:p w14:paraId="610B9D86" w14:textId="77777777" w:rsidR="00912933" w:rsidRDefault="00912933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12933" w14:paraId="72D5F84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4AC2F4" w14:textId="6F36B3F4" w:rsidR="00912933" w:rsidRPr="008C02A8" w:rsidRDefault="00B06324" w:rsidP="00655B8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8C02A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Veda a technika</w:t>
            </w:r>
          </w:p>
        </w:tc>
        <w:tc>
          <w:tcPr>
            <w:tcW w:w="3544" w:type="dxa"/>
            <w:vAlign w:val="bottom"/>
          </w:tcPr>
          <w:p w14:paraId="7025BD24" w14:textId="6DF096C8" w:rsidR="00912933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B06324" w14:paraId="0E61CE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EC4778" w14:textId="6D63D867" w:rsidR="00B06324" w:rsidRDefault="00C77A84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Veda a technológia v každodennom živote</w:t>
            </w:r>
          </w:p>
        </w:tc>
        <w:tc>
          <w:tcPr>
            <w:tcW w:w="3544" w:type="dxa"/>
            <w:vAlign w:val="bottom"/>
          </w:tcPr>
          <w:p w14:paraId="4D7EA3E1" w14:textId="77777777" w:rsidR="00B06324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06324" w14:paraId="0AF06A3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588A54B" w14:textId="4B699BC9" w:rsidR="00B06324" w:rsidRDefault="00C77A84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Zásady etického využívania modernej techniky</w:t>
            </w:r>
          </w:p>
        </w:tc>
        <w:tc>
          <w:tcPr>
            <w:tcW w:w="3544" w:type="dxa"/>
            <w:vAlign w:val="bottom"/>
          </w:tcPr>
          <w:p w14:paraId="563A0576" w14:textId="77777777" w:rsidR="00B06324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06324" w14:paraId="59AD967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19F5C6" w14:textId="36A0BF79" w:rsidR="00B06324" w:rsidRPr="008C02A8" w:rsidRDefault="00B06324" w:rsidP="00655B8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8C02A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Logistick</w:t>
            </w:r>
            <w:r w:rsidR="00FB285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ý</w:t>
            </w:r>
            <w:r w:rsidRPr="008C02A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reťaz</w:t>
            </w:r>
            <w:r w:rsidR="00FB285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ec</w:t>
            </w:r>
          </w:p>
        </w:tc>
        <w:tc>
          <w:tcPr>
            <w:tcW w:w="3544" w:type="dxa"/>
            <w:vAlign w:val="bottom"/>
          </w:tcPr>
          <w:p w14:paraId="5DF6A1E4" w14:textId="13082B87" w:rsidR="00B06324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 hodina</w:t>
            </w:r>
          </w:p>
        </w:tc>
      </w:tr>
      <w:tr w:rsidR="00B06324" w14:paraId="59D6818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AA0B72" w14:textId="7BBE7815" w:rsidR="00B06324" w:rsidRDefault="00FB285B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Logistický systém</w:t>
            </w:r>
          </w:p>
        </w:tc>
        <w:tc>
          <w:tcPr>
            <w:tcW w:w="3544" w:type="dxa"/>
            <w:vAlign w:val="bottom"/>
          </w:tcPr>
          <w:p w14:paraId="5A85CB56" w14:textId="77777777" w:rsidR="00B06324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06324" w14:paraId="5C7B549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5FEED0" w14:textId="27849E8B" w:rsidR="00B06324" w:rsidRPr="008C02A8" w:rsidRDefault="00B06324" w:rsidP="00655B8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8C02A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Stratégie logistiky</w:t>
            </w:r>
          </w:p>
        </w:tc>
        <w:tc>
          <w:tcPr>
            <w:tcW w:w="3544" w:type="dxa"/>
            <w:vAlign w:val="bottom"/>
          </w:tcPr>
          <w:p w14:paraId="2D5978C8" w14:textId="408A9FCE" w:rsidR="00B06324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B06324" w14:paraId="6D03B8C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1EAC5F" w14:textId="4D2EF272" w:rsidR="00B06324" w:rsidRDefault="00B06324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JIT</w:t>
            </w:r>
          </w:p>
        </w:tc>
        <w:tc>
          <w:tcPr>
            <w:tcW w:w="3544" w:type="dxa"/>
            <w:vAlign w:val="bottom"/>
          </w:tcPr>
          <w:p w14:paraId="13C7A4A3" w14:textId="77777777" w:rsidR="00B06324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06324" w14:paraId="550EE8E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B52614" w14:textId="29B39152" w:rsidR="00B06324" w:rsidRDefault="00B06324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FIFO</w:t>
            </w:r>
          </w:p>
        </w:tc>
        <w:tc>
          <w:tcPr>
            <w:tcW w:w="3544" w:type="dxa"/>
            <w:vAlign w:val="bottom"/>
          </w:tcPr>
          <w:p w14:paraId="7F82B962" w14:textId="77777777" w:rsidR="00B06324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06324" w14:paraId="796B1E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1F4B28E" w14:textId="455CBF26" w:rsidR="00B06324" w:rsidRDefault="00B06324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5 PL</w:t>
            </w:r>
          </w:p>
        </w:tc>
        <w:tc>
          <w:tcPr>
            <w:tcW w:w="3544" w:type="dxa"/>
            <w:vAlign w:val="bottom"/>
          </w:tcPr>
          <w:p w14:paraId="5372E294" w14:textId="77777777" w:rsidR="00B06324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C88" w14:paraId="003A727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3B3A76" w14:textId="095A219F" w:rsidR="00C63C88" w:rsidRPr="008C02A8" w:rsidRDefault="00C63C88" w:rsidP="00655B8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8C02A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Colné odbavenie tovaru</w:t>
            </w:r>
          </w:p>
        </w:tc>
        <w:tc>
          <w:tcPr>
            <w:tcW w:w="3544" w:type="dxa"/>
            <w:vAlign w:val="bottom"/>
          </w:tcPr>
          <w:p w14:paraId="6A3EA485" w14:textId="109F9B99" w:rsidR="00C63C88" w:rsidRDefault="00C63C8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C63C88" w14:paraId="69BABA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6756EE" w14:textId="2E86F2FD" w:rsidR="00C63C88" w:rsidRDefault="001C1EA5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Colné predpisy</w:t>
            </w:r>
          </w:p>
        </w:tc>
        <w:tc>
          <w:tcPr>
            <w:tcW w:w="3544" w:type="dxa"/>
            <w:vAlign w:val="bottom"/>
          </w:tcPr>
          <w:p w14:paraId="6F7EACDE" w14:textId="77777777" w:rsidR="00C63C88" w:rsidRDefault="00C63C8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C88" w14:paraId="59E4E59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6D4F07" w14:textId="6CDDBB2B" w:rsidR="00C63C88" w:rsidRDefault="001C1EA5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Dovoz a vývoz tovaru</w:t>
            </w:r>
          </w:p>
        </w:tc>
        <w:tc>
          <w:tcPr>
            <w:tcW w:w="3544" w:type="dxa"/>
            <w:vAlign w:val="bottom"/>
          </w:tcPr>
          <w:p w14:paraId="677DA30C" w14:textId="77777777" w:rsidR="00C63C88" w:rsidRDefault="00C63C8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06324" w14:paraId="25A76CF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B850BF" w14:textId="0A519187" w:rsidR="00B06324" w:rsidRPr="008C02A8" w:rsidRDefault="00B06324" w:rsidP="00655B8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8C02A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Životné prostredie</w:t>
            </w:r>
          </w:p>
        </w:tc>
        <w:tc>
          <w:tcPr>
            <w:tcW w:w="3544" w:type="dxa"/>
            <w:vAlign w:val="bottom"/>
          </w:tcPr>
          <w:p w14:paraId="7DFE73A5" w14:textId="40701538" w:rsidR="00B06324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B06324" w14:paraId="19E8EE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797725" w14:textId="2EEA668D" w:rsidR="00B06324" w:rsidRDefault="00D31217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Ľudia a príroda</w:t>
            </w:r>
          </w:p>
        </w:tc>
        <w:tc>
          <w:tcPr>
            <w:tcW w:w="3544" w:type="dxa"/>
            <w:vAlign w:val="bottom"/>
          </w:tcPr>
          <w:p w14:paraId="67DCBA6E" w14:textId="77777777" w:rsidR="00B06324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06324" w14:paraId="034B253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35BD43" w14:textId="6E6C9B26" w:rsidR="00B06324" w:rsidRDefault="00D31217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Ochrana životného prostredia</w:t>
            </w:r>
          </w:p>
        </w:tc>
        <w:tc>
          <w:tcPr>
            <w:tcW w:w="3544" w:type="dxa"/>
            <w:vAlign w:val="bottom"/>
          </w:tcPr>
          <w:p w14:paraId="76AA6E01" w14:textId="77777777" w:rsidR="00B06324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06324" w14:paraId="0E57068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4E049C" w14:textId="5DCF9815" w:rsidR="00B06324" w:rsidRPr="008C02A8" w:rsidRDefault="00B06324" w:rsidP="00655B8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8C02A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Komunikácia a jej formy</w:t>
            </w:r>
          </w:p>
        </w:tc>
        <w:tc>
          <w:tcPr>
            <w:tcW w:w="3544" w:type="dxa"/>
            <w:vAlign w:val="bottom"/>
          </w:tcPr>
          <w:p w14:paraId="0013B017" w14:textId="17ABB31A" w:rsidR="00B06324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B06324" w14:paraId="295231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1B5B68" w14:textId="1D732F55" w:rsidR="00B06324" w:rsidRDefault="00F27A91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Verbálna a neverbálna komunikácia</w:t>
            </w:r>
          </w:p>
        </w:tc>
        <w:tc>
          <w:tcPr>
            <w:tcW w:w="3544" w:type="dxa"/>
            <w:vAlign w:val="bottom"/>
          </w:tcPr>
          <w:p w14:paraId="238E68AB" w14:textId="77777777" w:rsidR="00B06324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06324" w14:paraId="0979A89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1E52863" w14:textId="5EBBB779" w:rsidR="00B06324" w:rsidRDefault="00F27A91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Moderné formy komunikácie</w:t>
            </w:r>
          </w:p>
        </w:tc>
        <w:tc>
          <w:tcPr>
            <w:tcW w:w="3544" w:type="dxa"/>
            <w:vAlign w:val="bottom"/>
          </w:tcPr>
          <w:p w14:paraId="7F4B5E9D" w14:textId="77777777" w:rsidR="00B06324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06324" w14:paraId="388CC5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F7431C" w14:textId="3C146FE0" w:rsidR="00B06324" w:rsidRPr="008C02A8" w:rsidRDefault="00B06324" w:rsidP="00655B8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8C02A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Multikultúrna spoločnosť</w:t>
            </w:r>
          </w:p>
        </w:tc>
        <w:tc>
          <w:tcPr>
            <w:tcW w:w="3544" w:type="dxa"/>
            <w:vAlign w:val="bottom"/>
          </w:tcPr>
          <w:p w14:paraId="37D66FD3" w14:textId="18AC3072" w:rsidR="00B06324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B06324" w14:paraId="28F8BB6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B94F48" w14:textId="65611109" w:rsidR="00B06324" w:rsidRDefault="00D16936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Prisťahovalci a utečenci</w:t>
            </w:r>
          </w:p>
        </w:tc>
        <w:tc>
          <w:tcPr>
            <w:tcW w:w="3544" w:type="dxa"/>
            <w:vAlign w:val="bottom"/>
          </w:tcPr>
          <w:p w14:paraId="14234AC9" w14:textId="77777777" w:rsidR="00B06324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06324" w14:paraId="623A5D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25CCBC" w14:textId="378A3DEF" w:rsidR="00B06324" w:rsidRDefault="00D16936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Kultúrna a etnická tolerancia</w:t>
            </w:r>
          </w:p>
        </w:tc>
        <w:tc>
          <w:tcPr>
            <w:tcW w:w="3544" w:type="dxa"/>
            <w:vAlign w:val="bottom"/>
          </w:tcPr>
          <w:p w14:paraId="3D2C2954" w14:textId="77777777" w:rsidR="00B06324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06324" w14:paraId="48D5DCA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4905B1" w14:textId="23D730AE" w:rsidR="00B06324" w:rsidRPr="008C02A8" w:rsidRDefault="00B06324" w:rsidP="00655B8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8C02A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Medziľudské vzťahy</w:t>
            </w:r>
          </w:p>
        </w:tc>
        <w:tc>
          <w:tcPr>
            <w:tcW w:w="3544" w:type="dxa"/>
            <w:vAlign w:val="bottom"/>
          </w:tcPr>
          <w:p w14:paraId="256C5A6D" w14:textId="6C4F2628" w:rsidR="00B06324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B06324" w14:paraId="2F76CA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A85D31B" w14:textId="0E9D7252" w:rsidR="00B06324" w:rsidRDefault="00D16936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Formálne a neformálne správanie</w:t>
            </w:r>
          </w:p>
        </w:tc>
        <w:tc>
          <w:tcPr>
            <w:tcW w:w="3544" w:type="dxa"/>
            <w:vAlign w:val="bottom"/>
          </w:tcPr>
          <w:p w14:paraId="0B008EE6" w14:textId="77777777" w:rsidR="00B06324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06324" w14:paraId="5460FCD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72972" w14:textId="5FB64F08" w:rsidR="00B06324" w:rsidRDefault="00D16936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Životné hodnoty a postoje</w:t>
            </w:r>
          </w:p>
        </w:tc>
        <w:tc>
          <w:tcPr>
            <w:tcW w:w="3544" w:type="dxa"/>
            <w:vAlign w:val="bottom"/>
          </w:tcPr>
          <w:p w14:paraId="2EFDA99F" w14:textId="77777777" w:rsidR="00B06324" w:rsidRDefault="00B06324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E69E0" w14:paraId="7FB77AB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3160DCF" w14:textId="179D14EC" w:rsidR="00CE69E0" w:rsidRDefault="00CE69E0" w:rsidP="00CE69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bottom"/>
          </w:tcPr>
          <w:p w14:paraId="201C7B6B" w14:textId="003871F3" w:rsidR="00CE69E0" w:rsidRDefault="00CE69E0" w:rsidP="00CE69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</w:t>
            </w:r>
            <w:r w:rsidRPr="00D3565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iny</w:t>
            </w:r>
          </w:p>
        </w:tc>
      </w:tr>
      <w:tr w:rsidR="00CE69E0" w14:paraId="1F3E92E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E2D49C8" w14:textId="3E9761F1" w:rsidR="00CE69E0" w:rsidRPr="00D35652" w:rsidRDefault="00CE69E0" w:rsidP="00CE69E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Upevňovanie slovnej zásoby, opakovanie jednotlivých tém</w:t>
            </w:r>
          </w:p>
        </w:tc>
        <w:tc>
          <w:tcPr>
            <w:tcW w:w="3544" w:type="dxa"/>
            <w:vAlign w:val="bottom"/>
          </w:tcPr>
          <w:p w14:paraId="3A746B21" w14:textId="77777777" w:rsidR="00CE69E0" w:rsidRDefault="00CE69E0" w:rsidP="00CE69E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50953E34" w:rsidR="0084272E" w:rsidRPr="00F958A0" w:rsidRDefault="0084272E" w:rsidP="00640B7F">
      <w:pPr>
        <w:pStyle w:val="Bezriadkovania"/>
        <w:jc w:val="both"/>
        <w:rPr>
          <w:rFonts w:ascii="Arial" w:hAnsi="Arial" w:cs="Arial"/>
          <w:color w:val="EE0000"/>
          <w:sz w:val="20"/>
          <w:szCs w:val="20"/>
        </w:rPr>
      </w:pPr>
    </w:p>
    <w:p w14:paraId="04978819" w14:textId="47400362" w:rsidR="000C705A" w:rsidRPr="00737230" w:rsidRDefault="000C705A" w:rsidP="00694B52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694B52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694B52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Default="0042267E" w:rsidP="00694B52">
      <w:pPr>
        <w:pStyle w:val="Bezriadkovania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4CB311" w14:textId="77777777" w:rsidR="00CE69E0" w:rsidRDefault="00CE69E0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C373F3" w:rsidRDefault="000C705A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C56EA" w14:textId="77777777" w:rsidR="009F27FF" w:rsidRDefault="009F27FF">
      <w:r>
        <w:separator/>
      </w:r>
    </w:p>
  </w:endnote>
  <w:endnote w:type="continuationSeparator" w:id="0">
    <w:p w14:paraId="21CCCDC8" w14:textId="77777777" w:rsidR="009F27FF" w:rsidRDefault="009F2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2F1E3" w14:textId="77777777" w:rsidR="009F27FF" w:rsidRDefault="009F27FF">
      <w:r>
        <w:separator/>
      </w:r>
    </w:p>
  </w:footnote>
  <w:footnote w:type="continuationSeparator" w:id="0">
    <w:p w14:paraId="6F64BF53" w14:textId="77777777" w:rsidR="009F27FF" w:rsidRDefault="009F2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D54C5E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D54C5E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D54C5E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D54C5E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D54C5E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D54C5E">
      <w:rPr>
        <w:rFonts w:ascii="Raleway" w:hAnsi="Raleway" w:cs="Arial"/>
        <w:sz w:val="18"/>
        <w:szCs w:val="18"/>
      </w:rPr>
      <w:t>080 04 Prešov</w:t>
    </w:r>
    <w:r w:rsidRPr="00D54C5E">
      <w:rPr>
        <w:rFonts w:ascii="Arial" w:hAnsi="Arial" w:cs="Arial"/>
        <w:sz w:val="18"/>
        <w:szCs w:val="18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30E2B"/>
    <w:multiLevelType w:val="hybridMultilevel"/>
    <w:tmpl w:val="1D6AE71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9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7"/>
  </w:num>
  <w:num w:numId="2" w16cid:durableId="47194004">
    <w:abstractNumId w:val="6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8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9"/>
  </w:num>
  <w:num w:numId="10" w16cid:durableId="14508606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5E7F"/>
    <w:rsid w:val="00006010"/>
    <w:rsid w:val="00010C0A"/>
    <w:rsid w:val="00010F21"/>
    <w:rsid w:val="000113EF"/>
    <w:rsid w:val="0001227C"/>
    <w:rsid w:val="00020517"/>
    <w:rsid w:val="0002644B"/>
    <w:rsid w:val="000301DA"/>
    <w:rsid w:val="000336D2"/>
    <w:rsid w:val="00033D49"/>
    <w:rsid w:val="00035DC4"/>
    <w:rsid w:val="00045F6E"/>
    <w:rsid w:val="00047B39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3BC0"/>
    <w:rsid w:val="00095A29"/>
    <w:rsid w:val="000A7144"/>
    <w:rsid w:val="000B094E"/>
    <w:rsid w:val="000B13C5"/>
    <w:rsid w:val="000B1B8F"/>
    <w:rsid w:val="000B3999"/>
    <w:rsid w:val="000B3AF9"/>
    <w:rsid w:val="000B6679"/>
    <w:rsid w:val="000C3318"/>
    <w:rsid w:val="000C705A"/>
    <w:rsid w:val="000D1EB2"/>
    <w:rsid w:val="000D452E"/>
    <w:rsid w:val="000E071E"/>
    <w:rsid w:val="000E59D3"/>
    <w:rsid w:val="000E6B67"/>
    <w:rsid w:val="000F2FD5"/>
    <w:rsid w:val="000F7E64"/>
    <w:rsid w:val="001070E0"/>
    <w:rsid w:val="0011132C"/>
    <w:rsid w:val="0011176B"/>
    <w:rsid w:val="001122A8"/>
    <w:rsid w:val="001149B7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4AD3"/>
    <w:rsid w:val="001767A0"/>
    <w:rsid w:val="00182D71"/>
    <w:rsid w:val="001835F6"/>
    <w:rsid w:val="0018690A"/>
    <w:rsid w:val="00194C41"/>
    <w:rsid w:val="001A1A08"/>
    <w:rsid w:val="001A3422"/>
    <w:rsid w:val="001A3C49"/>
    <w:rsid w:val="001B0810"/>
    <w:rsid w:val="001B4C1A"/>
    <w:rsid w:val="001B778A"/>
    <w:rsid w:val="001C1EA5"/>
    <w:rsid w:val="001D09FC"/>
    <w:rsid w:val="001D0E42"/>
    <w:rsid w:val="001D53B8"/>
    <w:rsid w:val="001E3DD8"/>
    <w:rsid w:val="0020207A"/>
    <w:rsid w:val="0021056F"/>
    <w:rsid w:val="00210C21"/>
    <w:rsid w:val="00211CB3"/>
    <w:rsid w:val="002125B3"/>
    <w:rsid w:val="0021290F"/>
    <w:rsid w:val="00220F94"/>
    <w:rsid w:val="00224691"/>
    <w:rsid w:val="00226466"/>
    <w:rsid w:val="00237FED"/>
    <w:rsid w:val="00240159"/>
    <w:rsid w:val="002404C3"/>
    <w:rsid w:val="0024054A"/>
    <w:rsid w:val="0024110F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5988"/>
    <w:rsid w:val="002A02F5"/>
    <w:rsid w:val="002A5E62"/>
    <w:rsid w:val="002A7D31"/>
    <w:rsid w:val="002B0A35"/>
    <w:rsid w:val="002B0A7A"/>
    <w:rsid w:val="002B1AFF"/>
    <w:rsid w:val="002B2451"/>
    <w:rsid w:val="002C1037"/>
    <w:rsid w:val="002C11CB"/>
    <w:rsid w:val="002C50B7"/>
    <w:rsid w:val="002D005D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37502"/>
    <w:rsid w:val="003530B9"/>
    <w:rsid w:val="003552ED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A32D6"/>
    <w:rsid w:val="003B300C"/>
    <w:rsid w:val="003B312E"/>
    <w:rsid w:val="003C0258"/>
    <w:rsid w:val="003C1651"/>
    <w:rsid w:val="003C2632"/>
    <w:rsid w:val="003C2DE8"/>
    <w:rsid w:val="003C420E"/>
    <w:rsid w:val="003C6310"/>
    <w:rsid w:val="003C663C"/>
    <w:rsid w:val="003D295D"/>
    <w:rsid w:val="003D60CE"/>
    <w:rsid w:val="003D7948"/>
    <w:rsid w:val="003D7F4C"/>
    <w:rsid w:val="003E3462"/>
    <w:rsid w:val="003E6778"/>
    <w:rsid w:val="003E6E95"/>
    <w:rsid w:val="003F5168"/>
    <w:rsid w:val="003F581A"/>
    <w:rsid w:val="00402AB1"/>
    <w:rsid w:val="0041011C"/>
    <w:rsid w:val="004138D5"/>
    <w:rsid w:val="00416D22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296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A046E"/>
    <w:rsid w:val="004A538B"/>
    <w:rsid w:val="004A658E"/>
    <w:rsid w:val="004A6881"/>
    <w:rsid w:val="004A764B"/>
    <w:rsid w:val="004B3F07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4671"/>
    <w:rsid w:val="004E6B51"/>
    <w:rsid w:val="004E7D29"/>
    <w:rsid w:val="00510B31"/>
    <w:rsid w:val="00510C6D"/>
    <w:rsid w:val="00513C0E"/>
    <w:rsid w:val="00515A0A"/>
    <w:rsid w:val="00516D4D"/>
    <w:rsid w:val="00521A9F"/>
    <w:rsid w:val="00524720"/>
    <w:rsid w:val="0052510E"/>
    <w:rsid w:val="00525FE5"/>
    <w:rsid w:val="00527500"/>
    <w:rsid w:val="00532EF2"/>
    <w:rsid w:val="00536007"/>
    <w:rsid w:val="005376D5"/>
    <w:rsid w:val="00540A52"/>
    <w:rsid w:val="005556B7"/>
    <w:rsid w:val="005615FC"/>
    <w:rsid w:val="005700D9"/>
    <w:rsid w:val="0057111E"/>
    <w:rsid w:val="00571578"/>
    <w:rsid w:val="0057585A"/>
    <w:rsid w:val="00582467"/>
    <w:rsid w:val="005847C1"/>
    <w:rsid w:val="0059632C"/>
    <w:rsid w:val="005A1142"/>
    <w:rsid w:val="005A66A2"/>
    <w:rsid w:val="005B00D5"/>
    <w:rsid w:val="005B0C2F"/>
    <w:rsid w:val="005B6DA7"/>
    <w:rsid w:val="005C2635"/>
    <w:rsid w:val="005C306B"/>
    <w:rsid w:val="005C4279"/>
    <w:rsid w:val="005C449E"/>
    <w:rsid w:val="005C6593"/>
    <w:rsid w:val="005C70A5"/>
    <w:rsid w:val="005C7194"/>
    <w:rsid w:val="005C77A6"/>
    <w:rsid w:val="005D4603"/>
    <w:rsid w:val="005E1CBD"/>
    <w:rsid w:val="005E21B7"/>
    <w:rsid w:val="005E24A8"/>
    <w:rsid w:val="005F08E1"/>
    <w:rsid w:val="005F3D89"/>
    <w:rsid w:val="005F4C57"/>
    <w:rsid w:val="00605B37"/>
    <w:rsid w:val="006073E0"/>
    <w:rsid w:val="006111BD"/>
    <w:rsid w:val="006202A3"/>
    <w:rsid w:val="0062735E"/>
    <w:rsid w:val="00636D4B"/>
    <w:rsid w:val="00637C72"/>
    <w:rsid w:val="00640B7F"/>
    <w:rsid w:val="00647067"/>
    <w:rsid w:val="00650389"/>
    <w:rsid w:val="006535CC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8290F"/>
    <w:rsid w:val="00694B52"/>
    <w:rsid w:val="006959A6"/>
    <w:rsid w:val="00695D05"/>
    <w:rsid w:val="006960D4"/>
    <w:rsid w:val="006972D6"/>
    <w:rsid w:val="00697BC5"/>
    <w:rsid w:val="006A2986"/>
    <w:rsid w:val="006A3C94"/>
    <w:rsid w:val="006B3F92"/>
    <w:rsid w:val="006B6BD6"/>
    <w:rsid w:val="006D4DD3"/>
    <w:rsid w:val="006D69CF"/>
    <w:rsid w:val="006D7B7E"/>
    <w:rsid w:val="006E383B"/>
    <w:rsid w:val="006F52B6"/>
    <w:rsid w:val="006F5936"/>
    <w:rsid w:val="006F7284"/>
    <w:rsid w:val="006F7999"/>
    <w:rsid w:val="007047F4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32DF"/>
    <w:rsid w:val="00745FE2"/>
    <w:rsid w:val="00747CF5"/>
    <w:rsid w:val="00750F6E"/>
    <w:rsid w:val="00751D5F"/>
    <w:rsid w:val="007548C5"/>
    <w:rsid w:val="0075627E"/>
    <w:rsid w:val="00757A1B"/>
    <w:rsid w:val="00764204"/>
    <w:rsid w:val="007726FD"/>
    <w:rsid w:val="007731A8"/>
    <w:rsid w:val="007772D4"/>
    <w:rsid w:val="007774E6"/>
    <w:rsid w:val="0078061A"/>
    <w:rsid w:val="00784A9C"/>
    <w:rsid w:val="00785B0D"/>
    <w:rsid w:val="007872CC"/>
    <w:rsid w:val="007877E2"/>
    <w:rsid w:val="00792C46"/>
    <w:rsid w:val="00795ED4"/>
    <w:rsid w:val="00797D19"/>
    <w:rsid w:val="007A0510"/>
    <w:rsid w:val="007A3036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0A5A"/>
    <w:rsid w:val="007D34CC"/>
    <w:rsid w:val="007D568F"/>
    <w:rsid w:val="007E65AA"/>
    <w:rsid w:val="007E65EA"/>
    <w:rsid w:val="007E76F6"/>
    <w:rsid w:val="007F3AF2"/>
    <w:rsid w:val="007F5436"/>
    <w:rsid w:val="007F6C23"/>
    <w:rsid w:val="00802B24"/>
    <w:rsid w:val="00803212"/>
    <w:rsid w:val="00803D1A"/>
    <w:rsid w:val="00805DBA"/>
    <w:rsid w:val="008122BE"/>
    <w:rsid w:val="00815ED9"/>
    <w:rsid w:val="00816F97"/>
    <w:rsid w:val="0081795F"/>
    <w:rsid w:val="00820F2A"/>
    <w:rsid w:val="00830ECA"/>
    <w:rsid w:val="00841727"/>
    <w:rsid w:val="0084272E"/>
    <w:rsid w:val="0084375E"/>
    <w:rsid w:val="00844199"/>
    <w:rsid w:val="00844D3C"/>
    <w:rsid w:val="00861E8B"/>
    <w:rsid w:val="008632A6"/>
    <w:rsid w:val="00865CA8"/>
    <w:rsid w:val="008660FD"/>
    <w:rsid w:val="00866723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A7739"/>
    <w:rsid w:val="008B22FF"/>
    <w:rsid w:val="008B45FE"/>
    <w:rsid w:val="008B6F33"/>
    <w:rsid w:val="008C02A8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130"/>
    <w:rsid w:val="00904250"/>
    <w:rsid w:val="00912933"/>
    <w:rsid w:val="00915315"/>
    <w:rsid w:val="009227E2"/>
    <w:rsid w:val="00923167"/>
    <w:rsid w:val="009259E4"/>
    <w:rsid w:val="00927989"/>
    <w:rsid w:val="009433F6"/>
    <w:rsid w:val="00943ED4"/>
    <w:rsid w:val="00955AF3"/>
    <w:rsid w:val="009601DD"/>
    <w:rsid w:val="009607A7"/>
    <w:rsid w:val="009667F7"/>
    <w:rsid w:val="0096773D"/>
    <w:rsid w:val="0097141E"/>
    <w:rsid w:val="00973D3D"/>
    <w:rsid w:val="00985894"/>
    <w:rsid w:val="00985B45"/>
    <w:rsid w:val="00987BEB"/>
    <w:rsid w:val="0099342A"/>
    <w:rsid w:val="009B12BC"/>
    <w:rsid w:val="009B3C89"/>
    <w:rsid w:val="009C1D04"/>
    <w:rsid w:val="009C259B"/>
    <w:rsid w:val="009C76A9"/>
    <w:rsid w:val="009D04A9"/>
    <w:rsid w:val="009D10BE"/>
    <w:rsid w:val="009D2CB7"/>
    <w:rsid w:val="009D6389"/>
    <w:rsid w:val="009E073D"/>
    <w:rsid w:val="009E5398"/>
    <w:rsid w:val="009F27FF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160B4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4A6A"/>
    <w:rsid w:val="00A9650F"/>
    <w:rsid w:val="00AA0197"/>
    <w:rsid w:val="00AA0C16"/>
    <w:rsid w:val="00AA1770"/>
    <w:rsid w:val="00AB1DF2"/>
    <w:rsid w:val="00AB63D1"/>
    <w:rsid w:val="00AB76F9"/>
    <w:rsid w:val="00AC44B3"/>
    <w:rsid w:val="00AD5ECE"/>
    <w:rsid w:val="00AD73A3"/>
    <w:rsid w:val="00AE58CA"/>
    <w:rsid w:val="00AE6350"/>
    <w:rsid w:val="00AE66E6"/>
    <w:rsid w:val="00AF065A"/>
    <w:rsid w:val="00AF25F7"/>
    <w:rsid w:val="00AF3EFB"/>
    <w:rsid w:val="00AF6A0F"/>
    <w:rsid w:val="00B05ACF"/>
    <w:rsid w:val="00B06324"/>
    <w:rsid w:val="00B0680E"/>
    <w:rsid w:val="00B06D63"/>
    <w:rsid w:val="00B078CC"/>
    <w:rsid w:val="00B07978"/>
    <w:rsid w:val="00B12EBF"/>
    <w:rsid w:val="00B1519F"/>
    <w:rsid w:val="00B21B1A"/>
    <w:rsid w:val="00B22305"/>
    <w:rsid w:val="00B226D4"/>
    <w:rsid w:val="00B2423D"/>
    <w:rsid w:val="00B24CF7"/>
    <w:rsid w:val="00B30927"/>
    <w:rsid w:val="00B309B8"/>
    <w:rsid w:val="00B33CE9"/>
    <w:rsid w:val="00B33E24"/>
    <w:rsid w:val="00B40816"/>
    <w:rsid w:val="00B41A49"/>
    <w:rsid w:val="00B44143"/>
    <w:rsid w:val="00B4466E"/>
    <w:rsid w:val="00B44802"/>
    <w:rsid w:val="00B46707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3175"/>
    <w:rsid w:val="00C33E22"/>
    <w:rsid w:val="00C33E90"/>
    <w:rsid w:val="00C373F3"/>
    <w:rsid w:val="00C4793F"/>
    <w:rsid w:val="00C57D0D"/>
    <w:rsid w:val="00C63C88"/>
    <w:rsid w:val="00C64B11"/>
    <w:rsid w:val="00C77A84"/>
    <w:rsid w:val="00C81EE6"/>
    <w:rsid w:val="00C8320E"/>
    <w:rsid w:val="00C85083"/>
    <w:rsid w:val="00C86A71"/>
    <w:rsid w:val="00C92687"/>
    <w:rsid w:val="00C9362C"/>
    <w:rsid w:val="00CA57F9"/>
    <w:rsid w:val="00CA758A"/>
    <w:rsid w:val="00CA7701"/>
    <w:rsid w:val="00CC255F"/>
    <w:rsid w:val="00CD1C8A"/>
    <w:rsid w:val="00CD59F4"/>
    <w:rsid w:val="00CE3111"/>
    <w:rsid w:val="00CE69E0"/>
    <w:rsid w:val="00CF7F41"/>
    <w:rsid w:val="00D06EE2"/>
    <w:rsid w:val="00D12028"/>
    <w:rsid w:val="00D12160"/>
    <w:rsid w:val="00D15A1F"/>
    <w:rsid w:val="00D16936"/>
    <w:rsid w:val="00D16B4C"/>
    <w:rsid w:val="00D2736A"/>
    <w:rsid w:val="00D31217"/>
    <w:rsid w:val="00D35652"/>
    <w:rsid w:val="00D37FD6"/>
    <w:rsid w:val="00D44D12"/>
    <w:rsid w:val="00D45888"/>
    <w:rsid w:val="00D45ABD"/>
    <w:rsid w:val="00D45E37"/>
    <w:rsid w:val="00D503C7"/>
    <w:rsid w:val="00D52394"/>
    <w:rsid w:val="00D53429"/>
    <w:rsid w:val="00D54C5E"/>
    <w:rsid w:val="00D55031"/>
    <w:rsid w:val="00D5779C"/>
    <w:rsid w:val="00D621B6"/>
    <w:rsid w:val="00D63EE3"/>
    <w:rsid w:val="00D652FF"/>
    <w:rsid w:val="00D67EB0"/>
    <w:rsid w:val="00D71879"/>
    <w:rsid w:val="00D722D4"/>
    <w:rsid w:val="00D745DC"/>
    <w:rsid w:val="00D808A4"/>
    <w:rsid w:val="00D8184A"/>
    <w:rsid w:val="00D82DE1"/>
    <w:rsid w:val="00D8671C"/>
    <w:rsid w:val="00D87330"/>
    <w:rsid w:val="00D91611"/>
    <w:rsid w:val="00D91AFF"/>
    <w:rsid w:val="00D91DEA"/>
    <w:rsid w:val="00D92A88"/>
    <w:rsid w:val="00DA443C"/>
    <w:rsid w:val="00DC19C4"/>
    <w:rsid w:val="00DC494F"/>
    <w:rsid w:val="00DC64EB"/>
    <w:rsid w:val="00DE26A9"/>
    <w:rsid w:val="00DF390B"/>
    <w:rsid w:val="00DF7D70"/>
    <w:rsid w:val="00E0104B"/>
    <w:rsid w:val="00E054F4"/>
    <w:rsid w:val="00E06EE5"/>
    <w:rsid w:val="00E15E60"/>
    <w:rsid w:val="00E23EC8"/>
    <w:rsid w:val="00E2446B"/>
    <w:rsid w:val="00E24AE8"/>
    <w:rsid w:val="00E2594B"/>
    <w:rsid w:val="00E263B4"/>
    <w:rsid w:val="00E269EE"/>
    <w:rsid w:val="00E26E7A"/>
    <w:rsid w:val="00E31E55"/>
    <w:rsid w:val="00E34E94"/>
    <w:rsid w:val="00E35A85"/>
    <w:rsid w:val="00E4052D"/>
    <w:rsid w:val="00E40E03"/>
    <w:rsid w:val="00E43680"/>
    <w:rsid w:val="00E44840"/>
    <w:rsid w:val="00E460B1"/>
    <w:rsid w:val="00E465C1"/>
    <w:rsid w:val="00E51CF7"/>
    <w:rsid w:val="00E542A0"/>
    <w:rsid w:val="00E5684D"/>
    <w:rsid w:val="00E6038D"/>
    <w:rsid w:val="00E6466C"/>
    <w:rsid w:val="00E72A03"/>
    <w:rsid w:val="00E7339D"/>
    <w:rsid w:val="00E7535A"/>
    <w:rsid w:val="00E77816"/>
    <w:rsid w:val="00E80B71"/>
    <w:rsid w:val="00E84CC3"/>
    <w:rsid w:val="00E85968"/>
    <w:rsid w:val="00E9188C"/>
    <w:rsid w:val="00E9436A"/>
    <w:rsid w:val="00E94B7E"/>
    <w:rsid w:val="00EA1F56"/>
    <w:rsid w:val="00EA3259"/>
    <w:rsid w:val="00EB41CD"/>
    <w:rsid w:val="00EC2DEC"/>
    <w:rsid w:val="00EC40BE"/>
    <w:rsid w:val="00EC4F88"/>
    <w:rsid w:val="00EC6C40"/>
    <w:rsid w:val="00EC7357"/>
    <w:rsid w:val="00ED7A31"/>
    <w:rsid w:val="00EE1317"/>
    <w:rsid w:val="00EE24C0"/>
    <w:rsid w:val="00EE3584"/>
    <w:rsid w:val="00EE408C"/>
    <w:rsid w:val="00F00CD9"/>
    <w:rsid w:val="00F02D4F"/>
    <w:rsid w:val="00F0621E"/>
    <w:rsid w:val="00F11C89"/>
    <w:rsid w:val="00F13866"/>
    <w:rsid w:val="00F13FA7"/>
    <w:rsid w:val="00F27A91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A2749"/>
    <w:rsid w:val="00FB285B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553C"/>
    <w:rsid w:val="00FE599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6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647</TotalTime>
  <Pages>5</Pages>
  <Words>883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124</cp:revision>
  <cp:lastPrinted>2019-09-05T11:10:00Z</cp:lastPrinted>
  <dcterms:created xsi:type="dcterms:W3CDTF">2025-06-02T06:28:00Z</dcterms:created>
  <dcterms:modified xsi:type="dcterms:W3CDTF">2025-07-30T06:47:00Z</dcterms:modified>
</cp:coreProperties>
</file>