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1FE3E538" w:rsidR="00640B7F" w:rsidRPr="003555BA" w:rsidRDefault="003555BA" w:rsidP="001070E0">
            <w:pPr>
              <w:pStyle w:val="Bezriadkovania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  <w:szCs w:val="20"/>
              </w:rPr>
              <w:t>FYZIKA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53A8A9EF" w:rsidR="00640B7F" w:rsidRPr="003555BA" w:rsidRDefault="003555BA" w:rsidP="001070E0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66 + 33</w:t>
            </w:r>
            <w:r w:rsidR="00BB21A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+0 + 0</w:t>
            </w:r>
            <w:r w:rsidR="003811BE" w:rsidRPr="003555B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= 99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3555BA" w:rsidRDefault="00F306A8" w:rsidP="001070E0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59EB577F" w:rsidR="005B6DA7" w:rsidRPr="003555BA" w:rsidRDefault="009D6389" w:rsidP="001070E0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23 Strojárstvo a ostatná kovospracúvacia  výroba</w:t>
            </w:r>
          </w:p>
          <w:p w14:paraId="5FBE1BB0" w14:textId="30CEC6F0" w:rsidR="00286AD1" w:rsidRPr="003555BA" w:rsidRDefault="004C641C" w:rsidP="003555BA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</w:rPr>
              <w:t>37 Doprava, pošty a telekomunikácie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07B2B6CA" w:rsidR="00DC64EB" w:rsidRPr="003555BA" w:rsidRDefault="00D67EB0" w:rsidP="001070E0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</w:rPr>
              <w:t>STROJÁRSTVO</w:t>
            </w:r>
          </w:p>
          <w:p w14:paraId="5AE14259" w14:textId="6E1B0F70" w:rsidR="00E054F4" w:rsidRPr="003555BA" w:rsidRDefault="00E054F4" w:rsidP="00E054F4">
            <w:pPr>
              <w:rPr>
                <w:rFonts w:ascii="Arial" w:hAnsi="Arial" w:cs="Arial"/>
                <w:caps/>
                <w:color w:val="000000" w:themeColor="text1"/>
                <w:sz w:val="20"/>
              </w:rPr>
            </w:pPr>
            <w:r w:rsidRPr="003555BA">
              <w:rPr>
                <w:rFonts w:ascii="Arial" w:hAnsi="Arial" w:cs="Arial"/>
                <w:caps/>
                <w:color w:val="000000" w:themeColor="text1"/>
                <w:sz w:val="20"/>
              </w:rPr>
              <w:t>MECHATRONIKA</w:t>
            </w:r>
          </w:p>
          <w:p w14:paraId="51AE60B2" w14:textId="3025F561" w:rsidR="004C641C" w:rsidRPr="003555BA" w:rsidRDefault="004C641C" w:rsidP="003555BA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</w:rPr>
              <w:t>TECHNIKA A PREVÁDZKA DOPRAVY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78BD7991" w:rsidR="00B72838" w:rsidRPr="003555BA" w:rsidRDefault="00B72838" w:rsidP="001070E0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</w:rPr>
              <w:t>2381 M strojárstvo</w:t>
            </w:r>
          </w:p>
          <w:p w14:paraId="5D8432B2" w14:textId="17EDA910" w:rsidR="00E054F4" w:rsidRPr="003555BA" w:rsidRDefault="00E054F4" w:rsidP="00E054F4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</w:rPr>
              <w:t>2387 M mechatronika</w:t>
            </w:r>
          </w:p>
          <w:p w14:paraId="019050D1" w14:textId="137B882F" w:rsidR="00E85968" w:rsidRPr="003555BA" w:rsidRDefault="00E85968" w:rsidP="001070E0">
            <w:pPr>
              <w:rPr>
                <w:rFonts w:ascii="Arial" w:hAnsi="Arial" w:cs="Arial"/>
                <w:color w:val="000000" w:themeColor="text1"/>
                <w:sz w:val="20"/>
              </w:rPr>
            </w:pPr>
            <w:r w:rsidRPr="003555BA">
              <w:rPr>
                <w:rFonts w:ascii="Arial" w:hAnsi="Arial" w:cs="Arial"/>
                <w:color w:val="000000" w:themeColor="text1"/>
                <w:sz w:val="20"/>
              </w:rPr>
              <w:t>3765 M technika a prevádzka dopravy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C0ED5B5" w14:textId="77777777" w:rsidR="00BA4FB0" w:rsidRDefault="00BA4FB0" w:rsidP="006F45A5">
      <w:pPr>
        <w:pStyle w:val="Normlnywebov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0"/>
        </w:rPr>
      </w:pPr>
      <w:r w:rsidRPr="002B7BA7">
        <w:rPr>
          <w:rFonts w:ascii="Arial" w:hAnsi="Arial" w:cs="Arial"/>
          <w:color w:val="000000"/>
          <w:sz w:val="20"/>
        </w:rPr>
        <w:t>Fyzika ako vyučovací predmet je súčasťou vzdelávacej oblasti Človek a príroda a vychádza z obsahového zamerania vzdelávacieho odboru fyzika. Jej základnou úlohou je systematicky viesť žiakov k objavovaniu zákonitostí, ktoré riadia správanie sa látok, polí, objektov a javov v našom okolí. Predmet je postavený na pozorovaní, meraní, analýze a hľadaní súvislostí medzi poznatkami, pričom má žiakom umožniť lepšie pochopenie fyzikálnych princípov, ktoré ovplyvňujú náš každodenný život aj technologický pokrok.</w:t>
      </w:r>
      <w:r>
        <w:rPr>
          <w:rFonts w:ascii="Arial" w:hAnsi="Arial" w:cs="Arial"/>
          <w:color w:val="000000"/>
          <w:sz w:val="20"/>
        </w:rPr>
        <w:t xml:space="preserve"> </w:t>
      </w:r>
      <w:r w:rsidRPr="002B7BA7">
        <w:rPr>
          <w:rFonts w:ascii="Arial" w:hAnsi="Arial" w:cs="Arial"/>
          <w:color w:val="000000"/>
          <w:sz w:val="20"/>
        </w:rPr>
        <w:t>Vzdelávanie vo fyzike vedie žiakov k aktívnemu osvojovaniu si poznatkov prostredníctvom experimentovania, pozorovania a praktického skúmania. Formy práce sú navrhnuté tak, aby rozvíjali schopnosť samostatného myslenia, vyvodzovania záverov, kladenia otázok a formulovania hypotéz. Dôraz sa kladie na metódy, ktoré podporujú konštrukciu poznania – diskusie, tvorbu pojmových máp, logických schém, analýzu údajov, overovanie hypotéz a prácu s rôznymi zdrojmi informácií vrátane digitálnych. Spoločným menovateľom je dôsledné prepájanie teórie s praxou.</w:t>
      </w:r>
    </w:p>
    <w:p w14:paraId="202944DE" w14:textId="0E2706F1" w:rsidR="00BA4FB0" w:rsidRPr="006F45A5" w:rsidRDefault="00BA4FB0" w:rsidP="006F45A5">
      <w:pPr>
        <w:spacing w:line="360" w:lineRule="auto"/>
        <w:jc w:val="both"/>
        <w:rPr>
          <w:rFonts w:ascii="Arial" w:hAnsi="Arial" w:cs="Arial"/>
          <w:color w:val="000000"/>
          <w:sz w:val="20"/>
        </w:rPr>
      </w:pPr>
      <w:r w:rsidRPr="006F45A5">
        <w:rPr>
          <w:rFonts w:ascii="Arial" w:hAnsi="Arial" w:cs="Arial"/>
          <w:sz w:val="20"/>
        </w:rPr>
        <w:t xml:space="preserve">Cieľom vyučovacieho predmetu je, aby bol žiak schopný </w:t>
      </w:r>
      <w:r w:rsidRPr="006F45A5">
        <w:rPr>
          <w:rFonts w:ascii="Arial" w:hAnsi="Arial" w:cs="Arial"/>
          <w:color w:val="000000"/>
          <w:sz w:val="20"/>
        </w:rPr>
        <w:t xml:space="preserve">opísať spôsoby, ako prírodné vedy pracujú, vyhodnotiť zisky a nedostatky aplikácií vedy, diskutovať na tému etických a morálnych otázok vyplývajúcich z aplikácie vedy, diskutovať, ako štúdium vedy je podmienené kultúrnymi vplyvmi, chápať, ako rôzne prírodovedné disciplíny vzájomne súvisia a ako súvisia s inými predmetmi, považovať vedu ako aktivitu spolupráce. Žiak je schopný komunikovať myšlienky, pozorovania, argumenty, praktické skúsenosti použitím vhodného slovníka a jazyka, použitím grafov a tabuliek, použitím vhodného formátu laboratórneho protokolu. Žiak je schopný demonštrovať poznatky a pochopenie povahy a metodológie prírodných vied, vedeckých faktov, definícií, zákonov, teórií, modelov, vhodného slovníka a terminológie, vrátane použitia symbolov, ako sa zákony, modely a názory menili v čase, systém jednotiek SI. Žiak je schopný vyslovením problému vo forme otázky, ktorá môže byť zodpovedaná experimentom, formulovaním hypotézy, testovať hypotézu v podmienkach riadenia premenných veličín, plánovať vhodný experiment, naznačiť záver konzistentný s pozorovaním, komentovať chyby merania, naznačiť validitu záverov založených na množstve pozorovaní, </w:t>
      </w:r>
      <w:r w:rsidRPr="006F45A5">
        <w:rPr>
          <w:rFonts w:ascii="Arial" w:hAnsi="Arial" w:cs="Arial"/>
          <w:color w:val="000000"/>
          <w:sz w:val="20"/>
        </w:rPr>
        <w:lastRenderedPageBreak/>
        <w:t>vyhodnotiť celkový experiment včítane použitých postupov. Žiak je schopný organizovať, prezentovať a vyhodnocovať dáta rôznymi spôsobmi, transformovať dáta prezentované jednou formou do inej formy včítane matematických výpočtov, grafov, tabuliek, identifikovať trendy v dátach, vytvárať predpovede založené na dátach, naznačovať závery založené na dátach, použiť poznatky na vysvetlenie záverov. Žiak je schopný nasledovať inštrukcie písané i slovne podané, vybrať si a bezpečne použiť experimentálnu zostavu, materiál, techniku vhodnú na meranie vykonávať experiment bezpečne, zaznamenávať údaje z pozorovania a merania používať vhodné nástroje a techniku na zber dát spolupracovať v skupine</w:t>
      </w:r>
    </w:p>
    <w:p w14:paraId="6A43B065" w14:textId="77777777" w:rsidR="00BA4FB0" w:rsidRDefault="00BA4FB0" w:rsidP="006F45A5">
      <w:pPr>
        <w:pStyle w:val="Normlnywebov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5D6102">
        <w:rPr>
          <w:rFonts w:ascii="Arial" w:hAnsi="Arial" w:cs="Arial"/>
          <w:color w:val="000000"/>
          <w:sz w:val="20"/>
          <w:szCs w:val="20"/>
        </w:rPr>
        <w:t>Vo vyučovacom predmete fyzika využívame pre utváranie a rozvíjanie nasledujúcich kľúčových kompetencií výchovné a vzdelávacie stratégie, ktoré žiakom umožňujú sprostredkovať informácie vhodným spôsobom tak, aby každý každému rozumel - video, text, hovorené slovo, diagram, tabuľka, vyjadriť alebo formulovať jednoznačne vlastný názor a záver, kriticky hodnotiť získané informácie z multimédií, správne interpretovať získané fakty, vyvodzovať z nich závery a dôsledky, rozvíjať prácu v kolektíve, v družnej a priateľskej atmosfére, osvojiť si pocit zodpovednosti za seba a spoluzodpovednosti za prácu v kolektíve, hodnotiť a rešpektovať svoju vlastnú prácu a prácu druhých, rozpoznávať problémy v priebehu ich fyzikálneho vzdelávania využívaním všetkých metód a prostriedkov, ktoré majú v danom okamihu k dispozícii - pozorovanie, meranie, experimentovanie, matematické prostriedky, grafické prostriedky a pod., vyjadriť alebo formulovať jednoznačne problém, ktorý sa objaví pri fyzikálnom vzdelávaní, hľadať, navrhovať alebo používať ďalšie metódy, informácie alebo nástroje, ktoré by mohli prispieť k riešeniu daného problému, pokiaľ doteraz používané metódy, informácie a prostriedky neviedli k cieľu, posudzovať riešenie daného fyzikálneho problému z hľadiska jeho správnosti, jednoznačnosti alebo efektívnosti a na základe týchto hľadísk prípadne porovnávať aj rôzne riešenia daného problému, korigovať nesprávne riešenia problému, používať osvojené metódy riešenia fyzikálnych problémov aj v iných oblastiach vzdelávania žiakov, pokiaľ sú dané metódy v týchto oblastiach aplikovateľné, získavať informácie v priebehu ich fyzikálneho vzdelávania využívaním všetkých metód a prostriedkov, ktoré majú v danom okamihu k dispozícii, zhromažďovať, triediť, posudzovať a využívať informácie, ktoré by mohli prispieť k riešeniu daného problému, formulovať a prezentovať svoje postoje v priebehu fyzikálneho vzdelávania využívaním všetkých metód a prostriedkov, ktoré majú v danom okamihu k dispozícii, preukázať vlastnú zodpovednosť za zverené veci, za svoje vlastné správanie sa, zdravie a spoluzodpovednosť za životné prostredie alebo stav spoločnosti ako celku.</w:t>
      </w:r>
    </w:p>
    <w:p w14:paraId="41D2F1ED" w14:textId="77777777" w:rsidR="00BA4FB0" w:rsidRDefault="00BA4FB0" w:rsidP="006F45A5">
      <w:pPr>
        <w:pStyle w:val="Normlnywebov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2B7BA7">
        <w:rPr>
          <w:rFonts w:ascii="Arial" w:hAnsi="Arial" w:cs="Arial"/>
          <w:color w:val="000000"/>
          <w:sz w:val="20"/>
        </w:rPr>
        <w:t>Porozumenie fyzikálnym javom si prirodzene vyžaduje interdisciplinárny prístup. Fyzika je úzko prepojená s chémiou, biológiou, geografiou a najmä matematikou. Vzdelávací proces preto kladie dôraz na prepájanie poznatkov a vytváranie komplexného pohľadu na fungovanie prírody. Zároveň sú prírodovedné poznatky interpretované aj ako súčasť kultúrneho dedičstva a civilizačného vývoja, pričom fyzika zohráva významnú úlohu pri pochopení zmien vo vede, technike a spoločnosti.</w:t>
      </w:r>
    </w:p>
    <w:p w14:paraId="5497E5C4" w14:textId="77777777" w:rsidR="00BA4FB0" w:rsidRPr="0034097A" w:rsidRDefault="00BA4FB0" w:rsidP="006F45A5">
      <w:pPr>
        <w:pStyle w:val="Normlnywebov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0"/>
        </w:rPr>
      </w:pPr>
      <w:r w:rsidRPr="002B7BA7">
        <w:rPr>
          <w:rFonts w:ascii="Arial" w:hAnsi="Arial" w:cs="Arial"/>
          <w:color w:val="000000"/>
          <w:sz w:val="20"/>
        </w:rPr>
        <w:t>Fyzikálne vzdelávanie zároveň prispieva k formovaniu hodnotových a morálnych postojov. Žiak si osvojuje rešpekt k objektivite, presnosti, overiteľnosti a k zodpovednému prístupu pri práci s údajmi. Vedecký prístup je chápaný ako nástroj poznania, ale aj ako kultúrny a etický postoj – otvorenosť voči novým informáciám, rešpekt k overeným poznatkom a schopnosť viesť vecnú a argumentačne podloženú diskusiu.</w:t>
      </w:r>
      <w:r>
        <w:rPr>
          <w:rFonts w:ascii="Arial" w:hAnsi="Arial" w:cs="Arial"/>
          <w:color w:val="000000"/>
          <w:sz w:val="20"/>
        </w:rPr>
        <w:t xml:space="preserve"> </w:t>
      </w:r>
      <w:r w:rsidRPr="0034097A">
        <w:rPr>
          <w:rFonts w:ascii="Arial" w:hAnsi="Arial" w:cs="Arial"/>
          <w:color w:val="000000"/>
          <w:sz w:val="20"/>
        </w:rPr>
        <w:t xml:space="preserve">Dôležitou súčasťou predmetu sú laboratórne práce, v ktorých si žiaci osvojujú základné experimentálne techniky, učia sa pracovať s meracími prístrojmi a digitálnymi technológiami, ako aj dokumentovať a vyhodnocovať </w:t>
      </w:r>
      <w:r w:rsidRPr="0034097A">
        <w:rPr>
          <w:rFonts w:ascii="Arial" w:hAnsi="Arial" w:cs="Arial"/>
          <w:color w:val="000000"/>
          <w:sz w:val="20"/>
        </w:rPr>
        <w:lastRenderedPageBreak/>
        <w:t>výsledky. Tieto aktivity podporujú praktické uvažovanie, rozvíjajú zručnosti potrebné pre tímovú spoluprácu a vedú k hlbšiemu pochopeniu teoretického učiva.</w:t>
      </w:r>
    </w:p>
    <w:p w14:paraId="625673C8" w14:textId="1C5D7F50" w:rsidR="00BA4FB0" w:rsidRDefault="00BA4FB0" w:rsidP="006F45A5">
      <w:pPr>
        <w:pStyle w:val="Normlnywebov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0"/>
        </w:rPr>
      </w:pPr>
      <w:r w:rsidRPr="002B7BA7">
        <w:rPr>
          <w:rFonts w:ascii="Arial" w:hAnsi="Arial" w:cs="Arial"/>
          <w:color w:val="000000"/>
          <w:sz w:val="20"/>
        </w:rPr>
        <w:t>Výučba prebieha v učebniach školy vrátane špecializovaného fyzikálneho laboratória. Priestory sú vybavené modernými technickými prostriedkami – interaktívnou tabuľou, dataprojektorom, audiovizuálnou technikou, meracími systémami PASCO, pripojením na internet a odbornou literatúrou. Súčasťou výučby sú aj projekty, prezentácie a exkurzie na vedecko-výskumné pracoviská, ktoré rozširujú pohľad na fyziku ako dynamicky sa rozvíjajúcu vedu so zásadným spoločenským významom.</w:t>
      </w:r>
    </w:p>
    <w:p w14:paraId="57BFA51C" w14:textId="77777777" w:rsidR="00194C41" w:rsidRDefault="00194C41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E47246">
        <w:trPr>
          <w:trHeight w:val="411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14:paraId="0BA9FA85" w14:textId="77777777" w:rsidTr="0029285B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center"/>
          </w:tcPr>
          <w:p w14:paraId="0B703AB7" w14:textId="46C77341" w:rsidR="00757A1B" w:rsidRPr="00FF2D77" w:rsidRDefault="00757A1B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3BC40CE3" w:rsidR="00757A1B" w:rsidRPr="00757A1B" w:rsidRDefault="00690259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66 </w:t>
            </w:r>
            <w:r w:rsidR="00757A1B"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bookmarkEnd w:id="0"/>
      <w:tr w:rsidR="00757A1B" w14:paraId="3F80563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2FC8448" w14:textId="77248873" w:rsidR="00757A1B" w:rsidRPr="00D925BD" w:rsidRDefault="00690259" w:rsidP="00D925B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D925BD">
              <w:rPr>
                <w:rFonts w:ascii="Arial" w:hAnsi="Arial" w:cs="Arial"/>
                <w:b/>
                <w:sz w:val="20"/>
              </w:rPr>
              <w:t>Fyzikálne veličiny a jednotky</w:t>
            </w:r>
          </w:p>
        </w:tc>
        <w:tc>
          <w:tcPr>
            <w:tcW w:w="3544" w:type="dxa"/>
            <w:vAlign w:val="center"/>
          </w:tcPr>
          <w:p w14:paraId="7C6B67F6" w14:textId="60F2F25F" w:rsidR="00757A1B" w:rsidRPr="00757A1B" w:rsidRDefault="00A237EF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10</w:t>
            </w:r>
            <w:r w:rsidR="00757A1B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30ECA" w14:paraId="3B3E253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9780340" w14:textId="39C58BD5" w:rsidR="00830ECA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Úvodná hodina</w:t>
            </w:r>
          </w:p>
        </w:tc>
        <w:tc>
          <w:tcPr>
            <w:tcW w:w="3544" w:type="dxa"/>
            <w:vAlign w:val="center"/>
          </w:tcPr>
          <w:p w14:paraId="4C21797A" w14:textId="77777777" w:rsidR="00830ECA" w:rsidRDefault="00830ECA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A27B940" w14:textId="49AAB3AF" w:rsidR="00830ECA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Predmet, úloha, metódy a rozdelenie fyziky</w:t>
            </w:r>
          </w:p>
        </w:tc>
        <w:tc>
          <w:tcPr>
            <w:tcW w:w="3544" w:type="dxa"/>
            <w:vAlign w:val="center"/>
          </w:tcPr>
          <w:p w14:paraId="40FAC483" w14:textId="77777777" w:rsidR="00830ECA" w:rsidRDefault="00830ECA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A237EF" w14:paraId="6985EDF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F43C9D4" w14:textId="2F657E00" w:rsidR="00A237EF" w:rsidRDefault="00D925BD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A237EF">
              <w:rPr>
                <w:rFonts w:ascii="Arial" w:eastAsia="Arial" w:hAnsi="Arial" w:cs="Arial"/>
                <w:color w:val="000000"/>
                <w:sz w:val="20"/>
              </w:rPr>
              <w:t>Fyzikálne veličiny, rozdelenie</w:t>
            </w:r>
          </w:p>
        </w:tc>
        <w:tc>
          <w:tcPr>
            <w:tcW w:w="3544" w:type="dxa"/>
            <w:vAlign w:val="center"/>
          </w:tcPr>
          <w:p w14:paraId="46A2AAF9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21991D8C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2062E6F" w14:textId="02DF08F7" w:rsidR="00A237EF" w:rsidRDefault="00D925BD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="00A237EF">
              <w:rPr>
                <w:rFonts w:ascii="Arial" w:eastAsia="Arial" w:hAnsi="Arial" w:cs="Arial"/>
                <w:color w:val="000000"/>
                <w:sz w:val="20"/>
              </w:rPr>
              <w:t>Medzinárodná sústava jednotiek SI</w:t>
            </w:r>
          </w:p>
        </w:tc>
        <w:tc>
          <w:tcPr>
            <w:tcW w:w="3544" w:type="dxa"/>
            <w:vAlign w:val="center"/>
          </w:tcPr>
          <w:p w14:paraId="52304A24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1295F1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A0F4EDE" w14:textId="70AB4C7C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Premena jednotiek dĺžky, hmotnosti</w:t>
            </w:r>
          </w:p>
        </w:tc>
        <w:tc>
          <w:tcPr>
            <w:tcW w:w="3544" w:type="dxa"/>
            <w:vAlign w:val="center"/>
          </w:tcPr>
          <w:p w14:paraId="0851474F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9F7683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B30DFF3" w14:textId="09319942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Premena jednotiek plochy,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objeu</w:t>
            </w:r>
            <w:proofErr w:type="spellEnd"/>
          </w:p>
        </w:tc>
        <w:tc>
          <w:tcPr>
            <w:tcW w:w="3544" w:type="dxa"/>
            <w:vAlign w:val="center"/>
          </w:tcPr>
          <w:p w14:paraId="3D0C3FC6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2124FE08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3670025" w14:textId="4F8DC0AF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Premena jednotiek rýchlosti</w:t>
            </w:r>
          </w:p>
        </w:tc>
        <w:tc>
          <w:tcPr>
            <w:tcW w:w="3544" w:type="dxa"/>
            <w:vAlign w:val="center"/>
          </w:tcPr>
          <w:p w14:paraId="617D5B50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6E41267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33236F3" w14:textId="0A82C3BD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Laboratórne cvičenie 1 – Meranie hustoty tuhého telesa</w:t>
            </w:r>
          </w:p>
        </w:tc>
        <w:tc>
          <w:tcPr>
            <w:tcW w:w="3544" w:type="dxa"/>
            <w:vAlign w:val="center"/>
          </w:tcPr>
          <w:p w14:paraId="5872CB0A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855DD8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6A2D61B" w14:textId="1C5B286F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Systematizácia</w:t>
            </w:r>
          </w:p>
        </w:tc>
        <w:tc>
          <w:tcPr>
            <w:tcW w:w="3544" w:type="dxa"/>
            <w:vAlign w:val="center"/>
          </w:tcPr>
          <w:p w14:paraId="1FFC97BC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D47EF8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120D398" w14:textId="02F6E9BD" w:rsidR="00A237EF" w:rsidRDefault="00D925BD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  </w:t>
            </w:r>
            <w:r w:rsidR="00A237EF"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73624D9A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A6D6D6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BBDCF8F" w14:textId="12D7BCE2" w:rsidR="00A237EF" w:rsidRPr="00A237EF" w:rsidRDefault="00A237EF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A237E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Mechanika</w:t>
            </w:r>
          </w:p>
        </w:tc>
        <w:tc>
          <w:tcPr>
            <w:tcW w:w="3544" w:type="dxa"/>
            <w:vAlign w:val="center"/>
          </w:tcPr>
          <w:p w14:paraId="6BD08AE5" w14:textId="6EF55405" w:rsidR="00A237EF" w:rsidRPr="00A237EF" w:rsidRDefault="00A237EF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A237E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38 hodín</w:t>
            </w:r>
          </w:p>
        </w:tc>
      </w:tr>
      <w:tr w:rsidR="00A237EF" w14:paraId="3B23BE3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30AC5CA" w14:textId="1BAAABB2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Základy kinematiky</w:t>
            </w:r>
          </w:p>
        </w:tc>
        <w:tc>
          <w:tcPr>
            <w:tcW w:w="3544" w:type="dxa"/>
            <w:vAlign w:val="center"/>
          </w:tcPr>
          <w:p w14:paraId="1F5280CB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FA893A9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54629D6" w14:textId="057783A8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Rozdelenie pohybov</w:t>
            </w:r>
          </w:p>
        </w:tc>
        <w:tc>
          <w:tcPr>
            <w:tcW w:w="3544" w:type="dxa"/>
            <w:vAlign w:val="center"/>
          </w:tcPr>
          <w:p w14:paraId="4FBFE45D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3D7A4C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13585FF" w14:textId="7CB8D840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Rovnomerný priamočiary pohyb</w:t>
            </w:r>
          </w:p>
        </w:tc>
        <w:tc>
          <w:tcPr>
            <w:tcW w:w="3544" w:type="dxa"/>
            <w:vAlign w:val="center"/>
          </w:tcPr>
          <w:p w14:paraId="0D626C0B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333B7C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496225E" w14:textId="04468433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rovnomerného priamočiareho pohybu</w:t>
            </w:r>
          </w:p>
        </w:tc>
        <w:tc>
          <w:tcPr>
            <w:tcW w:w="3544" w:type="dxa"/>
            <w:vAlign w:val="center"/>
          </w:tcPr>
          <w:p w14:paraId="4EB14F15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6CAFCD6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21E8E15" w14:textId="0DAC65AB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Rovnomerne zrýchlený priamočiary pohyb</w:t>
            </w:r>
          </w:p>
        </w:tc>
        <w:tc>
          <w:tcPr>
            <w:tcW w:w="3544" w:type="dxa"/>
            <w:vAlign w:val="center"/>
          </w:tcPr>
          <w:p w14:paraId="193DA356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6FD07F1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F685E09" w14:textId="0F264255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rovnomerne zrýchleného priamočiareho pohybu</w:t>
            </w:r>
          </w:p>
        </w:tc>
        <w:tc>
          <w:tcPr>
            <w:tcW w:w="3544" w:type="dxa"/>
            <w:vAlign w:val="center"/>
          </w:tcPr>
          <w:p w14:paraId="51EC42EE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1AD2D3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CA9C039" w14:textId="590529E2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Voľný pád</w:t>
            </w:r>
          </w:p>
        </w:tc>
        <w:tc>
          <w:tcPr>
            <w:tcW w:w="3544" w:type="dxa"/>
            <w:vAlign w:val="center"/>
          </w:tcPr>
          <w:p w14:paraId="07401D35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85406D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BAC1183" w14:textId="1A078AA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voľného pádu</w:t>
            </w:r>
          </w:p>
        </w:tc>
        <w:tc>
          <w:tcPr>
            <w:tcW w:w="3544" w:type="dxa"/>
            <w:vAlign w:val="center"/>
          </w:tcPr>
          <w:p w14:paraId="03289E78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6ECA6B9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A96FDC9" w14:textId="3D487391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Rovnomerne spomalený priamočiary pohyb</w:t>
            </w:r>
          </w:p>
        </w:tc>
        <w:tc>
          <w:tcPr>
            <w:tcW w:w="3544" w:type="dxa"/>
            <w:vAlign w:val="center"/>
          </w:tcPr>
          <w:p w14:paraId="6D92E1C8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2B0E302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C4BBD96" w14:textId="2B1DD7ED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rovnomerne spomaleného priamočiareho pohybu</w:t>
            </w:r>
          </w:p>
        </w:tc>
        <w:tc>
          <w:tcPr>
            <w:tcW w:w="3544" w:type="dxa"/>
            <w:vAlign w:val="center"/>
          </w:tcPr>
          <w:p w14:paraId="30B501AE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6E16FB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A591324" w14:textId="57FB589E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Grafické úlohy</w:t>
            </w:r>
          </w:p>
        </w:tc>
        <w:tc>
          <w:tcPr>
            <w:tcW w:w="3544" w:type="dxa"/>
            <w:vAlign w:val="center"/>
          </w:tcPr>
          <w:p w14:paraId="26402BEA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77181E1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186E8A4" w14:textId="71007AAC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grafických úloh</w:t>
            </w:r>
          </w:p>
        </w:tc>
        <w:tc>
          <w:tcPr>
            <w:tcW w:w="3544" w:type="dxa"/>
            <w:vAlign w:val="center"/>
          </w:tcPr>
          <w:p w14:paraId="7F97A168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011FA0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47D3606" w14:textId="77DA1E63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Rovnomerný pohyb po kružnici</w:t>
            </w:r>
          </w:p>
        </w:tc>
        <w:tc>
          <w:tcPr>
            <w:tcW w:w="3544" w:type="dxa"/>
            <w:vAlign w:val="center"/>
          </w:tcPr>
          <w:p w14:paraId="028E81B0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3524FED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CB0D3A1" w14:textId="0F223614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Rovnomerného pohybu po kružnici</w:t>
            </w:r>
          </w:p>
        </w:tc>
        <w:tc>
          <w:tcPr>
            <w:tcW w:w="3544" w:type="dxa"/>
            <w:vAlign w:val="center"/>
          </w:tcPr>
          <w:p w14:paraId="66B39B1B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D3DFCA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7D0E6E7" w14:textId="00CAFE51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0437016A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7D6044AD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E124E89" w14:textId="6FEE1FDF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7F5BBCA0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CF6A09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137991B" w14:textId="75AA2E6D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Základy dynamiky</w:t>
            </w:r>
          </w:p>
        </w:tc>
        <w:tc>
          <w:tcPr>
            <w:tcW w:w="3544" w:type="dxa"/>
            <w:vAlign w:val="center"/>
          </w:tcPr>
          <w:p w14:paraId="7CF98F2D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9D3776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C7C9D32" w14:textId="0837828A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Hybnosť telesa a impulz sily, zákon zachovania hybnosti</w:t>
            </w:r>
          </w:p>
        </w:tc>
        <w:tc>
          <w:tcPr>
            <w:tcW w:w="3544" w:type="dxa"/>
            <w:vAlign w:val="center"/>
          </w:tcPr>
          <w:p w14:paraId="03A7722A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A828F04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0992C9F" w14:textId="0732DF7F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Laboratórne cvičenie 2 – Šmykové trenie a valivý odpor</w:t>
            </w:r>
          </w:p>
        </w:tc>
        <w:tc>
          <w:tcPr>
            <w:tcW w:w="3544" w:type="dxa"/>
            <w:vAlign w:val="center"/>
          </w:tcPr>
          <w:p w14:paraId="1F51A70E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C2020E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DB55882" w14:textId="4DEE2D0D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Mechanická práca</w:t>
            </w:r>
          </w:p>
        </w:tc>
        <w:tc>
          <w:tcPr>
            <w:tcW w:w="3544" w:type="dxa"/>
            <w:vAlign w:val="center"/>
          </w:tcPr>
          <w:p w14:paraId="511134B7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DE4A5A8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79A2DC2" w14:textId="74EF57EC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Výkon</w:t>
            </w:r>
          </w:p>
        </w:tc>
        <w:tc>
          <w:tcPr>
            <w:tcW w:w="3544" w:type="dxa"/>
            <w:vAlign w:val="center"/>
          </w:tcPr>
          <w:p w14:paraId="10DA3309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4DBD36C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7B3D926" w14:textId="51964274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Príkon</w:t>
            </w:r>
          </w:p>
        </w:tc>
        <w:tc>
          <w:tcPr>
            <w:tcW w:w="3544" w:type="dxa"/>
            <w:vAlign w:val="center"/>
          </w:tcPr>
          <w:p w14:paraId="799E6CB4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C1174D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EEBD7E5" w14:textId="76E26616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mechanickej práce, výkonu, príkonu</w:t>
            </w:r>
          </w:p>
        </w:tc>
        <w:tc>
          <w:tcPr>
            <w:tcW w:w="3544" w:type="dxa"/>
            <w:vAlign w:val="center"/>
          </w:tcPr>
          <w:p w14:paraId="68C65756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771BA9D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4BCBDA3" w14:textId="73FB624A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Účinnosť</w:t>
            </w:r>
          </w:p>
        </w:tc>
        <w:tc>
          <w:tcPr>
            <w:tcW w:w="3544" w:type="dxa"/>
            <w:vAlign w:val="center"/>
          </w:tcPr>
          <w:p w14:paraId="37C40C61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C1EF36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EB3A895" w14:textId="58EBD9B3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Energia,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kinetcká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a potenciálna</w:t>
            </w:r>
          </w:p>
        </w:tc>
        <w:tc>
          <w:tcPr>
            <w:tcW w:w="3544" w:type="dxa"/>
            <w:vAlign w:val="center"/>
          </w:tcPr>
          <w:p w14:paraId="7D576086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2CAEB9D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A6BD66F" w14:textId="70759762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energie</w:t>
            </w:r>
          </w:p>
        </w:tc>
        <w:tc>
          <w:tcPr>
            <w:tcW w:w="3544" w:type="dxa"/>
            <w:vAlign w:val="center"/>
          </w:tcPr>
          <w:p w14:paraId="460E4660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E01D22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61CA607" w14:textId="1F16A28C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Gravitačné pole</w:t>
            </w:r>
          </w:p>
        </w:tc>
        <w:tc>
          <w:tcPr>
            <w:tcW w:w="3544" w:type="dxa"/>
            <w:vAlign w:val="center"/>
          </w:tcPr>
          <w:p w14:paraId="541A3F78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709035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6E73FA2" w14:textId="6A5990EB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gravitačného zákona</w:t>
            </w:r>
          </w:p>
        </w:tc>
        <w:tc>
          <w:tcPr>
            <w:tcW w:w="3544" w:type="dxa"/>
            <w:vAlign w:val="center"/>
          </w:tcPr>
          <w:p w14:paraId="20812F87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1E50B01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FD119E2" w14:textId="1FECA359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23DADCAD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0CFB41F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87F4023" w14:textId="1862C25B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Priebežný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didaktcký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test</w:t>
            </w:r>
          </w:p>
        </w:tc>
        <w:tc>
          <w:tcPr>
            <w:tcW w:w="3544" w:type="dxa"/>
            <w:vAlign w:val="center"/>
          </w:tcPr>
          <w:p w14:paraId="64CC4EE3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1465E10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F990A9F" w14:textId="74B337E3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Základy tekutín</w:t>
            </w:r>
          </w:p>
        </w:tc>
        <w:tc>
          <w:tcPr>
            <w:tcW w:w="3544" w:type="dxa"/>
            <w:vAlign w:val="center"/>
          </w:tcPr>
          <w:p w14:paraId="7D3925A3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781AF69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3771C2B" w14:textId="344D5A1E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Pascalov zákon, hydraulický lis</w:t>
            </w:r>
          </w:p>
        </w:tc>
        <w:tc>
          <w:tcPr>
            <w:tcW w:w="3544" w:type="dxa"/>
            <w:vAlign w:val="center"/>
          </w:tcPr>
          <w:p w14:paraId="2B8067CD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24B67BE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D720360" w14:textId="745BFD9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Archimedov zákon</w:t>
            </w:r>
          </w:p>
        </w:tc>
        <w:tc>
          <w:tcPr>
            <w:tcW w:w="3544" w:type="dxa"/>
            <w:vAlign w:val="center"/>
          </w:tcPr>
          <w:p w14:paraId="59F84686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698B3728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7BC95CE" w14:textId="19A08F53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Rovnica spojitosti</w:t>
            </w:r>
          </w:p>
        </w:tc>
        <w:tc>
          <w:tcPr>
            <w:tcW w:w="3544" w:type="dxa"/>
            <w:vAlign w:val="center"/>
          </w:tcPr>
          <w:p w14:paraId="68CBB27C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6CDDA1F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CCFD9E4" w14:textId="0289429C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Bernoulliho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rovnica</w:t>
            </w:r>
          </w:p>
        </w:tc>
        <w:tc>
          <w:tcPr>
            <w:tcW w:w="3544" w:type="dxa"/>
            <w:vAlign w:val="center"/>
          </w:tcPr>
          <w:p w14:paraId="6CE6C9EE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0D5204B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D9AD61A" w14:textId="18ED577F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rovnice spojitosti a 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Bernoulliho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rovnice</w:t>
            </w:r>
          </w:p>
        </w:tc>
        <w:tc>
          <w:tcPr>
            <w:tcW w:w="3544" w:type="dxa"/>
            <w:vAlign w:val="center"/>
          </w:tcPr>
          <w:p w14:paraId="08144970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3250CAF4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E8A93DB" w14:textId="2C0CCEFA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4556E9B6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45688C9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086B254" w14:textId="35573193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Priebežný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didaktcký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test</w:t>
            </w:r>
          </w:p>
        </w:tc>
        <w:tc>
          <w:tcPr>
            <w:tcW w:w="3544" w:type="dxa"/>
            <w:vAlign w:val="center"/>
          </w:tcPr>
          <w:p w14:paraId="2A74297E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3B826087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6E6FB3C" w14:textId="5015DA46" w:rsidR="00095516" w:rsidRPr="00095516" w:rsidRDefault="00095516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551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Molekulová fyzika a termodynamika</w:t>
            </w:r>
          </w:p>
        </w:tc>
        <w:tc>
          <w:tcPr>
            <w:tcW w:w="3544" w:type="dxa"/>
            <w:vAlign w:val="center"/>
          </w:tcPr>
          <w:p w14:paraId="76412055" w14:textId="586A5478" w:rsidR="00095516" w:rsidRPr="00095516" w:rsidRDefault="00095516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5516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18 hodín</w:t>
            </w:r>
          </w:p>
        </w:tc>
      </w:tr>
      <w:tr w:rsidR="00095516" w14:paraId="12BD483B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3BDFA6E" w14:textId="73E43010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poznatky z termodynamiky</w:t>
            </w:r>
          </w:p>
        </w:tc>
        <w:tc>
          <w:tcPr>
            <w:tcW w:w="3544" w:type="dxa"/>
            <w:vAlign w:val="center"/>
          </w:tcPr>
          <w:p w14:paraId="7A3D0A33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537F633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288C319" w14:textId="4B3DBFE2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Teplota, teplo</w:t>
            </w:r>
          </w:p>
        </w:tc>
        <w:tc>
          <w:tcPr>
            <w:tcW w:w="3544" w:type="dxa"/>
            <w:vAlign w:val="center"/>
          </w:tcPr>
          <w:p w14:paraId="53B14A62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316422F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90D84F3" w14:textId="33B3EE04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Kalorimetrická rovnica</w:t>
            </w:r>
          </w:p>
        </w:tc>
        <w:tc>
          <w:tcPr>
            <w:tcW w:w="3544" w:type="dxa"/>
            <w:vAlign w:val="center"/>
          </w:tcPr>
          <w:p w14:paraId="76B24DEB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075BE66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E197601" w14:textId="27A30192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kalorimetrickej rovnice</w:t>
            </w:r>
          </w:p>
        </w:tc>
        <w:tc>
          <w:tcPr>
            <w:tcW w:w="3544" w:type="dxa"/>
            <w:vAlign w:val="center"/>
          </w:tcPr>
          <w:p w14:paraId="41D0EE89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4AB809B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BA193DD" w14:textId="0CC84B1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Laboratórne cvičenie 3 – Určenie hmotnostnej tep. kapacity</w:t>
            </w:r>
          </w:p>
        </w:tc>
        <w:tc>
          <w:tcPr>
            <w:tcW w:w="3544" w:type="dxa"/>
            <w:vAlign w:val="center"/>
          </w:tcPr>
          <w:p w14:paraId="30B27ED2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1496555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15A947E" w14:textId="645CF11B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Štruktúra a vlastnosti pevných látok</w:t>
            </w:r>
          </w:p>
        </w:tc>
        <w:tc>
          <w:tcPr>
            <w:tcW w:w="3544" w:type="dxa"/>
            <w:vAlign w:val="center"/>
          </w:tcPr>
          <w:p w14:paraId="5AFF70C6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10FD15D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653C1CA" w14:textId="64BCADB5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Deformácia pevného telesa,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Hookov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zákon</w:t>
            </w:r>
          </w:p>
        </w:tc>
        <w:tc>
          <w:tcPr>
            <w:tcW w:w="3544" w:type="dxa"/>
            <w:vAlign w:val="center"/>
          </w:tcPr>
          <w:p w14:paraId="363E5985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2CF2E90D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0BAD261" w14:textId="0E75052E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Teplotná dĺžková a objemová rozťažnosť pevných telies</w:t>
            </w:r>
          </w:p>
        </w:tc>
        <w:tc>
          <w:tcPr>
            <w:tcW w:w="3544" w:type="dxa"/>
            <w:vAlign w:val="center"/>
          </w:tcPr>
          <w:p w14:paraId="1A258884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2AD79A3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DE3666E" w14:textId="4156F6F5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dĺžkovej a objemovej rozťažnosti</w:t>
            </w:r>
          </w:p>
        </w:tc>
        <w:tc>
          <w:tcPr>
            <w:tcW w:w="3544" w:type="dxa"/>
            <w:vAlign w:val="center"/>
          </w:tcPr>
          <w:p w14:paraId="17DD9631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72862FC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C43DD3D" w14:textId="08DA7E54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Štruktúra a vlastnosti plynných látok</w:t>
            </w:r>
          </w:p>
        </w:tc>
        <w:tc>
          <w:tcPr>
            <w:tcW w:w="3544" w:type="dxa"/>
            <w:vAlign w:val="center"/>
          </w:tcPr>
          <w:p w14:paraId="428B3BE9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08A0A2F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0E5140F" w14:textId="49AFF556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Stavová rovnica ideálneho plynu</w:t>
            </w:r>
          </w:p>
        </w:tc>
        <w:tc>
          <w:tcPr>
            <w:tcW w:w="3544" w:type="dxa"/>
            <w:vAlign w:val="center"/>
          </w:tcPr>
          <w:p w14:paraId="0F3F40AB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6BD6DF27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5986BBF" w14:textId="6BC96E2F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Jednoduché deje s ideálnym plynom</w:t>
            </w:r>
          </w:p>
        </w:tc>
        <w:tc>
          <w:tcPr>
            <w:tcW w:w="3544" w:type="dxa"/>
            <w:vAlign w:val="center"/>
          </w:tcPr>
          <w:p w14:paraId="136A3097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2588A1D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D3BD441" w14:textId="623E6531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Stavba a vlastnosti kvapalných látok, premeny skupenstva</w:t>
            </w:r>
          </w:p>
        </w:tc>
        <w:tc>
          <w:tcPr>
            <w:tcW w:w="3544" w:type="dxa"/>
            <w:vAlign w:val="center"/>
          </w:tcPr>
          <w:p w14:paraId="6B4A8978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6B0BCF9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5B5F959" w14:textId="47442761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Teplotná rozťažnosť kvapalných látok</w:t>
            </w:r>
          </w:p>
        </w:tc>
        <w:tc>
          <w:tcPr>
            <w:tcW w:w="3544" w:type="dxa"/>
            <w:vAlign w:val="center"/>
          </w:tcPr>
          <w:p w14:paraId="312B73F2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2D22223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F28F641" w14:textId="505F4893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teplotnej rozťažnosti kvapalných látok</w:t>
            </w:r>
          </w:p>
        </w:tc>
        <w:tc>
          <w:tcPr>
            <w:tcW w:w="3544" w:type="dxa"/>
            <w:vAlign w:val="center"/>
          </w:tcPr>
          <w:p w14:paraId="217C003F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0EA7598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83AA5E0" w14:textId="337F0EB6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5CFA6FFE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5516" w14:paraId="6411D20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521C231" w14:textId="028EEEF8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3B23B635" w14:textId="77777777" w:rsidR="00095516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A237EF" w14:paraId="332A563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C9B9045" w14:textId="42EB336E" w:rsidR="00A237EF" w:rsidRDefault="00095516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Záverečné hodnotenie a klasifikácia</w:t>
            </w:r>
          </w:p>
        </w:tc>
        <w:tc>
          <w:tcPr>
            <w:tcW w:w="3544" w:type="dxa"/>
            <w:vAlign w:val="center"/>
          </w:tcPr>
          <w:p w14:paraId="66FA80C1" w14:textId="77777777" w:rsidR="00A237EF" w:rsidRDefault="00A237EF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94C41" w14:paraId="53C0DC50" w14:textId="77777777" w:rsidTr="0029285B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center"/>
          </w:tcPr>
          <w:p w14:paraId="12772235" w14:textId="26B93139" w:rsidR="00194C41" w:rsidRDefault="00194C41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0F13B664" w:rsidR="00194C41" w:rsidRDefault="00194C41" w:rsidP="0029285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194C41" w14:paraId="7AE0EC0D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8D0BF9B" w14:textId="0DC01B3F" w:rsidR="00194C41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Mechanické vlnenie a kmitanie</w:t>
            </w:r>
          </w:p>
        </w:tc>
        <w:tc>
          <w:tcPr>
            <w:tcW w:w="3544" w:type="dxa"/>
            <w:vAlign w:val="center"/>
          </w:tcPr>
          <w:p w14:paraId="6B536F47" w14:textId="419EE915" w:rsidR="00194C41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15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F7636D" w14:paraId="1279D2B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1CCB944" w14:textId="1F87B8A4" w:rsidR="00F7636D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Kmitavý pohyb, mechanický oscilátor</w:t>
            </w:r>
          </w:p>
        </w:tc>
        <w:tc>
          <w:tcPr>
            <w:tcW w:w="3544" w:type="dxa"/>
            <w:vAlign w:val="center"/>
          </w:tcPr>
          <w:p w14:paraId="45EC39FF" w14:textId="77777777" w:rsidR="00F7636D" w:rsidRDefault="00F7636D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2D75113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D0004D3" w14:textId="72FB9CC5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Harmonický kmitavý pohyb</w:t>
            </w:r>
          </w:p>
        </w:tc>
        <w:tc>
          <w:tcPr>
            <w:tcW w:w="3544" w:type="dxa"/>
            <w:vAlign w:val="center"/>
          </w:tcPr>
          <w:p w14:paraId="34C61088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6B05BC2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F233735" w14:textId="426A6924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Veličiny charakterizujúce kmitavý pohyb I.</w:t>
            </w:r>
          </w:p>
        </w:tc>
        <w:tc>
          <w:tcPr>
            <w:tcW w:w="3544" w:type="dxa"/>
            <w:vAlign w:val="center"/>
          </w:tcPr>
          <w:p w14:paraId="0509FB98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3AE7ADF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60F0385" w14:textId="3D5588CB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Veličiny charakterizujúce kmitavý pohyb II.</w:t>
            </w:r>
          </w:p>
        </w:tc>
        <w:tc>
          <w:tcPr>
            <w:tcW w:w="3544" w:type="dxa"/>
            <w:vAlign w:val="center"/>
          </w:tcPr>
          <w:p w14:paraId="1906F4BD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00ABE0A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5096BCA" w14:textId="0CD13F59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Mechanické vlnenie</w:t>
            </w:r>
          </w:p>
        </w:tc>
        <w:tc>
          <w:tcPr>
            <w:tcW w:w="3544" w:type="dxa"/>
            <w:vAlign w:val="center"/>
          </w:tcPr>
          <w:p w14:paraId="357911C7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74006901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CD53217" w14:textId="244764B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Druhy vlnení, priečne a pozdĺžne vlnenie</w:t>
            </w:r>
          </w:p>
        </w:tc>
        <w:tc>
          <w:tcPr>
            <w:tcW w:w="3544" w:type="dxa"/>
            <w:vAlign w:val="center"/>
          </w:tcPr>
          <w:p w14:paraId="79EF7FA2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3EB124CC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EC92EA5" w14:textId="232BF2C8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Rovnica postupnej vlny</w:t>
            </w:r>
          </w:p>
        </w:tc>
        <w:tc>
          <w:tcPr>
            <w:tcW w:w="3544" w:type="dxa"/>
            <w:vAlign w:val="center"/>
          </w:tcPr>
          <w:p w14:paraId="170F3D58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2B335BB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CDD790E" w14:textId="4490798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Aplikácia rovnice postupnej vlny</w:t>
            </w:r>
          </w:p>
        </w:tc>
        <w:tc>
          <w:tcPr>
            <w:tcW w:w="3544" w:type="dxa"/>
            <w:vAlign w:val="center"/>
          </w:tcPr>
          <w:p w14:paraId="4779EAD9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35CBD1A7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C52C0B0" w14:textId="71C6FFBD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Javy charakteristické pre vlnenie</w:t>
            </w:r>
            <w:r w:rsidR="0029285B">
              <w:rPr>
                <w:rFonts w:ascii="Arial" w:eastAsia="Arial" w:hAnsi="Arial" w:cs="Arial"/>
                <w:color w:val="000000"/>
                <w:sz w:val="20"/>
              </w:rPr>
              <w:t xml:space="preserve"> I.</w:t>
            </w:r>
          </w:p>
        </w:tc>
        <w:tc>
          <w:tcPr>
            <w:tcW w:w="3544" w:type="dxa"/>
            <w:vAlign w:val="center"/>
          </w:tcPr>
          <w:p w14:paraId="3DB72323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33B1FF0D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736C8A2" w14:textId="3BF8D7BF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Javy charakteristické pre vlnenie II.</w:t>
            </w:r>
          </w:p>
        </w:tc>
        <w:tc>
          <w:tcPr>
            <w:tcW w:w="3544" w:type="dxa"/>
            <w:vAlign w:val="center"/>
          </w:tcPr>
          <w:p w14:paraId="3BBBEE4E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7868B16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E9271F5" w14:textId="7BD2558D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Zvuk a jeho vlastnosti</w:t>
            </w:r>
          </w:p>
        </w:tc>
        <w:tc>
          <w:tcPr>
            <w:tcW w:w="3544" w:type="dxa"/>
            <w:vAlign w:val="center"/>
          </w:tcPr>
          <w:p w14:paraId="632AB4D8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15835A5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36BEFE6" w14:textId="08E20A77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Infrazvuk</w:t>
            </w:r>
          </w:p>
        </w:tc>
        <w:tc>
          <w:tcPr>
            <w:tcW w:w="3544" w:type="dxa"/>
            <w:vAlign w:val="center"/>
          </w:tcPr>
          <w:p w14:paraId="3EDF3F12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2AF12785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B2CF240" w14:textId="2FC08CB0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Ultrazvuk</w:t>
            </w:r>
          </w:p>
        </w:tc>
        <w:tc>
          <w:tcPr>
            <w:tcW w:w="3544" w:type="dxa"/>
            <w:vAlign w:val="center"/>
          </w:tcPr>
          <w:p w14:paraId="365661C2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1FC5CD5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085DD35" w14:textId="3E98CB5D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2A83DD19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674D5BA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2627B7A" w14:textId="2BE89E88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1727A764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6DCAF852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DC28807" w14:textId="32CA3CFE" w:rsidR="00097DD8" w:rsidRPr="0029285B" w:rsidRDefault="0029285B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9285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Optika</w:t>
            </w:r>
          </w:p>
        </w:tc>
        <w:tc>
          <w:tcPr>
            <w:tcW w:w="3544" w:type="dxa"/>
            <w:vAlign w:val="center"/>
          </w:tcPr>
          <w:p w14:paraId="4AE928B1" w14:textId="4ACD9B08" w:rsidR="00097DD8" w:rsidRPr="0029285B" w:rsidRDefault="0029285B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9285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13 hodín</w:t>
            </w:r>
          </w:p>
        </w:tc>
      </w:tr>
      <w:tr w:rsidR="00097DD8" w14:paraId="4E954FD7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EA562D1" w14:textId="4736B2FA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Svetlo, frekvencia, vlnová dĺžka, rýchlosť svetla, index lomu, rozklad svetla</w:t>
            </w:r>
          </w:p>
        </w:tc>
        <w:tc>
          <w:tcPr>
            <w:tcW w:w="3544" w:type="dxa"/>
            <w:vAlign w:val="center"/>
          </w:tcPr>
          <w:p w14:paraId="49CCBDAC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49B16F18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293305C" w14:textId="7A322824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Javy charakteristické pre svetlo – odraz, lom svetla, úplný odraz svetla</w:t>
            </w:r>
          </w:p>
        </w:tc>
        <w:tc>
          <w:tcPr>
            <w:tcW w:w="3544" w:type="dxa"/>
            <w:vAlign w:val="center"/>
          </w:tcPr>
          <w:p w14:paraId="43B31ECD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40E88C39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6FFD6A4" w14:textId="2452274D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Elektromagnetcké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spektrum, vlastnosti, použitie</w:t>
            </w:r>
          </w:p>
        </w:tc>
        <w:tc>
          <w:tcPr>
            <w:tcW w:w="3544" w:type="dxa"/>
            <w:vAlign w:val="center"/>
          </w:tcPr>
          <w:p w14:paraId="0FDA3323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2E80751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4583DA0" w14:textId="74B045D8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Zrkadlá rovinné, guľové</w:t>
            </w:r>
          </w:p>
        </w:tc>
        <w:tc>
          <w:tcPr>
            <w:tcW w:w="3544" w:type="dxa"/>
            <w:vAlign w:val="center"/>
          </w:tcPr>
          <w:p w14:paraId="3840F193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060A5544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117A66E" w14:textId="04EC4AA4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Geometrická konštrukcia obrazu predmetu zrkadlami</w:t>
            </w:r>
          </w:p>
        </w:tc>
        <w:tc>
          <w:tcPr>
            <w:tcW w:w="3544" w:type="dxa"/>
            <w:vAlign w:val="center"/>
          </w:tcPr>
          <w:p w14:paraId="5358859A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7E867A5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575CFE5" w14:textId="48CEECF7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Zobrazovacia rovnica pre zrkadlá</w:t>
            </w:r>
          </w:p>
        </w:tc>
        <w:tc>
          <w:tcPr>
            <w:tcW w:w="3544" w:type="dxa"/>
            <w:vAlign w:val="center"/>
          </w:tcPr>
          <w:p w14:paraId="23B554E4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1C97881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810D27F" w14:textId="27F995FF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Šošovky, druhy šošoviek</w:t>
            </w:r>
          </w:p>
        </w:tc>
        <w:tc>
          <w:tcPr>
            <w:tcW w:w="3544" w:type="dxa"/>
            <w:vAlign w:val="center"/>
          </w:tcPr>
          <w:p w14:paraId="08681919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4CFDCAD0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C4C69B6" w14:textId="525C2B16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Geometrická konštrukcia obrazu predmetu šošovkami</w:t>
            </w:r>
          </w:p>
        </w:tc>
        <w:tc>
          <w:tcPr>
            <w:tcW w:w="3544" w:type="dxa"/>
            <w:vAlign w:val="center"/>
          </w:tcPr>
          <w:p w14:paraId="1A807463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539FB64A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F5A6707" w14:textId="52A41282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Zobrazovacia rovnica pre šošovky</w:t>
            </w:r>
          </w:p>
        </w:tc>
        <w:tc>
          <w:tcPr>
            <w:tcW w:w="3544" w:type="dxa"/>
            <w:vAlign w:val="center"/>
          </w:tcPr>
          <w:p w14:paraId="0A2F4CBD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687EC8CC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C63C242" w14:textId="40AEA3CC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Oko – základná stavba oka, chyby oka</w:t>
            </w:r>
          </w:p>
        </w:tc>
        <w:tc>
          <w:tcPr>
            <w:tcW w:w="3544" w:type="dxa"/>
            <w:vAlign w:val="center"/>
          </w:tcPr>
          <w:p w14:paraId="1A206992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1A31E48C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62EA343E" w14:textId="424E0AE5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Optické prístroje – lupa, ďalekohľad, mikroskop...</w:t>
            </w:r>
          </w:p>
        </w:tc>
        <w:tc>
          <w:tcPr>
            <w:tcW w:w="3544" w:type="dxa"/>
            <w:vAlign w:val="center"/>
          </w:tcPr>
          <w:p w14:paraId="4DE30B36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7D0B85A4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07197EBE" w14:textId="094147B5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781FF51E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734184D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E12ED9F" w14:textId="21FA637C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7732CF24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9285B" w14:paraId="11F423D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4DDD89C0" w14:textId="1C37E8F2" w:rsidR="0029285B" w:rsidRPr="0029285B" w:rsidRDefault="0029285B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9285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Základy fyziky mikrosveta</w:t>
            </w:r>
          </w:p>
        </w:tc>
        <w:tc>
          <w:tcPr>
            <w:tcW w:w="3544" w:type="dxa"/>
            <w:vAlign w:val="center"/>
          </w:tcPr>
          <w:p w14:paraId="46FA78AB" w14:textId="4D23647A" w:rsidR="0029285B" w:rsidRPr="0029285B" w:rsidRDefault="0029285B" w:rsidP="0029285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9285B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5 hodín</w:t>
            </w:r>
          </w:p>
        </w:tc>
      </w:tr>
      <w:tr w:rsidR="0029285B" w14:paraId="47FAA5DE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5E10DD21" w14:textId="24B7DD84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Fyzika elektrónového obalu</w:t>
            </w:r>
          </w:p>
        </w:tc>
        <w:tc>
          <w:tcPr>
            <w:tcW w:w="3544" w:type="dxa"/>
            <w:vAlign w:val="center"/>
          </w:tcPr>
          <w:p w14:paraId="480020E4" w14:textId="77777777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9285B" w14:paraId="006E0E4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75BA03B9" w14:textId="54DD4363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Fyzika atómového jadra, prirodzená a umelá rádioaktivita, ochrana životného prostredia</w:t>
            </w:r>
          </w:p>
        </w:tc>
        <w:tc>
          <w:tcPr>
            <w:tcW w:w="3544" w:type="dxa"/>
            <w:vAlign w:val="center"/>
          </w:tcPr>
          <w:p w14:paraId="7C2DB462" w14:textId="77777777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9285B" w14:paraId="4CCDD503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1925E128" w14:textId="001F00BE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Systematizácia</w:t>
            </w:r>
          </w:p>
        </w:tc>
        <w:tc>
          <w:tcPr>
            <w:tcW w:w="3544" w:type="dxa"/>
            <w:vAlign w:val="center"/>
          </w:tcPr>
          <w:p w14:paraId="5D3B7394" w14:textId="77777777" w:rsidR="0029285B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524445AF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31CE2ED8" w14:textId="6D91CB05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Priebežný didaktický test</w:t>
            </w:r>
          </w:p>
        </w:tc>
        <w:tc>
          <w:tcPr>
            <w:tcW w:w="3544" w:type="dxa"/>
            <w:vAlign w:val="center"/>
          </w:tcPr>
          <w:p w14:paraId="4DE7D787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7DD8" w14:paraId="05EFE606" w14:textId="77777777" w:rsidTr="0029285B">
        <w:trPr>
          <w:trHeight w:val="317"/>
          <w:jc w:val="center"/>
        </w:trPr>
        <w:tc>
          <w:tcPr>
            <w:tcW w:w="6096" w:type="dxa"/>
            <w:vAlign w:val="center"/>
          </w:tcPr>
          <w:p w14:paraId="20323D24" w14:textId="2A911EF6" w:rsidR="00097DD8" w:rsidRDefault="0029285B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Záverečné hodnotenie a klasifikácia</w:t>
            </w:r>
          </w:p>
        </w:tc>
        <w:tc>
          <w:tcPr>
            <w:tcW w:w="3544" w:type="dxa"/>
            <w:vAlign w:val="center"/>
          </w:tcPr>
          <w:p w14:paraId="42605D81" w14:textId="77777777" w:rsidR="00097DD8" w:rsidRDefault="00097DD8" w:rsidP="0029285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6C38061F" w14:textId="775F276C" w:rsidR="000C705A" w:rsidRPr="0029285B" w:rsidRDefault="000C705A" w:rsidP="0029285B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sectPr w:rsidR="000C705A" w:rsidRPr="0029285B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89E8F" w14:textId="77777777" w:rsidR="002C2C60" w:rsidRDefault="002C2C60">
      <w:r>
        <w:separator/>
      </w:r>
    </w:p>
  </w:endnote>
  <w:endnote w:type="continuationSeparator" w:id="0">
    <w:p w14:paraId="3C35D614" w14:textId="77777777" w:rsidR="002C2C60" w:rsidRDefault="002C2C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4B053" w14:textId="77777777" w:rsidR="002C2C60" w:rsidRDefault="002C2C60">
      <w:r>
        <w:separator/>
      </w:r>
    </w:p>
  </w:footnote>
  <w:footnote w:type="continuationSeparator" w:id="0">
    <w:p w14:paraId="5391E084" w14:textId="77777777" w:rsidR="002C2C60" w:rsidRDefault="002C2C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8F49E1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8F49E1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8F49E1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8F49E1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8F49E1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C8320E" w:rsidRDefault="00E6038D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8F49E1">
      <w:rPr>
        <w:rFonts w:ascii="Raleway" w:hAnsi="Raleway" w:cs="Arial"/>
        <w:sz w:val="18"/>
        <w:szCs w:val="18"/>
      </w:rPr>
      <w:t>080 04 Prešov</w:t>
    </w:r>
    <w:r w:rsidRPr="008F49E1">
      <w:rPr>
        <w:rFonts w:ascii="Arial" w:hAnsi="Arial" w:cs="Arial"/>
        <w:sz w:val="18"/>
        <w:szCs w:val="18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86E9E"/>
    <w:multiLevelType w:val="hybridMultilevel"/>
    <w:tmpl w:val="C04838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B298B"/>
    <w:multiLevelType w:val="hybridMultilevel"/>
    <w:tmpl w:val="F16ED3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4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9A2765"/>
    <w:multiLevelType w:val="hybridMultilevel"/>
    <w:tmpl w:val="2144997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46355C"/>
    <w:multiLevelType w:val="multilevel"/>
    <w:tmpl w:val="C326FB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1AE86BA3"/>
    <w:multiLevelType w:val="hybridMultilevel"/>
    <w:tmpl w:val="57C8FD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0D3B96"/>
    <w:multiLevelType w:val="hybridMultilevel"/>
    <w:tmpl w:val="534260D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3711C"/>
    <w:multiLevelType w:val="hybridMultilevel"/>
    <w:tmpl w:val="0F8E21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57F7E"/>
    <w:multiLevelType w:val="hybridMultilevel"/>
    <w:tmpl w:val="9258B5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BF4896"/>
    <w:multiLevelType w:val="hybridMultilevel"/>
    <w:tmpl w:val="C0D2B53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C21E39"/>
    <w:multiLevelType w:val="hybridMultilevel"/>
    <w:tmpl w:val="44C814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831C7E"/>
    <w:multiLevelType w:val="hybridMultilevel"/>
    <w:tmpl w:val="A716A71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69192C67"/>
    <w:multiLevelType w:val="hybridMultilevel"/>
    <w:tmpl w:val="3BB84B2E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0" w15:restartNumberingAfterBreak="0">
    <w:nsid w:val="70111678"/>
    <w:multiLevelType w:val="hybridMultilevel"/>
    <w:tmpl w:val="4008F9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50E610">
      <w:numFmt w:val="bullet"/>
      <w:lvlText w:val="·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18"/>
  </w:num>
  <w:num w:numId="2" w16cid:durableId="47194004">
    <w:abstractNumId w:val="16"/>
  </w:num>
  <w:num w:numId="3" w16cid:durableId="1159922828">
    <w:abstractNumId w:val="4"/>
  </w:num>
  <w:num w:numId="4" w16cid:durableId="959919548">
    <w:abstractNumId w:val="3"/>
  </w:num>
  <w:num w:numId="5" w16cid:durableId="129715338">
    <w:abstractNumId w:val="19"/>
  </w:num>
  <w:num w:numId="6" w16cid:durableId="1413312369">
    <w:abstractNumId w:val="0"/>
  </w:num>
  <w:num w:numId="7" w16cid:durableId="1102065153">
    <w:abstractNumId w:val="9"/>
  </w:num>
  <w:num w:numId="8" w16cid:durableId="888613577">
    <w:abstractNumId w:val="10"/>
  </w:num>
  <w:num w:numId="9" w16cid:durableId="2109806456">
    <w:abstractNumId w:val="21"/>
  </w:num>
  <w:num w:numId="10" w16cid:durableId="919288938">
    <w:abstractNumId w:val="5"/>
  </w:num>
  <w:num w:numId="11" w16cid:durableId="2036616151">
    <w:abstractNumId w:val="8"/>
  </w:num>
  <w:num w:numId="12" w16cid:durableId="691885662">
    <w:abstractNumId w:val="12"/>
  </w:num>
  <w:num w:numId="13" w16cid:durableId="783697413">
    <w:abstractNumId w:val="11"/>
  </w:num>
  <w:num w:numId="14" w16cid:durableId="824975588">
    <w:abstractNumId w:val="14"/>
  </w:num>
  <w:num w:numId="15" w16cid:durableId="1684167133">
    <w:abstractNumId w:val="20"/>
  </w:num>
  <w:num w:numId="16" w16cid:durableId="1311983614">
    <w:abstractNumId w:val="1"/>
  </w:num>
  <w:num w:numId="17" w16cid:durableId="2042784298">
    <w:abstractNumId w:val="17"/>
  </w:num>
  <w:num w:numId="18" w16cid:durableId="1909801230">
    <w:abstractNumId w:val="7"/>
  </w:num>
  <w:num w:numId="19" w16cid:durableId="1627158650">
    <w:abstractNumId w:val="13"/>
  </w:num>
  <w:num w:numId="20" w16cid:durableId="529225589">
    <w:abstractNumId w:val="2"/>
  </w:num>
  <w:num w:numId="21" w16cid:durableId="1580405040">
    <w:abstractNumId w:val="6"/>
  </w:num>
  <w:num w:numId="22" w16cid:durableId="99236987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516"/>
    <w:rsid w:val="00095A29"/>
    <w:rsid w:val="00097DD8"/>
    <w:rsid w:val="000A7144"/>
    <w:rsid w:val="000B094E"/>
    <w:rsid w:val="000B13C5"/>
    <w:rsid w:val="000B3999"/>
    <w:rsid w:val="000B3AF9"/>
    <w:rsid w:val="000B6679"/>
    <w:rsid w:val="000C3318"/>
    <w:rsid w:val="000C705A"/>
    <w:rsid w:val="000D1EB2"/>
    <w:rsid w:val="000D452E"/>
    <w:rsid w:val="000E071E"/>
    <w:rsid w:val="000E59D3"/>
    <w:rsid w:val="000F2FD5"/>
    <w:rsid w:val="000F7E64"/>
    <w:rsid w:val="001070E0"/>
    <w:rsid w:val="0011176B"/>
    <w:rsid w:val="001122A8"/>
    <w:rsid w:val="001149B7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2AE6"/>
    <w:rsid w:val="001767A0"/>
    <w:rsid w:val="00182D71"/>
    <w:rsid w:val="001835F6"/>
    <w:rsid w:val="00194C41"/>
    <w:rsid w:val="001A1A08"/>
    <w:rsid w:val="001A3422"/>
    <w:rsid w:val="001A3C49"/>
    <w:rsid w:val="001B0810"/>
    <w:rsid w:val="001B4C1A"/>
    <w:rsid w:val="001B778A"/>
    <w:rsid w:val="001D09FC"/>
    <w:rsid w:val="001D53B8"/>
    <w:rsid w:val="001E3DD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4E5C"/>
    <w:rsid w:val="00286AD1"/>
    <w:rsid w:val="002879DF"/>
    <w:rsid w:val="0029285B"/>
    <w:rsid w:val="00295988"/>
    <w:rsid w:val="002A02F5"/>
    <w:rsid w:val="002A5E62"/>
    <w:rsid w:val="002B0A35"/>
    <w:rsid w:val="002B0A7A"/>
    <w:rsid w:val="002B1AFF"/>
    <w:rsid w:val="002B2451"/>
    <w:rsid w:val="002B7BA7"/>
    <w:rsid w:val="002C1037"/>
    <w:rsid w:val="002C2C60"/>
    <w:rsid w:val="002C50B7"/>
    <w:rsid w:val="002D6A98"/>
    <w:rsid w:val="002E11A4"/>
    <w:rsid w:val="002E686E"/>
    <w:rsid w:val="002F2A9C"/>
    <w:rsid w:val="002F4774"/>
    <w:rsid w:val="002F6431"/>
    <w:rsid w:val="00307469"/>
    <w:rsid w:val="00327AC7"/>
    <w:rsid w:val="00330B6D"/>
    <w:rsid w:val="00334E91"/>
    <w:rsid w:val="003555BA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B4BCB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3F581A"/>
    <w:rsid w:val="00402AB1"/>
    <w:rsid w:val="0041011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86411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4DBD"/>
    <w:rsid w:val="004E6B51"/>
    <w:rsid w:val="00510B31"/>
    <w:rsid w:val="00510C6D"/>
    <w:rsid w:val="00511BCB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111BD"/>
    <w:rsid w:val="006202A3"/>
    <w:rsid w:val="0062735E"/>
    <w:rsid w:val="00636D4B"/>
    <w:rsid w:val="00637C72"/>
    <w:rsid w:val="00640B7F"/>
    <w:rsid w:val="00647067"/>
    <w:rsid w:val="00650389"/>
    <w:rsid w:val="00654898"/>
    <w:rsid w:val="00655B8E"/>
    <w:rsid w:val="00660262"/>
    <w:rsid w:val="00663530"/>
    <w:rsid w:val="006639D6"/>
    <w:rsid w:val="006661FF"/>
    <w:rsid w:val="00666872"/>
    <w:rsid w:val="00670F06"/>
    <w:rsid w:val="0067130B"/>
    <w:rsid w:val="00673957"/>
    <w:rsid w:val="00675342"/>
    <w:rsid w:val="00675F5F"/>
    <w:rsid w:val="00680225"/>
    <w:rsid w:val="00690259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383B"/>
    <w:rsid w:val="006F45A5"/>
    <w:rsid w:val="006F52B6"/>
    <w:rsid w:val="006F5936"/>
    <w:rsid w:val="006F7284"/>
    <w:rsid w:val="006F7999"/>
    <w:rsid w:val="007047F4"/>
    <w:rsid w:val="00710EDD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627E"/>
    <w:rsid w:val="00757A1B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287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122BE"/>
    <w:rsid w:val="00815ED9"/>
    <w:rsid w:val="00816F97"/>
    <w:rsid w:val="0081795F"/>
    <w:rsid w:val="00820F2A"/>
    <w:rsid w:val="00830ECA"/>
    <w:rsid w:val="00842574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A5C0E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49E1"/>
    <w:rsid w:val="008F7A59"/>
    <w:rsid w:val="00904250"/>
    <w:rsid w:val="00915315"/>
    <w:rsid w:val="009227E2"/>
    <w:rsid w:val="00923167"/>
    <w:rsid w:val="00924475"/>
    <w:rsid w:val="00927989"/>
    <w:rsid w:val="009433F6"/>
    <w:rsid w:val="00943ED4"/>
    <w:rsid w:val="009552BB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F025D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37EF"/>
    <w:rsid w:val="00A25E3C"/>
    <w:rsid w:val="00A340BD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58CA"/>
    <w:rsid w:val="00AE6350"/>
    <w:rsid w:val="00AF065A"/>
    <w:rsid w:val="00AF08B7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3242"/>
    <w:rsid w:val="00B2423D"/>
    <w:rsid w:val="00B24CF7"/>
    <w:rsid w:val="00B30927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A4FB0"/>
    <w:rsid w:val="00BB21A0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793F"/>
    <w:rsid w:val="00C57D0D"/>
    <w:rsid w:val="00C64B11"/>
    <w:rsid w:val="00C81EE6"/>
    <w:rsid w:val="00C8320E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495B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5BD"/>
    <w:rsid w:val="00D92A88"/>
    <w:rsid w:val="00DC19C4"/>
    <w:rsid w:val="00DC494F"/>
    <w:rsid w:val="00DC64EB"/>
    <w:rsid w:val="00DE26A9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4840"/>
    <w:rsid w:val="00E460B1"/>
    <w:rsid w:val="00E465C1"/>
    <w:rsid w:val="00E47246"/>
    <w:rsid w:val="00E51CF7"/>
    <w:rsid w:val="00E542A0"/>
    <w:rsid w:val="00E5684D"/>
    <w:rsid w:val="00E6038D"/>
    <w:rsid w:val="00E72A03"/>
    <w:rsid w:val="00E7339D"/>
    <w:rsid w:val="00E77816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B5DE5"/>
    <w:rsid w:val="00FB60CB"/>
    <w:rsid w:val="00FC04E1"/>
    <w:rsid w:val="00FC2525"/>
    <w:rsid w:val="00FC2AC8"/>
    <w:rsid w:val="00FC3A2A"/>
    <w:rsid w:val="00FC7857"/>
    <w:rsid w:val="00FD2131"/>
    <w:rsid w:val="00FD3F9F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uiPriority w:val="99"/>
    <w:unhideWhenUsed/>
    <w:rsid w:val="00690259"/>
    <w:pPr>
      <w:spacing w:before="100" w:beforeAutospacing="1" w:after="100" w:afterAutospacing="1"/>
    </w:pPr>
    <w:rPr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3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05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3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13</TotalTime>
  <Pages>5</Pages>
  <Words>1440</Words>
  <Characters>10186</Characters>
  <Application>Microsoft Office Word</Application>
  <DocSecurity>0</DocSecurity>
  <Lines>84</Lines>
  <Paragraphs>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Stredná priemyselná škola strojnícka v Prešove</vt:lpstr>
      <vt:lpstr>Stredná priemyselná škola strojnícka v Prešove</vt:lpstr>
    </vt:vector>
  </TitlesOfParts>
  <Company>SPŠ strojnícka v Prešove</Company>
  <LinksUpToDate>false</LinksUpToDate>
  <CharactersWithSpaces>11603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13</cp:revision>
  <cp:lastPrinted>2019-09-05T11:10:00Z</cp:lastPrinted>
  <dcterms:created xsi:type="dcterms:W3CDTF">2025-06-16T06:40:00Z</dcterms:created>
  <dcterms:modified xsi:type="dcterms:W3CDTF">2025-07-29T14:12:00Z</dcterms:modified>
</cp:coreProperties>
</file>