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790875" w:rsidRPr="00737230" w14:paraId="23CB6126" w14:textId="77777777" w:rsidTr="007A5BE9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144C9482" w14:textId="77777777" w:rsidR="00790875" w:rsidRPr="00737230" w:rsidRDefault="00790875" w:rsidP="007A5BE9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58E9FE3D" w14:textId="0213604A" w:rsidR="00790875" w:rsidRPr="008D79C3" w:rsidRDefault="0064792F" w:rsidP="007A5BE9">
            <w:pPr>
              <w:pStyle w:val="Bezriadkovania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ELEKTROTECHNICKÁ SP</w:t>
            </w:r>
            <w:r w:rsidR="00046842">
              <w:rPr>
                <w:rFonts w:ascii="Arial" w:hAnsi="Arial" w:cs="Arial"/>
                <w:b/>
                <w:bCs/>
                <w:sz w:val="20"/>
                <w:szCs w:val="20"/>
              </w:rPr>
              <w:t>OSOBILOSŤ</w:t>
            </w:r>
          </w:p>
        </w:tc>
      </w:tr>
      <w:tr w:rsidR="00790875" w:rsidRPr="00737230" w14:paraId="653B6E79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C5AB35D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4E9FD857" w14:textId="7E664F4F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30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>
              <w:rPr>
                <w:rFonts w:ascii="Arial" w:hAnsi="Arial" w:cs="Arial"/>
                <w:sz w:val="20"/>
                <w:lang w:eastAsia="sk-SK"/>
              </w:rPr>
              <w:t>63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790875" w:rsidRPr="00737230" w14:paraId="2C74A855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40A153D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01DD939D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790875" w:rsidRPr="00737230" w14:paraId="452EB5E8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26A8480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B69CEC9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790875" w:rsidRPr="00737230" w14:paraId="46C2D260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C056AA9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6D9A604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790875" w:rsidRPr="00737230" w14:paraId="23C6084C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B0D8E6F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121DFED6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790875" w:rsidRPr="00737230" w14:paraId="2056FBF0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F391A0E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4CA9921B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790875" w:rsidRPr="00737230" w14:paraId="4DCEFB18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40BEFC4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8FA1A48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790875" w:rsidRPr="00737230" w14:paraId="199068CA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883B7BD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2C9658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790875" w:rsidRPr="00737230" w14:paraId="0E4CE6B3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10D769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2524C2AB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790875" w:rsidRPr="00737230" w14:paraId="1044BB85" w14:textId="77777777" w:rsidTr="007A5BE9">
        <w:trPr>
          <w:trHeight w:val="290"/>
        </w:trPr>
        <w:tc>
          <w:tcPr>
            <w:tcW w:w="3539" w:type="dxa"/>
            <w:noWrap/>
            <w:vAlign w:val="center"/>
          </w:tcPr>
          <w:p w14:paraId="373B2CEE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7437805F" w14:textId="77777777" w:rsidR="00790875" w:rsidRPr="00737230" w:rsidRDefault="00790875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5BA2EC35" w14:textId="77777777" w:rsidR="00790875" w:rsidRPr="00737230" w:rsidRDefault="00790875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13D9A50" w14:textId="352F1162" w:rsidR="008132D9" w:rsidRPr="008132D9" w:rsidRDefault="008132D9" w:rsidP="008132D9">
      <w:pPr>
        <w:pStyle w:val="Normlnywebov"/>
        <w:spacing w:before="120" w:after="120" w:line="36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8132D9">
        <w:rPr>
          <w:rFonts w:ascii="Arial" w:hAnsi="Arial" w:cs="Arial"/>
          <w:sz w:val="20"/>
          <w:szCs w:val="20"/>
          <w:lang w:eastAsia="en-US"/>
        </w:rPr>
        <w:t>Učivo vyučovacieho predmetu Elektrotechnická spôsobilosť je zamerané hlavne na to, aby poskytlo žiakom potrebné vedomosti pre vykonanie skúšky odbornej spôsobilosti v elektrotechnika a to v súlade s vyhláškou MPSVR SR č.508/2009 Z.z. Kľúčom pre každého pracovníka v elektrotechnike je okrem odborného vzdelania aj získanie odbornej spôsobilosti na činnosti vykonávané na elektrických zariadeniach v súlade s novým zákonom Národnej rady Slovenskej republiky č. 124/2006 Z.z. a vykonávacími vyhláškami Ministerstva práce, sociálnych vecí a rodiny Slovenskej republiky. Učivo predmetu obsahuje informácie o nových technických normách, právnych a bezpečnostných predpisoch a nových zásadách v poskytovaní prvej pomoci pri úrazoch elektrickým prúdom potrebných na overenie odbornej spôsobilosti pracovníkov v elektrotechnike. Charakterizuje jednotlivé druhy ochrán pred úrazom elektrickým prúdom, ochranu pred nadprúdom a atmosférickým prepätím. Poskytuje úplný prehľad pre získanie základného stupňa osvedčenia o odbornej spôsobilosti v elektrotechnike a získania oprávnenia na výkon činností v elektrotechnike. Taktiež je zameraná na podanie výkladu základných poznatkov pre elektrotechnikov, ktoré sú potrebné na prípravu pre overenie predpísanej odbornej spôsobilosti v elektrotechnike. Poskytnuté učivo nájde uplatnenie i v bežnom živote a praxi elektrotechnika. Výučba je zameraná tak, aby sa žiaci mohli po dosiahnutí úplného stredného odborného vzdelania prihlásiť na vykonanie skúšok odbornej spôsobilosti v elektrotechnike pred skúšobnou komisiou a získať osvedčenie odbornej spôsobilosti elektrotechnik pre vykonanie činnosti na elektrických zariadeniach do 1000 V vrátane bleskozvodov podľa § 21. 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Predmet </w:t>
      </w:r>
      <w:r w:rsidR="00F5372E">
        <w:rPr>
          <w:rFonts w:ascii="Arial" w:hAnsi="Arial" w:cs="Arial"/>
          <w:sz w:val="20"/>
          <w:szCs w:val="20"/>
          <w:lang w:eastAsia="en-US"/>
        </w:rPr>
        <w:t>Elektrotechnická spôsobilosť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 je pre</w:t>
      </w:r>
      <w:r w:rsidR="00F5372E">
        <w:rPr>
          <w:rFonts w:ascii="Arial" w:hAnsi="Arial" w:cs="Arial"/>
          <w:sz w:val="20"/>
          <w:szCs w:val="20"/>
          <w:lang w:eastAsia="en-US"/>
        </w:rPr>
        <w:t>pojený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 s predmetmi </w:t>
      </w:r>
      <w:r w:rsidR="00011376">
        <w:rPr>
          <w:rFonts w:ascii="Arial" w:hAnsi="Arial" w:cs="Arial"/>
          <w:sz w:val="20"/>
          <w:szCs w:val="20"/>
          <w:lang w:eastAsia="en-US"/>
        </w:rPr>
        <w:t>Z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>áklady elektrotechniky</w:t>
      </w:r>
      <w:r w:rsidR="00011376">
        <w:rPr>
          <w:rFonts w:ascii="Arial" w:hAnsi="Arial" w:cs="Arial"/>
          <w:sz w:val="20"/>
          <w:szCs w:val="20"/>
          <w:lang w:eastAsia="en-US"/>
        </w:rPr>
        <w:t>, Elektrotechnické meranie, Elektrické a elektronické prístroje.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 Daný predmet je teoretického charakteru, v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</w:t>
      </w:r>
      <w:r w:rsidR="00011376">
        <w:rPr>
          <w:rFonts w:ascii="Arial" w:hAnsi="Arial" w:cs="Arial"/>
          <w:sz w:val="20"/>
          <w:szCs w:val="20"/>
          <w:lang w:eastAsia="en-US"/>
        </w:rPr>
        <w:t xml:space="preserve">. </w:t>
      </w:r>
      <w:r w:rsidRPr="008132D9">
        <w:rPr>
          <w:rFonts w:ascii="Arial" w:hAnsi="Arial" w:cs="Arial"/>
          <w:sz w:val="20"/>
          <w:szCs w:val="20"/>
          <w:lang w:eastAsia="en-US"/>
        </w:rPr>
        <w:t xml:space="preserve">Učivo sa prednáša </w:t>
      </w:r>
      <w:r w:rsidR="00011376">
        <w:rPr>
          <w:rFonts w:ascii="Arial" w:hAnsi="Arial" w:cs="Arial"/>
          <w:sz w:val="20"/>
          <w:szCs w:val="20"/>
          <w:lang w:eastAsia="en-US"/>
        </w:rPr>
        <w:t>v</w:t>
      </w:r>
      <w:r w:rsidRPr="008132D9">
        <w:rPr>
          <w:rFonts w:ascii="Arial" w:hAnsi="Arial" w:cs="Arial"/>
          <w:sz w:val="20"/>
          <w:szCs w:val="20"/>
          <w:lang w:eastAsia="en-US"/>
        </w:rPr>
        <w:t xml:space="preserve"> teoretických učebniach. </w:t>
      </w:r>
    </w:p>
    <w:p w14:paraId="2355BF2A" w14:textId="77777777" w:rsidR="008132D9" w:rsidRPr="008132D9" w:rsidRDefault="008132D9" w:rsidP="008132D9">
      <w:pPr>
        <w:pStyle w:val="Normlnywebov"/>
        <w:spacing w:before="120" w:after="120" w:line="360" w:lineRule="auto"/>
        <w:jc w:val="both"/>
        <w:rPr>
          <w:lang w:eastAsia="en-US"/>
        </w:rPr>
      </w:pPr>
      <w:r w:rsidRPr="008132D9">
        <w:rPr>
          <w:lang w:eastAsia="en-US"/>
        </w:rPr>
        <w:t> </w:t>
      </w:r>
    </w:p>
    <w:p w14:paraId="477F04D3" w14:textId="77777777" w:rsidR="00830ECA" w:rsidRDefault="00830ECA" w:rsidP="00A611B0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:rsidRPr="004146FF" w14:paraId="78D48145" w14:textId="77777777" w:rsidTr="00790875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Pr="004146FF" w:rsidRDefault="00830ECA" w:rsidP="00790875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:rsidRPr="004146FF" w14:paraId="0BA9FA85" w14:textId="77777777" w:rsidTr="00790875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center"/>
          </w:tcPr>
          <w:p w14:paraId="0B703AB7" w14:textId="1830A639" w:rsidR="00830EC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830ECA" w:rsidRPr="004146FF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6B8941B0" w14:textId="77E74743" w:rsidR="00830EC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830ECA" w:rsidRPr="004146F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0"/>
      <w:tr w:rsidR="00830ECA" w:rsidRPr="004146FF" w14:paraId="3F805635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2FC8448" w14:textId="615A5512" w:rsidR="00830ECA" w:rsidRPr="004146FF" w:rsidRDefault="00EF0F28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hAnsi="Arial" w:cs="Arial"/>
                <w:b/>
                <w:sz w:val="20"/>
              </w:rPr>
              <w:t>Úvod</w:t>
            </w:r>
            <w:r w:rsidR="009433F6" w:rsidRPr="004146FF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1842" w:type="dxa"/>
            <w:vAlign w:val="center"/>
          </w:tcPr>
          <w:p w14:paraId="7C6B67F6" w14:textId="6BB1E7B6" w:rsidR="00830ECA" w:rsidRPr="004146FF" w:rsidRDefault="00EF0F28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0C3318" w:rsidRPr="004146F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</w:t>
            </w: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iny</w:t>
            </w:r>
          </w:p>
        </w:tc>
      </w:tr>
      <w:tr w:rsidR="00830ECA" w:rsidRPr="004146FF" w14:paraId="3B3E253F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39780340" w14:textId="159B803E" w:rsidR="00830ECA" w:rsidRPr="004146FF" w:rsidRDefault="00EF0F28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hAnsi="Arial" w:cs="Arial"/>
                <w:color w:val="000000"/>
                <w:sz w:val="20"/>
                <w:lang w:eastAsia="sk-SK"/>
              </w:rPr>
              <w:t>Vstup do predmetu</w:t>
            </w:r>
          </w:p>
        </w:tc>
        <w:tc>
          <w:tcPr>
            <w:tcW w:w="1842" w:type="dxa"/>
            <w:vAlign w:val="center"/>
          </w:tcPr>
          <w:p w14:paraId="4C21797A" w14:textId="77777777" w:rsidR="00830ECA" w:rsidRPr="004146FF" w:rsidRDefault="00830EC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4146FF" w14:paraId="6F519D85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5A27B940" w14:textId="6164C75F" w:rsidR="00830ECA" w:rsidRPr="004146FF" w:rsidRDefault="00EF0F28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Zákony, vyhlášky a nariadenia</w:t>
            </w:r>
          </w:p>
        </w:tc>
        <w:tc>
          <w:tcPr>
            <w:tcW w:w="1842" w:type="dxa"/>
            <w:vAlign w:val="center"/>
          </w:tcPr>
          <w:p w14:paraId="40FAC483" w14:textId="2B23D106" w:rsidR="00830ECA" w:rsidRPr="004146FF" w:rsidRDefault="00EF0F28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30ECA" w:rsidRPr="004146FF" w14:paraId="7F419828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914DF8B" w14:textId="695649C1" w:rsidR="00830ECA" w:rsidRPr="004146FF" w:rsidRDefault="00EF0F28" w:rsidP="00790875">
            <w:pPr>
              <w:spacing w:line="360" w:lineRule="auto"/>
              <w:rPr>
                <w:rFonts w:ascii="Arial" w:hAnsi="Arial" w:cs="Arial"/>
                <w:b/>
                <w:spacing w:val="-2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Zákon č.124/2006 Z.z.</w:t>
            </w:r>
          </w:p>
        </w:tc>
        <w:tc>
          <w:tcPr>
            <w:tcW w:w="1842" w:type="dxa"/>
            <w:vAlign w:val="center"/>
          </w:tcPr>
          <w:p w14:paraId="20D0A473" w14:textId="77777777" w:rsidR="00830ECA" w:rsidRPr="004146FF" w:rsidRDefault="00830EC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4146FF" w14:paraId="53C0DC50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2772235" w14:textId="432E9ECF" w:rsidR="00830ECA" w:rsidRPr="004146FF" w:rsidRDefault="00EF0F28" w:rsidP="00790875">
            <w:pPr>
              <w:spacing w:line="360" w:lineRule="auto"/>
              <w:rPr>
                <w:rFonts w:ascii="Arial" w:hAnsi="Arial" w:cs="Arial"/>
                <w:b/>
                <w:spacing w:val="-2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 xml:space="preserve">Zákon č.125/2006 Z.z. </w:t>
            </w:r>
          </w:p>
        </w:tc>
        <w:tc>
          <w:tcPr>
            <w:tcW w:w="1842" w:type="dxa"/>
            <w:vAlign w:val="center"/>
          </w:tcPr>
          <w:p w14:paraId="7F67FF7A" w14:textId="77777777" w:rsidR="00830ECA" w:rsidRPr="004146FF" w:rsidRDefault="00830EC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4146FF" w14:paraId="7AE0EC0D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8D0BF9B" w14:textId="5BBED643" w:rsidR="00830ECA" w:rsidRPr="004146FF" w:rsidRDefault="00EF0F28" w:rsidP="00790875">
            <w:pPr>
              <w:spacing w:line="360" w:lineRule="auto"/>
              <w:rPr>
                <w:rFonts w:ascii="Arial" w:hAnsi="Arial" w:cs="Arial"/>
                <w:b/>
                <w:spacing w:val="-2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 xml:space="preserve">Zákon č.264/1999 Z.z. 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Pr="004146FF" w:rsidRDefault="00830EC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4146FF" w14:paraId="1279D2BE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1CCB944" w14:textId="3AA80B1B" w:rsidR="00830ECA" w:rsidRPr="004146FF" w:rsidRDefault="00EF0F28" w:rsidP="00790875">
            <w:pPr>
              <w:spacing w:line="360" w:lineRule="auto"/>
              <w:rPr>
                <w:rFonts w:ascii="Arial" w:hAnsi="Arial" w:cs="Arial"/>
                <w:b/>
                <w:spacing w:val="-2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 xml:space="preserve">Zákon č.311/2001 Z.z. 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Pr="004146FF" w:rsidRDefault="00830EC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4146FF" w14:paraId="1826DAE0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66967419" w14:textId="2B38BC99" w:rsidR="00830ECA" w:rsidRPr="004146FF" w:rsidRDefault="00EF0F28" w:rsidP="00790875">
            <w:pPr>
              <w:spacing w:line="360" w:lineRule="auto"/>
              <w:rPr>
                <w:rFonts w:ascii="Arial" w:hAnsi="Arial" w:cs="Arial"/>
                <w:b/>
                <w:spacing w:val="-2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Vyhláška č.79/2004 Z.z.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Pr="004146FF" w:rsidRDefault="00830EC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4146FF" w14:paraId="53E54C7F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5A7859D" w14:textId="2E586C4C" w:rsidR="00830ECA" w:rsidRPr="004146FF" w:rsidRDefault="00EF0F28" w:rsidP="00790875">
            <w:pPr>
              <w:spacing w:line="360" w:lineRule="auto"/>
              <w:rPr>
                <w:rFonts w:ascii="Arial" w:hAnsi="Arial" w:cs="Arial"/>
                <w:b/>
                <w:spacing w:val="-2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Vyhláška č.59/1982 Z.z.</w:t>
            </w:r>
          </w:p>
        </w:tc>
        <w:tc>
          <w:tcPr>
            <w:tcW w:w="1842" w:type="dxa"/>
            <w:vAlign w:val="center"/>
          </w:tcPr>
          <w:p w14:paraId="26BDA164" w14:textId="77777777" w:rsidR="00830ECA" w:rsidRPr="004146FF" w:rsidRDefault="00830EC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4146FF" w14:paraId="0D8A9166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EB495CE" w14:textId="33D0D05C" w:rsidR="00830ECA" w:rsidRPr="004146FF" w:rsidRDefault="00EF0F28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Vyhláška č.393/2006 Z.z.</w:t>
            </w:r>
          </w:p>
        </w:tc>
        <w:tc>
          <w:tcPr>
            <w:tcW w:w="1842" w:type="dxa"/>
            <w:vAlign w:val="center"/>
          </w:tcPr>
          <w:p w14:paraId="10E3C85F" w14:textId="77777777" w:rsidR="00830ECA" w:rsidRPr="004146FF" w:rsidRDefault="00830EC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4146FF" w14:paraId="5FEB49B2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7F8A1F7" w14:textId="1BB7F2F9" w:rsidR="00830ECA" w:rsidRPr="004146FF" w:rsidRDefault="00B3451C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Vyhláška MPSVR č. 508/2009</w:t>
            </w:r>
          </w:p>
        </w:tc>
        <w:tc>
          <w:tcPr>
            <w:tcW w:w="1842" w:type="dxa"/>
            <w:vAlign w:val="center"/>
          </w:tcPr>
          <w:p w14:paraId="386A4524" w14:textId="3D39225A" w:rsidR="00830ECA" w:rsidRPr="004146FF" w:rsidRDefault="00B3451C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 hodín</w:t>
            </w:r>
          </w:p>
        </w:tc>
      </w:tr>
      <w:tr w:rsidR="00830ECA" w:rsidRPr="00046842" w14:paraId="5D28625C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607726C6" w14:textId="09B85984" w:rsidR="00830ECA" w:rsidRPr="00046842" w:rsidRDefault="00B3451C" w:rsidP="00790875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Vyhradené technické zariadenia</w:t>
            </w:r>
          </w:p>
        </w:tc>
        <w:tc>
          <w:tcPr>
            <w:tcW w:w="1842" w:type="dxa"/>
            <w:vAlign w:val="center"/>
          </w:tcPr>
          <w:p w14:paraId="56177676" w14:textId="77777777" w:rsidR="00830ECA" w:rsidRPr="00046842" w:rsidRDefault="00830ECA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873F26" w:rsidRPr="00046842" w14:paraId="0A09A28C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55D26F49" w14:textId="36377CB7" w:rsidR="00873F26" w:rsidRPr="00046842" w:rsidRDefault="00B3451C" w:rsidP="00790875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2" w:type="dxa"/>
            <w:vAlign w:val="center"/>
          </w:tcPr>
          <w:p w14:paraId="05041E43" w14:textId="233DD443" w:rsidR="00873F26" w:rsidRPr="00046842" w:rsidRDefault="00873F26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873F26" w:rsidRPr="00046842" w14:paraId="298A633D" w14:textId="77777777" w:rsidTr="00790875">
        <w:trPr>
          <w:trHeight w:val="278"/>
          <w:jc w:val="center"/>
        </w:trPr>
        <w:tc>
          <w:tcPr>
            <w:tcW w:w="7225" w:type="dxa"/>
            <w:vAlign w:val="center"/>
          </w:tcPr>
          <w:p w14:paraId="2EAD7CCC" w14:textId="778B4DE0" w:rsidR="00873F26" w:rsidRPr="004146FF" w:rsidRDefault="00B3451C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Prevádzka technického zariadenia</w:t>
            </w:r>
          </w:p>
        </w:tc>
        <w:tc>
          <w:tcPr>
            <w:tcW w:w="1842" w:type="dxa"/>
            <w:vAlign w:val="center"/>
          </w:tcPr>
          <w:p w14:paraId="509970D4" w14:textId="77777777" w:rsidR="00873F26" w:rsidRPr="00046842" w:rsidRDefault="00873F26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655B8E" w:rsidRPr="00046842" w14:paraId="77121507" w14:textId="77777777" w:rsidTr="00790875">
        <w:trPr>
          <w:trHeight w:val="214"/>
          <w:jc w:val="center"/>
        </w:trPr>
        <w:tc>
          <w:tcPr>
            <w:tcW w:w="7225" w:type="dxa"/>
            <w:vAlign w:val="center"/>
          </w:tcPr>
          <w:p w14:paraId="3D0DD60E" w14:textId="67F33028" w:rsidR="00655B8E" w:rsidRPr="004146FF" w:rsidRDefault="00B3451C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Kontrola stavu bezpečnosti TZ</w:t>
            </w:r>
          </w:p>
        </w:tc>
        <w:tc>
          <w:tcPr>
            <w:tcW w:w="1842" w:type="dxa"/>
            <w:vAlign w:val="center"/>
          </w:tcPr>
          <w:p w14:paraId="56D9A815" w14:textId="77777777" w:rsidR="00655B8E" w:rsidRPr="00046842" w:rsidRDefault="00655B8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655B8E" w:rsidRPr="00046842" w14:paraId="5C3CB584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0BBDA0DC" w14:textId="152053A8" w:rsidR="00655B8E" w:rsidRPr="00046842" w:rsidRDefault="00B3451C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Odborná spôsobilosť na činnosti na TZ elektrickom</w:t>
            </w:r>
          </w:p>
        </w:tc>
        <w:tc>
          <w:tcPr>
            <w:tcW w:w="1842" w:type="dxa"/>
            <w:vAlign w:val="center"/>
          </w:tcPr>
          <w:p w14:paraId="04D0E062" w14:textId="77777777" w:rsidR="00655B8E" w:rsidRPr="00046842" w:rsidRDefault="00655B8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655B8E" w:rsidRPr="004146FF" w14:paraId="004BF64B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00C5F59" w14:textId="49CD6C74" w:rsidR="00655B8E" w:rsidRPr="004146FF" w:rsidRDefault="00B3451C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Základné pojmy</w:t>
            </w:r>
          </w:p>
        </w:tc>
        <w:tc>
          <w:tcPr>
            <w:tcW w:w="1842" w:type="dxa"/>
            <w:vAlign w:val="center"/>
          </w:tcPr>
          <w:p w14:paraId="15B29D5F" w14:textId="0CE5D398" w:rsidR="00655B8E" w:rsidRPr="004146FF" w:rsidRDefault="00B3451C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655B8E" w:rsidRPr="00046842" w14:paraId="4FFA87B4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7D34583C" w14:textId="462B0737" w:rsidR="00655B8E" w:rsidRPr="004146FF" w:rsidRDefault="0005180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Napätia a prúdy</w:t>
            </w:r>
          </w:p>
        </w:tc>
        <w:tc>
          <w:tcPr>
            <w:tcW w:w="1842" w:type="dxa"/>
            <w:vAlign w:val="center"/>
          </w:tcPr>
          <w:p w14:paraId="5C29F074" w14:textId="77777777" w:rsidR="00655B8E" w:rsidRPr="00046842" w:rsidRDefault="00655B8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05180E" w:rsidRPr="00046842" w14:paraId="69220E1A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B0D82D9" w14:textId="7BC0B4E0" w:rsidR="0005180E" w:rsidRPr="004146FF" w:rsidRDefault="0005180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Úraz elektrickým prúdom</w:t>
            </w:r>
          </w:p>
        </w:tc>
        <w:tc>
          <w:tcPr>
            <w:tcW w:w="1842" w:type="dxa"/>
            <w:vAlign w:val="center"/>
          </w:tcPr>
          <w:p w14:paraId="70618B18" w14:textId="77777777" w:rsidR="0005180E" w:rsidRPr="00046842" w:rsidRDefault="0005180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05180E" w:rsidRPr="00046842" w14:paraId="5D912DBE" w14:textId="77777777" w:rsidTr="004146FF">
        <w:trPr>
          <w:trHeight w:val="300"/>
          <w:jc w:val="center"/>
        </w:trPr>
        <w:tc>
          <w:tcPr>
            <w:tcW w:w="7225" w:type="dxa"/>
            <w:vAlign w:val="center"/>
          </w:tcPr>
          <w:p w14:paraId="1DFF08A6" w14:textId="2AE7E4CC" w:rsidR="0005180E" w:rsidRPr="004146FF" w:rsidRDefault="00DE5A9C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Uzemňovanie</w:t>
            </w:r>
          </w:p>
        </w:tc>
        <w:tc>
          <w:tcPr>
            <w:tcW w:w="1842" w:type="dxa"/>
            <w:vAlign w:val="center"/>
          </w:tcPr>
          <w:p w14:paraId="5BFB9508" w14:textId="77777777" w:rsidR="0005180E" w:rsidRPr="00046842" w:rsidRDefault="0005180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05180E" w:rsidRPr="00046842" w14:paraId="312D92D5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3E2D5855" w14:textId="3F1D6FED" w:rsidR="0005180E" w:rsidRPr="004146FF" w:rsidRDefault="00DE5A9C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Napäťové pásma</w:t>
            </w:r>
          </w:p>
        </w:tc>
        <w:tc>
          <w:tcPr>
            <w:tcW w:w="1842" w:type="dxa"/>
            <w:vAlign w:val="center"/>
          </w:tcPr>
          <w:p w14:paraId="6CA280A1" w14:textId="77777777" w:rsidR="0005180E" w:rsidRPr="00046842" w:rsidRDefault="0005180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05180E" w:rsidRPr="00046842" w14:paraId="4B4509EA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9E58554" w14:textId="3FB28C9D" w:rsidR="0005180E" w:rsidRPr="00046842" w:rsidRDefault="00DE5A9C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4146FF">
              <w:rPr>
                <w:rFonts w:ascii="Arial" w:hAnsi="Arial" w:cs="Arial"/>
                <w:sz w:val="20"/>
              </w:rPr>
              <w:t>EMC</w:t>
            </w:r>
          </w:p>
        </w:tc>
        <w:tc>
          <w:tcPr>
            <w:tcW w:w="1842" w:type="dxa"/>
            <w:vAlign w:val="center"/>
          </w:tcPr>
          <w:p w14:paraId="6538B357" w14:textId="77777777" w:rsidR="0005180E" w:rsidRPr="00046842" w:rsidRDefault="0005180E" w:rsidP="00046842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05180E" w:rsidRPr="004146FF" w14:paraId="3B967D40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2D874FE" w14:textId="2B98C3B3" w:rsidR="0005180E" w:rsidRPr="004146FF" w:rsidRDefault="00DE5A9C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proofErr w:type="spellStart"/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Patofyziologické</w:t>
            </w:r>
            <w:proofErr w:type="spellEnd"/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účinky </w:t>
            </w:r>
            <w:proofErr w:type="spellStart"/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elektrickéhom</w:t>
            </w:r>
            <w:proofErr w:type="spellEnd"/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prúdu</w:t>
            </w:r>
          </w:p>
        </w:tc>
        <w:tc>
          <w:tcPr>
            <w:tcW w:w="1842" w:type="dxa"/>
            <w:vAlign w:val="center"/>
          </w:tcPr>
          <w:p w14:paraId="650CEABF" w14:textId="64B4C7A1" w:rsidR="0005180E" w:rsidRPr="004146FF" w:rsidRDefault="00DE5A9C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DE5A9C" w:rsidRPr="004146FF" w14:paraId="6F1EA3E5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04F6D589" w14:textId="18A28928" w:rsidR="00DE5A9C" w:rsidRPr="004146FF" w:rsidRDefault="00DE5A9C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Medzné hodnoty prúdu</w:t>
            </w:r>
          </w:p>
        </w:tc>
        <w:tc>
          <w:tcPr>
            <w:tcW w:w="1842" w:type="dxa"/>
            <w:vAlign w:val="center"/>
          </w:tcPr>
          <w:p w14:paraId="0C6A8FE3" w14:textId="77777777" w:rsidR="00DE5A9C" w:rsidRPr="004146FF" w:rsidRDefault="00DE5A9C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E5A9C" w:rsidRPr="004146FF" w14:paraId="0D9060BB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71F0673F" w14:textId="1DCAD08F" w:rsidR="00DE5A9C" w:rsidRPr="004146FF" w:rsidRDefault="00DE5A9C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Prvá pomoc pri úraze elektrickým prúdom</w:t>
            </w:r>
          </w:p>
        </w:tc>
        <w:tc>
          <w:tcPr>
            <w:tcW w:w="1842" w:type="dxa"/>
            <w:vAlign w:val="center"/>
          </w:tcPr>
          <w:p w14:paraId="2EB5BFEB" w14:textId="77777777" w:rsidR="00DE5A9C" w:rsidRPr="004146FF" w:rsidRDefault="00DE5A9C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E5A9C" w:rsidRPr="004146FF" w14:paraId="222FE852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81DB6A3" w14:textId="39BE4EA5" w:rsidR="00DE5A9C" w:rsidRPr="004146FF" w:rsidRDefault="005B23B8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Bezpečnostné požiadavky </w:t>
            </w:r>
            <w:r w:rsidR="00BA3B71"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obsluhu a prácu na elektrických inštaláciách</w:t>
            </w:r>
          </w:p>
        </w:tc>
        <w:tc>
          <w:tcPr>
            <w:tcW w:w="1842" w:type="dxa"/>
            <w:vAlign w:val="center"/>
          </w:tcPr>
          <w:p w14:paraId="46F438B2" w14:textId="18EC964E" w:rsidR="00DE5A9C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DE5A9C" w:rsidRPr="004146FF" w14:paraId="3418CB0C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075166B0" w14:textId="43BBD543" w:rsidR="00DE5A9C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Základné pojmy</w:t>
            </w:r>
          </w:p>
        </w:tc>
        <w:tc>
          <w:tcPr>
            <w:tcW w:w="1842" w:type="dxa"/>
            <w:vAlign w:val="center"/>
          </w:tcPr>
          <w:p w14:paraId="58DD126D" w14:textId="77777777" w:rsidR="00DE5A9C" w:rsidRPr="004146FF" w:rsidRDefault="00DE5A9C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A3B71" w:rsidRPr="004146FF" w14:paraId="2491B9D3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C25ABC1" w14:textId="08722BA6" w:rsidR="00BA3B71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Princípy bezpečnej obsluhy a práce</w:t>
            </w:r>
          </w:p>
        </w:tc>
        <w:tc>
          <w:tcPr>
            <w:tcW w:w="1842" w:type="dxa"/>
            <w:vAlign w:val="center"/>
          </w:tcPr>
          <w:p w14:paraId="6C3ABDD6" w14:textId="77777777" w:rsidR="00BA3B71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A3B71" w:rsidRPr="004146FF" w14:paraId="020DD374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3103F4A" w14:textId="4EF25FC3" w:rsidR="00BA3B71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Pracovné postupy</w:t>
            </w:r>
          </w:p>
        </w:tc>
        <w:tc>
          <w:tcPr>
            <w:tcW w:w="1842" w:type="dxa"/>
            <w:vAlign w:val="center"/>
          </w:tcPr>
          <w:p w14:paraId="4158ADBC" w14:textId="77777777" w:rsidR="00BA3B71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A3B71" w:rsidRPr="004146FF" w14:paraId="20FB7370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421E26A8" w14:textId="3E936A5F" w:rsidR="00BA3B71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Príkaz B</w:t>
            </w:r>
          </w:p>
        </w:tc>
        <w:tc>
          <w:tcPr>
            <w:tcW w:w="1842" w:type="dxa"/>
            <w:vAlign w:val="center"/>
          </w:tcPr>
          <w:p w14:paraId="19BDCA02" w14:textId="77777777" w:rsidR="00BA3B71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A3B71" w:rsidRPr="004146FF" w14:paraId="016C2BA1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373AD541" w14:textId="3984314E" w:rsidR="00BA3B71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Kvalifikácia osôb pre obsluhu a prácu</w:t>
            </w:r>
          </w:p>
        </w:tc>
        <w:tc>
          <w:tcPr>
            <w:tcW w:w="1842" w:type="dxa"/>
            <w:vAlign w:val="center"/>
          </w:tcPr>
          <w:p w14:paraId="6713E605" w14:textId="77777777" w:rsidR="00BA3B71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A3B71" w:rsidRPr="004146FF" w14:paraId="09795064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6DBF8754" w14:textId="44FC8A0B" w:rsidR="00BA3B71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Ochranné a pracovné pomôcky</w:t>
            </w:r>
          </w:p>
        </w:tc>
        <w:tc>
          <w:tcPr>
            <w:tcW w:w="1842" w:type="dxa"/>
            <w:vAlign w:val="center"/>
          </w:tcPr>
          <w:p w14:paraId="67B79919" w14:textId="77777777" w:rsidR="00BA3B71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A3B71" w:rsidRPr="004146FF" w14:paraId="37233C33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74A3D033" w14:textId="32ADD1BB" w:rsidR="00BA3B71" w:rsidRPr="004146FF" w:rsidRDefault="00BA3B71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Označovanie v elektrotechnike</w:t>
            </w:r>
          </w:p>
        </w:tc>
        <w:tc>
          <w:tcPr>
            <w:tcW w:w="1842" w:type="dxa"/>
            <w:vAlign w:val="center"/>
          </w:tcPr>
          <w:p w14:paraId="4B77346E" w14:textId="2FD57C0B" w:rsidR="00BA3B71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812490" w:rsidRPr="004146F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A3B71" w:rsidRPr="004146FF" w14:paraId="5A6D0173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080F9E7C" w14:textId="608F17C6" w:rsidR="00BA3B71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Označovanie rozvodných sietí</w:t>
            </w:r>
          </w:p>
        </w:tc>
        <w:tc>
          <w:tcPr>
            <w:tcW w:w="1842" w:type="dxa"/>
            <w:vAlign w:val="center"/>
          </w:tcPr>
          <w:p w14:paraId="5A3FBE1B" w14:textId="77777777" w:rsidR="00BA3B71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A3B71" w:rsidRPr="004146FF" w14:paraId="2A8960CC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8868B18" w14:textId="2142AC6A" w:rsidR="00BA3B71" w:rsidRPr="004146FF" w:rsidRDefault="00BA3B71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Označovanie tried ochrán elektrických spotrebičov</w:t>
            </w:r>
          </w:p>
        </w:tc>
        <w:tc>
          <w:tcPr>
            <w:tcW w:w="1842" w:type="dxa"/>
            <w:vAlign w:val="center"/>
          </w:tcPr>
          <w:p w14:paraId="7C92E5DE" w14:textId="77777777" w:rsidR="00BA3B71" w:rsidRPr="004146FF" w:rsidRDefault="00BA3B71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B0449" w:rsidRPr="004146FF" w14:paraId="0D9E06E4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32D77E8E" w14:textId="5B4BBBDC" w:rsidR="00DB0449" w:rsidRPr="004146FF" w:rsidRDefault="00DB0449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lastRenderedPageBreak/>
              <w:t>Označovanie vodičov, káblov a svoriek</w:t>
            </w:r>
          </w:p>
        </w:tc>
        <w:tc>
          <w:tcPr>
            <w:tcW w:w="1842" w:type="dxa"/>
            <w:vAlign w:val="center"/>
          </w:tcPr>
          <w:p w14:paraId="101EEE06" w14:textId="77777777" w:rsidR="00DB0449" w:rsidRPr="004146FF" w:rsidRDefault="00DB0449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B0449" w:rsidRPr="004146FF" w14:paraId="4515B7C7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5C162229" w14:textId="44478FCB" w:rsidR="00DB0449" w:rsidRPr="004146FF" w:rsidRDefault="00DB0449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Označovanie indikátorov a ovládačov</w:t>
            </w:r>
          </w:p>
        </w:tc>
        <w:tc>
          <w:tcPr>
            <w:tcW w:w="1842" w:type="dxa"/>
            <w:vAlign w:val="center"/>
          </w:tcPr>
          <w:p w14:paraId="582957AF" w14:textId="77777777" w:rsidR="00DB0449" w:rsidRPr="004146FF" w:rsidRDefault="00DB0449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B0449" w:rsidRPr="004146FF" w14:paraId="6B0BC45F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757D9D2A" w14:textId="22513156" w:rsidR="00DB0449" w:rsidRPr="004146FF" w:rsidRDefault="00DB0449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Bezpečnostné značky</w:t>
            </w:r>
          </w:p>
        </w:tc>
        <w:tc>
          <w:tcPr>
            <w:tcW w:w="1842" w:type="dxa"/>
            <w:vAlign w:val="center"/>
          </w:tcPr>
          <w:p w14:paraId="6F03421A" w14:textId="77777777" w:rsidR="00DB0449" w:rsidRPr="004146FF" w:rsidRDefault="00DB0449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B0449" w:rsidRPr="004146FF" w14:paraId="3960A4F0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076A35E4" w14:textId="6FE6CAFD" w:rsidR="00DB0449" w:rsidRPr="004146FF" w:rsidRDefault="00DB0449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Označenie krytia</w:t>
            </w:r>
          </w:p>
        </w:tc>
        <w:tc>
          <w:tcPr>
            <w:tcW w:w="1842" w:type="dxa"/>
            <w:vAlign w:val="center"/>
          </w:tcPr>
          <w:p w14:paraId="10A231E4" w14:textId="77777777" w:rsidR="00DB0449" w:rsidRPr="004146FF" w:rsidRDefault="00DB0449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B0449" w:rsidRPr="004146FF" w14:paraId="0BE132CD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713D1692" w14:textId="5328270B" w:rsidR="00DB0449" w:rsidRPr="004146FF" w:rsidRDefault="00DB0449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Schematické značky v elektrotechnike</w:t>
            </w:r>
          </w:p>
        </w:tc>
        <w:tc>
          <w:tcPr>
            <w:tcW w:w="1842" w:type="dxa"/>
            <w:vAlign w:val="center"/>
          </w:tcPr>
          <w:p w14:paraId="4F97C158" w14:textId="77777777" w:rsidR="00DB0449" w:rsidRPr="004146FF" w:rsidRDefault="00DB0449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1B2BEFEB" w14:textId="77777777" w:rsidTr="00790875">
        <w:trPr>
          <w:trHeight w:val="317"/>
          <w:jc w:val="center"/>
        </w:trPr>
        <w:tc>
          <w:tcPr>
            <w:tcW w:w="7225" w:type="dxa"/>
            <w:shd w:val="clear" w:color="auto" w:fill="D5DCE4" w:themeFill="text2" w:themeFillTint="33"/>
            <w:vAlign w:val="center"/>
          </w:tcPr>
          <w:p w14:paraId="3A8F6730" w14:textId="5E275C35" w:rsidR="00813D1A" w:rsidRPr="004146FF" w:rsidRDefault="00813D1A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4. ročník</w:t>
            </w:r>
          </w:p>
        </w:tc>
        <w:tc>
          <w:tcPr>
            <w:tcW w:w="1842" w:type="dxa"/>
            <w:shd w:val="clear" w:color="auto" w:fill="D5DCE4" w:themeFill="text2" w:themeFillTint="33"/>
            <w:vAlign w:val="center"/>
          </w:tcPr>
          <w:p w14:paraId="2A7665CB" w14:textId="2C9B2B74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30 hodín spolu</w:t>
            </w:r>
          </w:p>
        </w:tc>
      </w:tr>
      <w:tr w:rsidR="00813D1A" w:rsidRPr="004146FF" w14:paraId="64E8B7AC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3833D616" w14:textId="7E9A597B" w:rsidR="00813D1A" w:rsidRPr="004146FF" w:rsidRDefault="00813D1A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Ochrana pred zásahom elektrickým prúdom</w:t>
            </w:r>
          </w:p>
        </w:tc>
        <w:tc>
          <w:tcPr>
            <w:tcW w:w="1842" w:type="dxa"/>
            <w:vAlign w:val="center"/>
          </w:tcPr>
          <w:p w14:paraId="37A8E1BC" w14:textId="4B71610C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813D1A" w:rsidRPr="004146FF" w14:paraId="7B69EB68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78DB81F" w14:textId="2FEADF2C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Základné pojmy a rozdelenie ochranných opatrení</w:t>
            </w:r>
          </w:p>
        </w:tc>
        <w:tc>
          <w:tcPr>
            <w:tcW w:w="1842" w:type="dxa"/>
            <w:vAlign w:val="center"/>
          </w:tcPr>
          <w:p w14:paraId="02DD35E9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6519847B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5251FD32" w14:textId="00E20262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Samočinné odpájanie napájania</w:t>
            </w:r>
          </w:p>
        </w:tc>
        <w:tc>
          <w:tcPr>
            <w:tcW w:w="1842" w:type="dxa"/>
            <w:vAlign w:val="center"/>
          </w:tcPr>
          <w:p w14:paraId="2E6B4A98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7502451C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361776BF" w14:textId="7A733D44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Izolácia a ochrana oddelením</w:t>
            </w:r>
          </w:p>
        </w:tc>
        <w:tc>
          <w:tcPr>
            <w:tcW w:w="1842" w:type="dxa"/>
            <w:vAlign w:val="center"/>
          </w:tcPr>
          <w:p w14:paraId="3D3352F5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6C7F4DFE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39C6E718" w14:textId="1EEED3CE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Malé napätie SELV, PELV</w:t>
            </w:r>
          </w:p>
        </w:tc>
        <w:tc>
          <w:tcPr>
            <w:tcW w:w="1842" w:type="dxa"/>
            <w:vAlign w:val="center"/>
          </w:tcPr>
          <w:p w14:paraId="1E9C47E8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51EA26E7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59DAD783" w14:textId="09AD36FC" w:rsidR="00813D1A" w:rsidRPr="004146FF" w:rsidRDefault="00813D1A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Ochrana pred účinkami </w:t>
            </w:r>
            <w:proofErr w:type="spellStart"/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atmosferickej</w:t>
            </w:r>
            <w:proofErr w:type="spellEnd"/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elektriny LPS</w:t>
            </w:r>
          </w:p>
        </w:tc>
        <w:tc>
          <w:tcPr>
            <w:tcW w:w="1842" w:type="dxa"/>
            <w:vAlign w:val="center"/>
          </w:tcPr>
          <w:p w14:paraId="3B8AABB6" w14:textId="45ABFFF5" w:rsidR="00813D1A" w:rsidRPr="004146FF" w:rsidRDefault="00812490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813D1A" w:rsidRPr="004146F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813D1A" w:rsidRPr="004146FF" w14:paraId="70C044DA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E2E4D4C" w14:textId="52A966B4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 xml:space="preserve">Vznik </w:t>
            </w:r>
            <w:proofErr w:type="spellStart"/>
            <w:r w:rsidRPr="004146FF">
              <w:rPr>
                <w:rFonts w:ascii="Arial" w:eastAsia="Arial" w:hAnsi="Arial" w:cs="Arial"/>
                <w:color w:val="000000"/>
                <w:sz w:val="20"/>
              </w:rPr>
              <w:t>atmosférickeho</w:t>
            </w:r>
            <w:proofErr w:type="spellEnd"/>
            <w:r w:rsidRPr="004146FF">
              <w:rPr>
                <w:rFonts w:ascii="Arial" w:eastAsia="Arial" w:hAnsi="Arial" w:cs="Arial"/>
                <w:color w:val="000000"/>
                <w:sz w:val="20"/>
              </w:rPr>
              <w:t xml:space="preserve"> výboja</w:t>
            </w:r>
          </w:p>
        </w:tc>
        <w:tc>
          <w:tcPr>
            <w:tcW w:w="1842" w:type="dxa"/>
            <w:vAlign w:val="center"/>
          </w:tcPr>
          <w:p w14:paraId="41583A45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12709C59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C98F451" w14:textId="45969077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Typy úderov blesku</w:t>
            </w:r>
          </w:p>
        </w:tc>
        <w:tc>
          <w:tcPr>
            <w:tcW w:w="1842" w:type="dxa"/>
            <w:vAlign w:val="center"/>
          </w:tcPr>
          <w:p w14:paraId="32E1907B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3D0EE54A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502EE08F" w14:textId="76D38993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Riziká ohrozenia</w:t>
            </w:r>
          </w:p>
        </w:tc>
        <w:tc>
          <w:tcPr>
            <w:tcW w:w="1842" w:type="dxa"/>
            <w:vAlign w:val="center"/>
          </w:tcPr>
          <w:p w14:paraId="3169A5EB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64AA3100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22A38877" w14:textId="3F347054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Triedy LPS ochrany pred bleskom</w:t>
            </w:r>
          </w:p>
        </w:tc>
        <w:tc>
          <w:tcPr>
            <w:tcW w:w="1842" w:type="dxa"/>
            <w:vAlign w:val="center"/>
          </w:tcPr>
          <w:p w14:paraId="76B6FA38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4738C4E8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47B8E738" w14:textId="642FB209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Vonkajší systém ochrany pred bleskom</w:t>
            </w:r>
          </w:p>
        </w:tc>
        <w:tc>
          <w:tcPr>
            <w:tcW w:w="1842" w:type="dxa"/>
            <w:vAlign w:val="center"/>
          </w:tcPr>
          <w:p w14:paraId="1B8B39E5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7E5EA047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05FE725C" w14:textId="0158314E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Vnútorný systém ochrany pred bleskom</w:t>
            </w:r>
          </w:p>
        </w:tc>
        <w:tc>
          <w:tcPr>
            <w:tcW w:w="1842" w:type="dxa"/>
            <w:vAlign w:val="center"/>
          </w:tcPr>
          <w:p w14:paraId="0D75E1A8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13D1A" w:rsidRPr="004146FF" w14:paraId="3692B5CE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073A7CF6" w14:textId="5A7DD3DD" w:rsidR="00813D1A" w:rsidRPr="004146FF" w:rsidRDefault="00813D1A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Elektrická inštalácia</w:t>
            </w:r>
          </w:p>
        </w:tc>
        <w:tc>
          <w:tcPr>
            <w:tcW w:w="1842" w:type="dxa"/>
            <w:vAlign w:val="center"/>
          </w:tcPr>
          <w:p w14:paraId="69D8A083" w14:textId="5E7E7698" w:rsidR="00813D1A" w:rsidRPr="004146FF" w:rsidRDefault="00813D1A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813D1A" w:rsidRPr="004146FF" w14:paraId="674EC78B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402927BB" w14:textId="121496DE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Kladenie a vedenie vodičov</w:t>
            </w:r>
          </w:p>
        </w:tc>
        <w:tc>
          <w:tcPr>
            <w:tcW w:w="1842" w:type="dxa"/>
            <w:vAlign w:val="center"/>
          </w:tcPr>
          <w:p w14:paraId="05E618B7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813D1A" w:rsidRPr="004146FF" w14:paraId="75FC924F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1C153EFB" w14:textId="1E3DBA17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Rozvádzače</w:t>
            </w:r>
          </w:p>
        </w:tc>
        <w:tc>
          <w:tcPr>
            <w:tcW w:w="1842" w:type="dxa"/>
            <w:vAlign w:val="center"/>
          </w:tcPr>
          <w:p w14:paraId="761DF2E8" w14:textId="77777777" w:rsidR="00813D1A" w:rsidRPr="004146FF" w:rsidRDefault="00813D1A" w:rsidP="0079087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813D1A" w:rsidRPr="004146FF" w14:paraId="5EB5DA71" w14:textId="77777777" w:rsidTr="00790875">
        <w:trPr>
          <w:trHeight w:val="317"/>
          <w:jc w:val="center"/>
        </w:trPr>
        <w:tc>
          <w:tcPr>
            <w:tcW w:w="7225" w:type="dxa"/>
            <w:vAlign w:val="center"/>
          </w:tcPr>
          <w:p w14:paraId="42D5019E" w14:textId="44450545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46FF">
              <w:rPr>
                <w:rFonts w:ascii="Arial" w:eastAsia="Arial" w:hAnsi="Arial" w:cs="Arial"/>
                <w:color w:val="000000"/>
                <w:sz w:val="20"/>
              </w:rPr>
              <w:t>Svetelná a zásuvková inštalácia</w:t>
            </w:r>
          </w:p>
        </w:tc>
        <w:tc>
          <w:tcPr>
            <w:tcW w:w="1842" w:type="dxa"/>
            <w:vAlign w:val="center"/>
          </w:tcPr>
          <w:p w14:paraId="00ABED28" w14:textId="77777777" w:rsidR="00813D1A" w:rsidRPr="004146FF" w:rsidRDefault="00813D1A" w:rsidP="0079087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F92880" w:rsidRDefault="00830ECA" w:rsidP="00790875">
      <w:pPr>
        <w:pStyle w:val="Bezriadkovania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72C2CFBC" w14:textId="77777777" w:rsidR="004A0D70" w:rsidRPr="004A0D70" w:rsidRDefault="004A0D70" w:rsidP="00790875">
      <w:pPr>
        <w:pStyle w:val="Bezriadkovania"/>
        <w:spacing w:line="360" w:lineRule="auto"/>
        <w:rPr>
          <w:rFonts w:ascii="Arial" w:hAnsi="Arial" w:cs="Arial"/>
          <w:sz w:val="20"/>
        </w:rPr>
      </w:pPr>
      <w:r w:rsidRPr="004A0D70">
        <w:rPr>
          <w:rFonts w:ascii="Arial" w:hAnsi="Arial" w:cs="Arial"/>
          <w:sz w:val="20"/>
        </w:rPr>
        <w:t>Postupnosť v radení tematických celkov a rozsah vyučovania jednotlivých tém v rámcovom rozpise učiva nepredstavuje chronologické a záväzné členenie, ale len obsahovo a logicky usporiadaný systém učiva. </w:t>
      </w:r>
    </w:p>
    <w:p w14:paraId="13D7806D" w14:textId="77777777" w:rsidR="00790875" w:rsidRDefault="00790875" w:rsidP="00790875">
      <w:pPr>
        <w:pStyle w:val="Bezriadkovania"/>
        <w:spacing w:line="360" w:lineRule="auto"/>
        <w:rPr>
          <w:rFonts w:ascii="Arial" w:hAnsi="Arial" w:cs="Arial"/>
          <w:sz w:val="20"/>
        </w:rPr>
      </w:pPr>
    </w:p>
    <w:p w14:paraId="36A847F9" w14:textId="7A366542" w:rsidR="004A0D70" w:rsidRPr="004A0D70" w:rsidRDefault="004A0D70" w:rsidP="00790875">
      <w:pPr>
        <w:pStyle w:val="Bezriadkovania"/>
        <w:spacing w:line="360" w:lineRule="auto"/>
        <w:rPr>
          <w:rFonts w:ascii="Arial" w:hAnsi="Arial" w:cs="Arial"/>
          <w:sz w:val="20"/>
        </w:rPr>
      </w:pPr>
      <w:r w:rsidRPr="004A0D70">
        <w:rPr>
          <w:rFonts w:ascii="Arial" w:hAnsi="Arial" w:cs="Arial"/>
          <w:sz w:val="20"/>
        </w:rPr>
        <w:t>Vyučujúci môže vo vzdelávacom pláne upraviť rozsah vyučovacích hodín určený učebnými osnovami. Vyučujúci vypracuje vzdelávací plán výučby v členení na jednotlivé vyučovacie jednotky. </w:t>
      </w:r>
    </w:p>
    <w:p w14:paraId="6A848D87" w14:textId="77777777" w:rsidR="00790875" w:rsidRDefault="00790875" w:rsidP="00790875">
      <w:pPr>
        <w:pStyle w:val="Bezriadkovania"/>
        <w:spacing w:line="360" w:lineRule="auto"/>
        <w:rPr>
          <w:rFonts w:ascii="Arial" w:hAnsi="Arial" w:cs="Arial"/>
          <w:sz w:val="20"/>
        </w:rPr>
      </w:pPr>
    </w:p>
    <w:p w14:paraId="70DDEBDA" w14:textId="35572072" w:rsidR="004A0D70" w:rsidRPr="004A0D70" w:rsidRDefault="004A0D70" w:rsidP="00790875">
      <w:pPr>
        <w:pStyle w:val="Bezriadkovania"/>
        <w:spacing w:line="360" w:lineRule="auto"/>
        <w:rPr>
          <w:rFonts w:ascii="Arial" w:hAnsi="Arial" w:cs="Arial"/>
          <w:sz w:val="20"/>
        </w:rPr>
      </w:pPr>
      <w:r w:rsidRPr="004A0D70">
        <w:rPr>
          <w:rFonts w:ascii="Arial" w:hAnsi="Arial" w:cs="Arial"/>
          <w:sz w:val="20"/>
        </w:rPr>
        <w:t>Vzdelávací plán schvaľuje predmetová komisia a prerokuje pedagogická rada.</w:t>
      </w:r>
    </w:p>
    <w:p w14:paraId="522E1E45" w14:textId="77777777" w:rsidR="0084272E" w:rsidRPr="00737230" w:rsidRDefault="0084272E" w:rsidP="004A0D70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79100860" w14:textId="77777777" w:rsidR="00640B7F" w:rsidRPr="001070E0" w:rsidRDefault="00640B7F" w:rsidP="004A0D70">
      <w:pPr>
        <w:spacing w:line="360" w:lineRule="auto"/>
        <w:jc w:val="both"/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DCC85" w14:textId="77777777" w:rsidR="00C92BC1" w:rsidRDefault="00C92BC1">
      <w:r>
        <w:separator/>
      </w:r>
    </w:p>
  </w:endnote>
  <w:endnote w:type="continuationSeparator" w:id="0">
    <w:p w14:paraId="393C27D3" w14:textId="77777777" w:rsidR="00C92BC1" w:rsidRDefault="00C9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60B97" w14:textId="77777777" w:rsidR="00C92BC1" w:rsidRDefault="00C92BC1">
      <w:r>
        <w:separator/>
      </w:r>
    </w:p>
  </w:footnote>
  <w:footnote w:type="continuationSeparator" w:id="0">
    <w:p w14:paraId="5B505EA4" w14:textId="77777777" w:rsidR="00C92BC1" w:rsidRDefault="00C92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64792F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64792F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64792F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64792F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64792F">
      <w:rPr>
        <w:rFonts w:ascii="Raleway" w:hAnsi="Raleway"/>
        <w:sz w:val="18"/>
        <w:szCs w:val="18"/>
      </w:rPr>
      <w:t>Duklianska 1</w:t>
    </w:r>
  </w:p>
  <w:p w14:paraId="5FE433D9" w14:textId="63AD55DF" w:rsidR="00E6038D" w:rsidRPr="0064792F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64792F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793554574" o:spid="_x0000_i1026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C27E5"/>
    <w:multiLevelType w:val="hybridMultilevel"/>
    <w:tmpl w:val="6E94B39A"/>
    <w:lvl w:ilvl="0" w:tplc="9E6409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94AC6"/>
    <w:multiLevelType w:val="hybridMultilevel"/>
    <w:tmpl w:val="9538F31C"/>
    <w:lvl w:ilvl="0" w:tplc="27881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5"/>
  </w:num>
  <w:num w:numId="9" w16cid:durableId="2109806456">
    <w:abstractNumId w:val="10"/>
  </w:num>
  <w:num w:numId="10" w16cid:durableId="386075324">
    <w:abstractNumId w:val="6"/>
  </w:num>
  <w:num w:numId="11" w16cid:durableId="572161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3791"/>
    <w:rsid w:val="00006010"/>
    <w:rsid w:val="00011376"/>
    <w:rsid w:val="000113EF"/>
    <w:rsid w:val="00020517"/>
    <w:rsid w:val="000301DA"/>
    <w:rsid w:val="000336D2"/>
    <w:rsid w:val="00033D49"/>
    <w:rsid w:val="00035DC4"/>
    <w:rsid w:val="00045F6E"/>
    <w:rsid w:val="00046842"/>
    <w:rsid w:val="00050118"/>
    <w:rsid w:val="0005180E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145A"/>
    <w:rsid w:val="000C3318"/>
    <w:rsid w:val="000C3ABF"/>
    <w:rsid w:val="000C705A"/>
    <w:rsid w:val="000D1EB2"/>
    <w:rsid w:val="000D452E"/>
    <w:rsid w:val="000F0549"/>
    <w:rsid w:val="000F7E64"/>
    <w:rsid w:val="001015B7"/>
    <w:rsid w:val="001070E0"/>
    <w:rsid w:val="0011176B"/>
    <w:rsid w:val="001149B7"/>
    <w:rsid w:val="001207C7"/>
    <w:rsid w:val="0012098E"/>
    <w:rsid w:val="00125AC5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06D7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76128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350B"/>
    <w:rsid w:val="002F4774"/>
    <w:rsid w:val="002F6431"/>
    <w:rsid w:val="00327AC7"/>
    <w:rsid w:val="00330B6D"/>
    <w:rsid w:val="00334E91"/>
    <w:rsid w:val="00371E23"/>
    <w:rsid w:val="00372F3B"/>
    <w:rsid w:val="003734DE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FB6"/>
    <w:rsid w:val="00402AB1"/>
    <w:rsid w:val="0041011C"/>
    <w:rsid w:val="004138D5"/>
    <w:rsid w:val="004146FF"/>
    <w:rsid w:val="004178B0"/>
    <w:rsid w:val="004263AF"/>
    <w:rsid w:val="00427388"/>
    <w:rsid w:val="00434C38"/>
    <w:rsid w:val="004379A1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1832"/>
    <w:rsid w:val="00492C8D"/>
    <w:rsid w:val="00493413"/>
    <w:rsid w:val="004A046E"/>
    <w:rsid w:val="004A0D70"/>
    <w:rsid w:val="004A1BAB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23B8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D5E92"/>
    <w:rsid w:val="005E1CBD"/>
    <w:rsid w:val="005E21B7"/>
    <w:rsid w:val="005F3D89"/>
    <w:rsid w:val="005F4C57"/>
    <w:rsid w:val="005F521E"/>
    <w:rsid w:val="00605B37"/>
    <w:rsid w:val="006073E0"/>
    <w:rsid w:val="006202A3"/>
    <w:rsid w:val="00636D4B"/>
    <w:rsid w:val="00637C72"/>
    <w:rsid w:val="00640B7F"/>
    <w:rsid w:val="00647067"/>
    <w:rsid w:val="0064792F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4E05"/>
    <w:rsid w:val="006B6BD6"/>
    <w:rsid w:val="006D320B"/>
    <w:rsid w:val="006D69CF"/>
    <w:rsid w:val="006E330A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63930"/>
    <w:rsid w:val="007731A8"/>
    <w:rsid w:val="007772D4"/>
    <w:rsid w:val="007774E6"/>
    <w:rsid w:val="00784A9C"/>
    <w:rsid w:val="00785B0D"/>
    <w:rsid w:val="007872CC"/>
    <w:rsid w:val="00790875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4915"/>
    <w:rsid w:val="007E65AA"/>
    <w:rsid w:val="007E65EA"/>
    <w:rsid w:val="007E76F6"/>
    <w:rsid w:val="007F3AF2"/>
    <w:rsid w:val="007F5436"/>
    <w:rsid w:val="00802B24"/>
    <w:rsid w:val="00805DBA"/>
    <w:rsid w:val="008122BE"/>
    <w:rsid w:val="00812490"/>
    <w:rsid w:val="008132D9"/>
    <w:rsid w:val="00813D1A"/>
    <w:rsid w:val="00815ED9"/>
    <w:rsid w:val="00816F97"/>
    <w:rsid w:val="0081795F"/>
    <w:rsid w:val="00820F2A"/>
    <w:rsid w:val="00826B10"/>
    <w:rsid w:val="00830ECA"/>
    <w:rsid w:val="0084272E"/>
    <w:rsid w:val="00844199"/>
    <w:rsid w:val="00844D3C"/>
    <w:rsid w:val="00861E8B"/>
    <w:rsid w:val="008660FD"/>
    <w:rsid w:val="008669E7"/>
    <w:rsid w:val="008718F3"/>
    <w:rsid w:val="00872B39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9C3"/>
    <w:rsid w:val="008D7B6D"/>
    <w:rsid w:val="008E19D5"/>
    <w:rsid w:val="008E5C68"/>
    <w:rsid w:val="008F4170"/>
    <w:rsid w:val="008F5001"/>
    <w:rsid w:val="008F7A59"/>
    <w:rsid w:val="00904250"/>
    <w:rsid w:val="00915315"/>
    <w:rsid w:val="009227E2"/>
    <w:rsid w:val="00923167"/>
    <w:rsid w:val="00923AF9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5C7A"/>
    <w:rsid w:val="009D6107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11B0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709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451C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3B71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00FB"/>
    <w:rsid w:val="00C81EE6"/>
    <w:rsid w:val="00C86A71"/>
    <w:rsid w:val="00C92687"/>
    <w:rsid w:val="00C92BC1"/>
    <w:rsid w:val="00C9362C"/>
    <w:rsid w:val="00CA758A"/>
    <w:rsid w:val="00CA7701"/>
    <w:rsid w:val="00CB4C3B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17D45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B0449"/>
    <w:rsid w:val="00DC19C4"/>
    <w:rsid w:val="00DC494F"/>
    <w:rsid w:val="00DE26A9"/>
    <w:rsid w:val="00DE5A9C"/>
    <w:rsid w:val="00DF1A48"/>
    <w:rsid w:val="00DF390B"/>
    <w:rsid w:val="00DF7D70"/>
    <w:rsid w:val="00E0104B"/>
    <w:rsid w:val="00E2027A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475B0"/>
    <w:rsid w:val="00E51CF7"/>
    <w:rsid w:val="00E542A0"/>
    <w:rsid w:val="00E5684D"/>
    <w:rsid w:val="00E6038D"/>
    <w:rsid w:val="00E65E99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58A"/>
    <w:rsid w:val="00EF0F28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1501"/>
    <w:rsid w:val="00F5372E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2880"/>
    <w:rsid w:val="00F97621"/>
    <w:rsid w:val="00F97BB5"/>
    <w:rsid w:val="00FA51B9"/>
    <w:rsid w:val="00FB5DE5"/>
    <w:rsid w:val="00FC04E1"/>
    <w:rsid w:val="00FC2525"/>
    <w:rsid w:val="00FC2AC8"/>
    <w:rsid w:val="00FC3891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8132D9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46</TotalTime>
  <Pages>3</Pages>
  <Words>637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25</cp:revision>
  <cp:lastPrinted>2019-09-05T11:10:00Z</cp:lastPrinted>
  <dcterms:created xsi:type="dcterms:W3CDTF">2025-06-12T20:39:00Z</dcterms:created>
  <dcterms:modified xsi:type="dcterms:W3CDTF">2025-07-29T09:15:00Z</dcterms:modified>
</cp:coreProperties>
</file>