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117C3A" w:rsidRPr="00737230" w14:paraId="3B9EC229" w14:textId="77777777" w:rsidTr="00D628AA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150E833F" w14:textId="77777777" w:rsidR="00117C3A" w:rsidRPr="00737230" w:rsidRDefault="00117C3A" w:rsidP="00D628AA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bookmarkStart w:id="0" w:name="_Hlk200652046"/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68CDD62F" w14:textId="0613D53D" w:rsidR="00117C3A" w:rsidRPr="00737230" w:rsidRDefault="002375D6" w:rsidP="00D628AA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CVIČENIA Z MECHATRONIKY</w:t>
            </w:r>
          </w:p>
        </w:tc>
      </w:tr>
      <w:tr w:rsidR="00117C3A" w:rsidRPr="00737230" w14:paraId="0DB9DEBA" w14:textId="77777777" w:rsidTr="00D628A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8B66C0" w14:textId="77777777" w:rsidR="00117C3A" w:rsidRPr="00737230" w:rsidRDefault="00117C3A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02F1B503" w14:textId="140CB64F" w:rsidR="00117C3A" w:rsidRPr="00737230" w:rsidRDefault="00117C3A" w:rsidP="00D628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66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= </w:t>
            </w:r>
            <w:r>
              <w:rPr>
                <w:rFonts w:ascii="Arial" w:hAnsi="Arial" w:cs="Arial"/>
                <w:sz w:val="20"/>
                <w:lang w:eastAsia="sk-SK"/>
              </w:rPr>
              <w:t>66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117C3A" w:rsidRPr="00737230" w14:paraId="7E8089CD" w14:textId="77777777" w:rsidTr="00D628A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EA2469D" w14:textId="77777777" w:rsidR="00117C3A" w:rsidRPr="00737230" w:rsidRDefault="00117C3A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227BB2A1" w14:textId="77777777" w:rsidR="00117C3A" w:rsidRPr="00737230" w:rsidRDefault="00117C3A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117C3A" w:rsidRPr="00737230" w14:paraId="20C72977" w14:textId="77777777" w:rsidTr="00D628A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43369F9" w14:textId="77777777" w:rsidR="00117C3A" w:rsidRPr="00737230" w:rsidRDefault="00117C3A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63752988" w14:textId="77777777" w:rsidR="00117C3A" w:rsidRPr="00737230" w:rsidRDefault="00117C3A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117C3A" w:rsidRPr="00737230" w14:paraId="28D99DC6" w14:textId="77777777" w:rsidTr="00D628A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38E72A8" w14:textId="77777777" w:rsidR="00117C3A" w:rsidRPr="00737230" w:rsidRDefault="00117C3A" w:rsidP="00117C3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AD141E4" w14:textId="563FED66" w:rsidR="00117C3A" w:rsidRPr="00737230" w:rsidRDefault="00117C3A" w:rsidP="00117C3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</w:rPr>
              <w:t>MECHATRONIKA</w:t>
            </w:r>
          </w:p>
        </w:tc>
      </w:tr>
      <w:tr w:rsidR="00117C3A" w:rsidRPr="00737230" w14:paraId="412BB165" w14:textId="77777777" w:rsidTr="00D628A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F867585" w14:textId="77777777" w:rsidR="00117C3A" w:rsidRPr="00737230" w:rsidRDefault="00117C3A" w:rsidP="00117C3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245738D3" w14:textId="5E5E54B5" w:rsidR="00117C3A" w:rsidRPr="00737230" w:rsidRDefault="00117C3A" w:rsidP="00117C3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</w:rPr>
              <w:t>2387 M mechatronika</w:t>
            </w:r>
          </w:p>
        </w:tc>
      </w:tr>
      <w:tr w:rsidR="00117C3A" w:rsidRPr="00737230" w14:paraId="3E0EB9EA" w14:textId="77777777" w:rsidTr="00D628A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4441591E" w14:textId="77777777" w:rsidR="00117C3A" w:rsidRPr="00737230" w:rsidRDefault="00117C3A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1A049D2E" w14:textId="77777777" w:rsidR="00117C3A" w:rsidRPr="00737230" w:rsidRDefault="00117C3A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117C3A" w:rsidRPr="00737230" w14:paraId="55534473" w14:textId="77777777" w:rsidTr="00D628A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5FF156E" w14:textId="77777777" w:rsidR="00117C3A" w:rsidRPr="00737230" w:rsidRDefault="00117C3A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35E60B7B" w14:textId="77777777" w:rsidR="00117C3A" w:rsidRPr="00737230" w:rsidRDefault="00117C3A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117C3A" w:rsidRPr="00737230" w14:paraId="44E778E7" w14:textId="77777777" w:rsidTr="00D628A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675D6A7" w14:textId="77777777" w:rsidR="00117C3A" w:rsidRPr="00737230" w:rsidRDefault="00117C3A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21B8AD92" w14:textId="77777777" w:rsidR="00117C3A" w:rsidRPr="00737230" w:rsidRDefault="00117C3A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117C3A" w:rsidRPr="00737230" w14:paraId="655D1E12" w14:textId="77777777" w:rsidTr="00D628A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F161EF7" w14:textId="77777777" w:rsidR="00117C3A" w:rsidRPr="00737230" w:rsidRDefault="00117C3A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0EAEDCE6" w14:textId="77777777" w:rsidR="00117C3A" w:rsidRPr="00737230" w:rsidRDefault="00117C3A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117C3A" w:rsidRPr="00737230" w14:paraId="1C9A61D2" w14:textId="77777777" w:rsidTr="00D628AA">
        <w:trPr>
          <w:trHeight w:val="290"/>
        </w:trPr>
        <w:tc>
          <w:tcPr>
            <w:tcW w:w="3539" w:type="dxa"/>
            <w:noWrap/>
            <w:vAlign w:val="center"/>
          </w:tcPr>
          <w:p w14:paraId="4057936C" w14:textId="77777777" w:rsidR="00117C3A" w:rsidRPr="00737230" w:rsidRDefault="00117C3A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7ABF6BE0" w14:textId="0AFFC5D5" w:rsidR="00117C3A" w:rsidRPr="00737230" w:rsidRDefault="00117C3A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  <w:bookmarkEnd w:id="0"/>
    </w:tbl>
    <w:p w14:paraId="125CB886" w14:textId="77777777" w:rsidR="00830ECA" w:rsidRPr="00117C3A" w:rsidRDefault="00830ECA" w:rsidP="00830ECA">
      <w:pPr>
        <w:spacing w:line="276" w:lineRule="auto"/>
        <w:jc w:val="both"/>
        <w:rPr>
          <w:rFonts w:ascii="Arial" w:hAnsi="Arial" w:cs="Arial"/>
          <w:sz w:val="20"/>
        </w:rPr>
      </w:pPr>
    </w:p>
    <w:p w14:paraId="14FF54DF" w14:textId="77777777" w:rsidR="00117C3A" w:rsidRPr="00117C3A" w:rsidRDefault="00117C3A" w:rsidP="00830ECA">
      <w:pPr>
        <w:spacing w:line="276" w:lineRule="auto"/>
        <w:jc w:val="both"/>
        <w:rPr>
          <w:rFonts w:ascii="Arial" w:hAnsi="Arial" w:cs="Arial"/>
          <w:sz w:val="20"/>
        </w:rPr>
      </w:pPr>
    </w:p>
    <w:p w14:paraId="00A50BC4" w14:textId="77777777" w:rsidR="00117C3A" w:rsidRPr="00737230" w:rsidRDefault="00117C3A" w:rsidP="00117C3A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56C1210A" w14:textId="77777777" w:rsidR="00117C3A" w:rsidRDefault="00117C3A" w:rsidP="008B1745">
      <w:pPr>
        <w:pStyle w:val="Bezriadkovania"/>
        <w:jc w:val="both"/>
        <w:rPr>
          <w:rFonts w:ascii="Arial" w:hAnsi="Arial" w:cs="Arial"/>
          <w:b/>
          <w:bCs/>
          <w:sz w:val="20"/>
          <w:szCs w:val="20"/>
        </w:rPr>
      </w:pPr>
    </w:p>
    <w:p w14:paraId="4A1D575F" w14:textId="77777777" w:rsidR="00117C3A" w:rsidRDefault="00117C3A" w:rsidP="00117C3A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Učivo vyučovacieho predmetu cvičenia z mechatroniky poskytuje žiakom vedomosti o návrhu pneumatických a hydraulických mechanizmoch. Cieľom predmetu </w:t>
      </w:r>
      <w:r w:rsidRPr="0013749F">
        <w:rPr>
          <w:rFonts w:ascii="Arial" w:hAnsi="Arial" w:cs="Arial"/>
          <w:sz w:val="20"/>
          <w:szCs w:val="20"/>
        </w:rPr>
        <w:t>je podať žiakom odborné poznatky a zručnosti potrebné pre návrh, simuláciu činnos</w:t>
      </w:r>
      <w:r>
        <w:rPr>
          <w:rFonts w:ascii="Arial" w:hAnsi="Arial" w:cs="Arial"/>
          <w:sz w:val="20"/>
          <w:szCs w:val="20"/>
        </w:rPr>
        <w:t>ti</w:t>
      </w:r>
      <w:r w:rsidRPr="0013749F">
        <w:rPr>
          <w:rFonts w:ascii="Arial" w:hAnsi="Arial" w:cs="Arial"/>
          <w:sz w:val="20"/>
          <w:szCs w:val="20"/>
        </w:rPr>
        <w:t xml:space="preserve"> mechatronických systémov. Žiaci sa učia schematicky znázorniť jednotlivé prvky mechatronického systému, vytvoriť jednoduché obvody a analyzovať ich činnosť. Nadobúdajú potrebné vedomosti a zručnosti v počítačom </w:t>
      </w:r>
      <w:r>
        <w:rPr>
          <w:rFonts w:ascii="Arial" w:hAnsi="Arial" w:cs="Arial"/>
          <w:sz w:val="20"/>
          <w:szCs w:val="20"/>
        </w:rPr>
        <w:t>programe</w:t>
      </w:r>
      <w:r w:rsidRPr="0013749F">
        <w:rPr>
          <w:rFonts w:ascii="Arial" w:hAnsi="Arial" w:cs="Arial"/>
          <w:sz w:val="20"/>
          <w:szCs w:val="20"/>
        </w:rPr>
        <w:t xml:space="preserve"> FluidSIM, v ktorom žiaci vytvárajú a následne simulujú činnosť pneumatických, elektrických a elektropneumatických obvodov</w:t>
      </w:r>
      <w:r>
        <w:rPr>
          <w:rFonts w:ascii="Arial" w:hAnsi="Arial" w:cs="Arial"/>
          <w:sz w:val="20"/>
          <w:szCs w:val="20"/>
        </w:rPr>
        <w:t>. Následne sa vytvorené mechanizmy zapájajú na paneloch s reálnymi prvkami obvodov.</w:t>
      </w:r>
      <w:r w:rsidRPr="00951BD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Daný predmet je praktického charakteru, v</w:t>
      </w:r>
      <w:r w:rsidRPr="00AA1399">
        <w:rPr>
          <w:rFonts w:ascii="Arial" w:hAnsi="Arial" w:cs="Arial"/>
          <w:sz w:val="20"/>
          <w:szCs w:val="20"/>
        </w:rPr>
        <w:t xml:space="preserve"> rámci vyučovacieho predmetu sa používajú rôzne vyučovacie stratégie, výkladové, demonštračné metódy, problémové vyučovanie a metódy na rozvoj tvorivých schopností.</w:t>
      </w:r>
      <w:r>
        <w:rPr>
          <w:rFonts w:ascii="Arial" w:hAnsi="Arial" w:cs="Arial"/>
          <w:sz w:val="20"/>
          <w:szCs w:val="20"/>
        </w:rPr>
        <w:t xml:space="preserve"> Žiaci sa naučia</w:t>
      </w:r>
      <w:r w:rsidRPr="00570ECF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  <w:szCs w:val="20"/>
        </w:rPr>
        <w:t xml:space="preserve"> čítať a kresliť </w:t>
      </w:r>
      <w:r w:rsidRPr="00883524">
        <w:rPr>
          <w:rFonts w:ascii="Arial" w:hAnsi="Arial" w:cs="Arial"/>
          <w:sz w:val="20"/>
        </w:rPr>
        <w:t>schémy tekutinových mechanizmov</w:t>
      </w:r>
      <w:r>
        <w:rPr>
          <w:rFonts w:ascii="Arial" w:hAnsi="Arial" w:cs="Arial"/>
          <w:sz w:val="20"/>
        </w:rPr>
        <w:t>,</w:t>
      </w:r>
      <w:r w:rsidRPr="00031D3E">
        <w:rPr>
          <w:rFonts w:ascii="Arial" w:hAnsi="Arial" w:cs="Arial"/>
          <w:sz w:val="20"/>
        </w:rPr>
        <w:t xml:space="preserve"> </w:t>
      </w:r>
      <w:r w:rsidRPr="00570ECF">
        <w:rPr>
          <w:rFonts w:ascii="Arial" w:hAnsi="Arial" w:cs="Arial"/>
          <w:sz w:val="20"/>
        </w:rPr>
        <w:t>vysvetliť princíp činnosti a použitie prvkov tekutinových mechanizmov</w:t>
      </w:r>
      <w:r>
        <w:rPr>
          <w:rFonts w:ascii="Arial" w:hAnsi="Arial" w:cs="Arial"/>
          <w:sz w:val="20"/>
        </w:rPr>
        <w:t xml:space="preserve">, </w:t>
      </w:r>
      <w:r w:rsidRPr="00262AB1">
        <w:rPr>
          <w:rFonts w:ascii="Arial" w:hAnsi="Arial" w:cs="Arial"/>
          <w:sz w:val="20"/>
        </w:rPr>
        <w:t>vytvoriť zapojenia elektrických a logických obvodov</w:t>
      </w:r>
      <w:r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  <w:szCs w:val="20"/>
        </w:rPr>
        <w:t>Vyučovanie predmetu prebieha v treťom ročníku v laboratóriu automatizovaných systémov a žiaci sú delený na skupiny.</w:t>
      </w:r>
      <w:r w:rsidRPr="00AA1399">
        <w:rPr>
          <w:rFonts w:ascii="Arial" w:hAnsi="Arial" w:cs="Arial"/>
          <w:sz w:val="20"/>
          <w:szCs w:val="20"/>
        </w:rPr>
        <w:t xml:space="preserve"> Na dosiahnutie výchovno-vzdelávacích cieľov sa používajú frontálne a individuálne formy vyučovania, projektové úlohy sa riešia individuálnou alebo skupinovou formou vyučovania. Pre názornosť sa využíva didakt</w:t>
      </w:r>
      <w:r>
        <w:rPr>
          <w:rFonts w:ascii="Arial" w:hAnsi="Arial" w:cs="Arial"/>
          <w:sz w:val="20"/>
          <w:szCs w:val="20"/>
        </w:rPr>
        <w:t>ická technika, grafický program (Fluidsim) a</w:t>
      </w:r>
      <w:r w:rsidRPr="00AA1399">
        <w:rPr>
          <w:rFonts w:ascii="Arial" w:hAnsi="Arial" w:cs="Arial"/>
          <w:sz w:val="20"/>
          <w:szCs w:val="20"/>
        </w:rPr>
        <w:t xml:space="preserve"> učebné pomôcky pre posilnenie predstavivosti a pochopenia vzájomnej interakcie.</w:t>
      </w:r>
      <w:r>
        <w:rPr>
          <w:rFonts w:ascii="Arial" w:hAnsi="Arial" w:cs="Arial"/>
          <w:sz w:val="20"/>
          <w:szCs w:val="20"/>
        </w:rPr>
        <w:t xml:space="preserve"> V rámci medzi predmetových vzťahov sú potrebné vedomosti z predmetov </w:t>
      </w:r>
      <w:r w:rsidRPr="00C36ED6">
        <w:rPr>
          <w:rFonts w:ascii="Arial" w:hAnsi="Arial" w:cs="Arial"/>
          <w:iCs/>
          <w:sz w:val="20"/>
        </w:rPr>
        <w:t>elektrotechnika</w:t>
      </w:r>
      <w:r>
        <w:rPr>
          <w:rFonts w:ascii="Arial" w:hAnsi="Arial" w:cs="Arial"/>
          <w:iCs/>
          <w:sz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C36ED6">
        <w:rPr>
          <w:rFonts w:ascii="Arial" w:hAnsi="Arial" w:cs="Arial"/>
          <w:iCs/>
          <w:sz w:val="20"/>
        </w:rPr>
        <w:t>elektronika</w:t>
      </w:r>
      <w:r>
        <w:rPr>
          <w:rFonts w:ascii="Arial" w:hAnsi="Arial" w:cs="Arial"/>
          <w:iCs/>
          <w:sz w:val="20"/>
        </w:rPr>
        <w:t xml:space="preserve"> a mechatronika.</w:t>
      </w:r>
      <w:r w:rsidRPr="00AA1399">
        <w:rPr>
          <w:rFonts w:ascii="Arial" w:hAnsi="Arial" w:cs="Arial"/>
          <w:sz w:val="20"/>
          <w:szCs w:val="20"/>
        </w:rPr>
        <w:t xml:space="preserve"> Pri diagnostikovaní a klasifikácii využívame formatívne slovné</w:t>
      </w:r>
      <w:r>
        <w:rPr>
          <w:rFonts w:ascii="Arial" w:hAnsi="Arial" w:cs="Arial"/>
          <w:sz w:val="20"/>
          <w:szCs w:val="20"/>
        </w:rPr>
        <w:t xml:space="preserve"> a sumatívne písomné</w:t>
      </w:r>
      <w:r w:rsidRPr="00AA1399">
        <w:rPr>
          <w:rFonts w:ascii="Arial" w:hAnsi="Arial" w:cs="Arial"/>
          <w:sz w:val="20"/>
          <w:szCs w:val="20"/>
        </w:rPr>
        <w:t xml:space="preserve"> hodnotenie.</w:t>
      </w:r>
    </w:p>
    <w:p w14:paraId="264A9065" w14:textId="77777777" w:rsidR="00117C3A" w:rsidRDefault="00117C3A" w:rsidP="00830ECA">
      <w:pPr>
        <w:spacing w:line="276" w:lineRule="auto"/>
        <w:jc w:val="both"/>
      </w:pPr>
    </w:p>
    <w:p w14:paraId="239E07FC" w14:textId="77777777" w:rsidR="00117C3A" w:rsidRDefault="00117C3A" w:rsidP="00830ECA">
      <w:pPr>
        <w:spacing w:line="276" w:lineRule="auto"/>
        <w:jc w:val="both"/>
      </w:pP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830ECA" w14:paraId="78D48145" w14:textId="77777777" w:rsidTr="007D29AB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830ECA" w14:paraId="0BA9FA85" w14:textId="77777777" w:rsidTr="00117C3A">
        <w:trPr>
          <w:trHeight w:val="34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0B703AB7" w14:textId="544925DC" w:rsidR="00830ECA" w:rsidRPr="00FF2D77" w:rsidRDefault="00117C3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1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="00830ECA"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6B8941B0" w14:textId="4A9A74AA" w:rsidR="00830ECA" w:rsidRPr="00FF2D77" w:rsidRDefault="000B733F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</w:t>
            </w:r>
            <w:r w:rsidR="006C247A">
              <w:rPr>
                <w:rFonts w:ascii="Arial" w:eastAsia="Arial" w:hAnsi="Arial" w:cs="Arial"/>
                <w:b/>
                <w:color w:val="000000"/>
                <w:sz w:val="20"/>
              </w:rPr>
              <w:t>6</w:t>
            </w:r>
            <w:r w:rsidR="00830ECA"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bookmarkEnd w:id="1"/>
      <w:tr w:rsidR="00AE4925" w:rsidRPr="000B733F" w14:paraId="3F80563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FC8448" w14:textId="099F64BD" w:rsidR="00AE4925" w:rsidRPr="000B733F" w:rsidRDefault="00AE4925" w:rsidP="00AE492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Úvod do mechatroniky</w:t>
            </w:r>
          </w:p>
        </w:tc>
        <w:tc>
          <w:tcPr>
            <w:tcW w:w="1842" w:type="dxa"/>
            <w:vAlign w:val="bottom"/>
          </w:tcPr>
          <w:p w14:paraId="7C6B67F6" w14:textId="6901896D" w:rsidR="00AE4925" w:rsidRPr="000B733F" w:rsidRDefault="00AE4925" w:rsidP="00AE492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B733F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4 hodiny</w:t>
            </w:r>
          </w:p>
        </w:tc>
      </w:tr>
      <w:tr w:rsidR="00AE4925" w:rsidRPr="000B733F" w14:paraId="3B3E253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9780340" w14:textId="7B01FE40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Ponuka softvéru</w:t>
            </w:r>
          </w:p>
        </w:tc>
        <w:tc>
          <w:tcPr>
            <w:tcW w:w="1842" w:type="dxa"/>
            <w:vAlign w:val="bottom"/>
          </w:tcPr>
          <w:p w14:paraId="4C21797A" w14:textId="77777777" w:rsidR="00AE4925" w:rsidRPr="000B733F" w:rsidRDefault="00AE4925" w:rsidP="00AE492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E4925" w:rsidRPr="000B733F" w14:paraId="6F519D8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A27B940" w14:textId="1683CD6C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Vytváranie projektu</w:t>
            </w:r>
          </w:p>
        </w:tc>
        <w:tc>
          <w:tcPr>
            <w:tcW w:w="1842" w:type="dxa"/>
            <w:vAlign w:val="bottom"/>
          </w:tcPr>
          <w:p w14:paraId="40FAC483" w14:textId="77777777" w:rsidR="00AE4925" w:rsidRPr="000B733F" w:rsidRDefault="00AE4925" w:rsidP="00AE492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E4925" w:rsidRPr="000B733F" w14:paraId="7F41982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914DF8B" w14:textId="596C5890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lastRenderedPageBreak/>
              <w:t>Pneumatické obvody</w:t>
            </w:r>
          </w:p>
        </w:tc>
        <w:tc>
          <w:tcPr>
            <w:tcW w:w="1842" w:type="dxa"/>
            <w:vAlign w:val="bottom"/>
          </w:tcPr>
          <w:p w14:paraId="20D0A473" w14:textId="2C8E6C39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10 hodín</w:t>
            </w:r>
          </w:p>
        </w:tc>
      </w:tr>
      <w:tr w:rsidR="00AE4925" w:rsidRPr="000B733F" w14:paraId="53C0DC5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772235" w14:textId="6EDA8D5D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Pneumatické prvky</w:t>
            </w:r>
          </w:p>
        </w:tc>
        <w:tc>
          <w:tcPr>
            <w:tcW w:w="1842" w:type="dxa"/>
            <w:vAlign w:val="bottom"/>
          </w:tcPr>
          <w:p w14:paraId="7F67FF7A" w14:textId="77777777" w:rsidR="00AE4925" w:rsidRPr="000B733F" w:rsidRDefault="00AE4925" w:rsidP="00AE492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E4925" w:rsidRPr="000B733F" w14:paraId="7AE0EC0D" w14:textId="77777777" w:rsidTr="006021E5">
        <w:trPr>
          <w:trHeight w:val="317"/>
          <w:jc w:val="center"/>
        </w:trPr>
        <w:tc>
          <w:tcPr>
            <w:tcW w:w="7225" w:type="dxa"/>
            <w:vAlign w:val="bottom"/>
          </w:tcPr>
          <w:p w14:paraId="28D0BF9B" w14:textId="516E0DA3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Kompresory</w:t>
            </w:r>
          </w:p>
        </w:tc>
        <w:tc>
          <w:tcPr>
            <w:tcW w:w="1842" w:type="dxa"/>
            <w:vAlign w:val="bottom"/>
          </w:tcPr>
          <w:p w14:paraId="6B536F47" w14:textId="77777777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E4925" w:rsidRPr="000B733F" w14:paraId="1279D2BE" w14:textId="77777777" w:rsidTr="006021E5">
        <w:trPr>
          <w:trHeight w:val="317"/>
          <w:jc w:val="center"/>
        </w:trPr>
        <w:tc>
          <w:tcPr>
            <w:tcW w:w="7225" w:type="dxa"/>
            <w:vAlign w:val="bottom"/>
          </w:tcPr>
          <w:p w14:paraId="21CCB944" w14:textId="060E12F1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Pneumotory</w:t>
            </w:r>
          </w:p>
        </w:tc>
        <w:tc>
          <w:tcPr>
            <w:tcW w:w="1842" w:type="dxa"/>
            <w:vAlign w:val="bottom"/>
          </w:tcPr>
          <w:p w14:paraId="45EC39FF" w14:textId="77777777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E4925" w:rsidRPr="000B733F" w14:paraId="1826DAE0" w14:textId="77777777" w:rsidTr="006021E5">
        <w:trPr>
          <w:trHeight w:val="317"/>
          <w:jc w:val="center"/>
        </w:trPr>
        <w:tc>
          <w:tcPr>
            <w:tcW w:w="7225" w:type="dxa"/>
            <w:vAlign w:val="bottom"/>
          </w:tcPr>
          <w:p w14:paraId="66967419" w14:textId="64F94A2A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Pneumatické ventily a rozvádzače</w:t>
            </w:r>
          </w:p>
        </w:tc>
        <w:tc>
          <w:tcPr>
            <w:tcW w:w="1842" w:type="dxa"/>
            <w:vAlign w:val="bottom"/>
          </w:tcPr>
          <w:p w14:paraId="34F0E250" w14:textId="77777777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E4925" w:rsidRPr="000B733F" w14:paraId="53E54C7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5A7859D" w14:textId="4A9F2A50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b/>
                <w:sz w:val="20"/>
              </w:rPr>
              <w:t>Riadenie pneumatických obvodov</w:t>
            </w:r>
          </w:p>
        </w:tc>
        <w:tc>
          <w:tcPr>
            <w:tcW w:w="1842" w:type="dxa"/>
            <w:vAlign w:val="bottom"/>
          </w:tcPr>
          <w:p w14:paraId="26BDA164" w14:textId="7BB8D26F" w:rsidR="00AE4925" w:rsidRPr="000B733F" w:rsidRDefault="00AE4925" w:rsidP="00AE492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6C247A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4</w:t>
            </w:r>
            <w:r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AE4925" w:rsidRPr="000B733F" w14:paraId="0D8A916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EB495CE" w14:textId="12DBFD1E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Obvod s priamym a nepriamym riadením</w:t>
            </w:r>
          </w:p>
        </w:tc>
        <w:tc>
          <w:tcPr>
            <w:tcW w:w="1842" w:type="dxa"/>
            <w:vAlign w:val="bottom"/>
          </w:tcPr>
          <w:p w14:paraId="10E3C85F" w14:textId="77777777" w:rsidR="00AE4925" w:rsidRPr="000B733F" w:rsidRDefault="00AE4925" w:rsidP="00AE492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E4925" w:rsidRPr="000B733F" w14:paraId="5FEB49B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7F8A1F7" w14:textId="1C8A2664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Obvod a monostabilným a bistabilným rozvádzacím ventilom</w:t>
            </w:r>
          </w:p>
        </w:tc>
        <w:tc>
          <w:tcPr>
            <w:tcW w:w="1842" w:type="dxa"/>
            <w:vAlign w:val="bottom"/>
          </w:tcPr>
          <w:p w14:paraId="386A4524" w14:textId="77777777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E4925" w:rsidRPr="000B733F" w14:paraId="5D28625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07726C6" w14:textId="7AEF9088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Obvod s logickými členmi</w:t>
            </w:r>
          </w:p>
        </w:tc>
        <w:tc>
          <w:tcPr>
            <w:tcW w:w="1842" w:type="dxa"/>
            <w:vAlign w:val="bottom"/>
          </w:tcPr>
          <w:p w14:paraId="56177676" w14:textId="77777777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E4925" w:rsidRPr="000B733F" w14:paraId="3F20510E" w14:textId="77777777" w:rsidTr="000B733F">
        <w:trPr>
          <w:trHeight w:val="317"/>
          <w:jc w:val="center"/>
        </w:trPr>
        <w:tc>
          <w:tcPr>
            <w:tcW w:w="7225" w:type="dxa"/>
            <w:shd w:val="clear" w:color="auto" w:fill="FFFFFF" w:themeFill="background1"/>
            <w:vAlign w:val="bottom"/>
          </w:tcPr>
          <w:p w14:paraId="18551004" w14:textId="3F34D248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Obvod s rýchloodvzdušňovacím ventilom</w:t>
            </w:r>
          </w:p>
        </w:tc>
        <w:tc>
          <w:tcPr>
            <w:tcW w:w="1842" w:type="dxa"/>
            <w:shd w:val="clear" w:color="auto" w:fill="FFFFFF" w:themeFill="background1"/>
            <w:vAlign w:val="bottom"/>
          </w:tcPr>
          <w:p w14:paraId="125417C3" w14:textId="6873F350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E4925" w:rsidRPr="000B733F" w14:paraId="0A09A28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5D26F49" w14:textId="11580B54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Obvod pre riadenie smeru pohybu pneumotora</w:t>
            </w:r>
          </w:p>
        </w:tc>
        <w:tc>
          <w:tcPr>
            <w:tcW w:w="1842" w:type="dxa"/>
            <w:vAlign w:val="bottom"/>
          </w:tcPr>
          <w:p w14:paraId="05041E43" w14:textId="79B757F9" w:rsidR="00AE4925" w:rsidRPr="000B733F" w:rsidRDefault="00AE4925" w:rsidP="00AE492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E4925" w:rsidRPr="000B733F" w14:paraId="298A633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EAD7CCC" w14:textId="4A251C96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Obvod pre polohovanie pneumotora</w:t>
            </w:r>
          </w:p>
        </w:tc>
        <w:tc>
          <w:tcPr>
            <w:tcW w:w="1842" w:type="dxa"/>
            <w:vAlign w:val="bottom"/>
          </w:tcPr>
          <w:p w14:paraId="509970D4" w14:textId="77777777" w:rsidR="00AE4925" w:rsidRPr="000B733F" w:rsidRDefault="00AE4925" w:rsidP="00AE492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E4925" w:rsidRPr="000B733F" w14:paraId="7712150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D0DD60E" w14:textId="0CC680DC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Zapojenia pneumatických obvodov</w:t>
            </w:r>
          </w:p>
        </w:tc>
        <w:tc>
          <w:tcPr>
            <w:tcW w:w="1842" w:type="dxa"/>
            <w:vAlign w:val="bottom"/>
          </w:tcPr>
          <w:p w14:paraId="56D9A815" w14:textId="77777777" w:rsidR="00AE4925" w:rsidRPr="000B733F" w:rsidRDefault="00AE4925" w:rsidP="00AE492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E4925" w:rsidRPr="000B733F" w14:paraId="5C3CB58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BBDA0DC" w14:textId="364A2DA5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b/>
                <w:bCs/>
                <w:sz w:val="20"/>
              </w:rPr>
              <w:t>Projekt č. 1 – Pneumatický obvod</w:t>
            </w:r>
          </w:p>
        </w:tc>
        <w:tc>
          <w:tcPr>
            <w:tcW w:w="1842" w:type="dxa"/>
            <w:vAlign w:val="bottom"/>
          </w:tcPr>
          <w:p w14:paraId="04D0E062" w14:textId="56C5F5D8" w:rsidR="00AE4925" w:rsidRPr="000B733F" w:rsidRDefault="00AE4925" w:rsidP="00AE492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B733F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6 hodín</w:t>
            </w:r>
          </w:p>
        </w:tc>
      </w:tr>
      <w:tr w:rsidR="00AE4925" w:rsidRPr="000B733F" w14:paraId="004BF64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00C5F59" w14:textId="037556AF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sz w:val="20"/>
              </w:rPr>
              <w:t>Pneumatický obvod</w:t>
            </w:r>
          </w:p>
        </w:tc>
        <w:tc>
          <w:tcPr>
            <w:tcW w:w="1842" w:type="dxa"/>
            <w:vAlign w:val="bottom"/>
          </w:tcPr>
          <w:p w14:paraId="15B29D5F" w14:textId="77777777" w:rsidR="00AE4925" w:rsidRPr="000B733F" w:rsidRDefault="00AE4925" w:rsidP="00AE492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E4925" w:rsidRPr="000B733F" w14:paraId="4FFA87B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D34583C" w14:textId="478B2AAD" w:rsidR="00AE4925" w:rsidRPr="000B733F" w:rsidRDefault="00AE4925" w:rsidP="00AE492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Elektrické prvky v riadení pneumatických obvodov</w:t>
            </w:r>
          </w:p>
        </w:tc>
        <w:tc>
          <w:tcPr>
            <w:tcW w:w="1842" w:type="dxa"/>
            <w:vAlign w:val="bottom"/>
          </w:tcPr>
          <w:p w14:paraId="5C29F074" w14:textId="40F1040B" w:rsidR="00AE4925" w:rsidRPr="000B733F" w:rsidRDefault="00AE4925" w:rsidP="00AE492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8 hodín</w:t>
            </w:r>
          </w:p>
        </w:tc>
      </w:tr>
      <w:tr w:rsidR="00AE4925" w:rsidRPr="000B733F" w14:paraId="7C07558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6407A8B" w14:textId="4068121A" w:rsidR="00AE4925" w:rsidRPr="000B733F" w:rsidRDefault="00AE4925" w:rsidP="00AE492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Elektrické prvky </w:t>
            </w:r>
          </w:p>
        </w:tc>
        <w:tc>
          <w:tcPr>
            <w:tcW w:w="1842" w:type="dxa"/>
            <w:vAlign w:val="bottom"/>
          </w:tcPr>
          <w:p w14:paraId="72A9ED73" w14:textId="77777777" w:rsidR="00AE4925" w:rsidRPr="000B733F" w:rsidRDefault="00AE4925" w:rsidP="00AE492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AE4925" w:rsidRPr="000B733F" w14:paraId="3988B6C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DA69AA6" w14:textId="4CD9B914" w:rsidR="00AE4925" w:rsidRPr="000B733F" w:rsidRDefault="00AE4925" w:rsidP="00AE492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Obvody s elektrickými prvkami</w:t>
            </w:r>
          </w:p>
        </w:tc>
        <w:tc>
          <w:tcPr>
            <w:tcW w:w="1842" w:type="dxa"/>
            <w:vAlign w:val="bottom"/>
          </w:tcPr>
          <w:p w14:paraId="1B878868" w14:textId="77777777" w:rsidR="00AE4925" w:rsidRPr="000B733F" w:rsidRDefault="00AE4925" w:rsidP="00AE492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AE4925" w:rsidRPr="000B733F" w14:paraId="1D7B832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BFCD4E2" w14:textId="26621222" w:rsidR="00AE4925" w:rsidRPr="000B733F" w:rsidRDefault="00AE4925" w:rsidP="00AE492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Zapojenia elektrických obvodov</w:t>
            </w:r>
          </w:p>
        </w:tc>
        <w:tc>
          <w:tcPr>
            <w:tcW w:w="1842" w:type="dxa"/>
            <w:vAlign w:val="bottom"/>
          </w:tcPr>
          <w:p w14:paraId="2D7FDE2F" w14:textId="77777777" w:rsidR="00AE4925" w:rsidRPr="000B733F" w:rsidRDefault="00AE4925" w:rsidP="00AE492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AE4925" w:rsidRPr="000B733F" w14:paraId="10E5A93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7FD5F5C" w14:textId="55984857" w:rsidR="00AE4925" w:rsidRPr="000B733F" w:rsidRDefault="00AE4925" w:rsidP="00AE492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Elektropneumatické obvody</w:t>
            </w:r>
          </w:p>
        </w:tc>
        <w:tc>
          <w:tcPr>
            <w:tcW w:w="1842" w:type="dxa"/>
            <w:vAlign w:val="bottom"/>
          </w:tcPr>
          <w:p w14:paraId="4E40395E" w14:textId="20BE814B" w:rsidR="00AE4925" w:rsidRPr="000B733F" w:rsidRDefault="00AE4925" w:rsidP="00AE492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6C247A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4</w:t>
            </w:r>
            <w:r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AE4925" w:rsidRPr="000B733F" w14:paraId="099E9CD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E7421FD" w14:textId="24F44438" w:rsidR="00AE4925" w:rsidRPr="000B733F" w:rsidRDefault="00AE4925" w:rsidP="00AE492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Elektropneumatické prvky</w:t>
            </w:r>
          </w:p>
        </w:tc>
        <w:tc>
          <w:tcPr>
            <w:tcW w:w="1842" w:type="dxa"/>
            <w:vAlign w:val="bottom"/>
          </w:tcPr>
          <w:p w14:paraId="2848BD9B" w14:textId="77777777" w:rsidR="00AE4925" w:rsidRPr="000B733F" w:rsidRDefault="00AE4925" w:rsidP="00AE492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AE4925" w:rsidRPr="000B733F" w14:paraId="6AD0DE7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7FC6CAE" w14:textId="69F32989" w:rsidR="00AE4925" w:rsidRPr="000B733F" w:rsidRDefault="00AE4925" w:rsidP="00AE492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Obvody s elektropneumatickými prvkami</w:t>
            </w:r>
          </w:p>
        </w:tc>
        <w:tc>
          <w:tcPr>
            <w:tcW w:w="1842" w:type="dxa"/>
            <w:vAlign w:val="bottom"/>
          </w:tcPr>
          <w:p w14:paraId="29E25483" w14:textId="77777777" w:rsidR="00AE4925" w:rsidRPr="000B733F" w:rsidRDefault="00AE4925" w:rsidP="00AE492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AE4925" w:rsidRPr="000B733F" w14:paraId="4782C4C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894C2ED" w14:textId="7EC36313" w:rsidR="00AE4925" w:rsidRPr="000B733F" w:rsidRDefault="00AE4925" w:rsidP="00AE492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Zapojenia elektropneumatických obvodov</w:t>
            </w:r>
          </w:p>
        </w:tc>
        <w:tc>
          <w:tcPr>
            <w:tcW w:w="1842" w:type="dxa"/>
            <w:vAlign w:val="bottom"/>
          </w:tcPr>
          <w:p w14:paraId="5E06D769" w14:textId="77777777" w:rsidR="00AE4925" w:rsidRPr="000B733F" w:rsidRDefault="00AE4925" w:rsidP="00AE492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AE4925" w:rsidRPr="000B733F" w14:paraId="0B0189D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A9D29B8" w14:textId="5511A125" w:rsidR="00AE4925" w:rsidRPr="000B733F" w:rsidRDefault="00AE4925" w:rsidP="00AE492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Projekt č. 2 – Elektropneumatický obvod</w:t>
            </w:r>
          </w:p>
        </w:tc>
        <w:tc>
          <w:tcPr>
            <w:tcW w:w="1842" w:type="dxa"/>
            <w:vAlign w:val="bottom"/>
          </w:tcPr>
          <w:p w14:paraId="6A56477E" w14:textId="5EA03F68" w:rsidR="00AE4925" w:rsidRPr="000B733F" w:rsidRDefault="006C247A" w:rsidP="00AE492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10</w:t>
            </w:r>
            <w:r w:rsidR="00AE4925" w:rsidRPr="000B733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AE4925" w:rsidRPr="000B733F" w14:paraId="48BCB6F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1841D55" w14:textId="0AC47E79" w:rsidR="00AE4925" w:rsidRPr="000B733F" w:rsidRDefault="00AE4925" w:rsidP="00AE492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0B733F">
              <w:rPr>
                <w:rFonts w:ascii="Arial" w:hAnsi="Arial" w:cs="Arial"/>
                <w:color w:val="000000"/>
                <w:sz w:val="20"/>
                <w:lang w:eastAsia="sk-SK"/>
              </w:rPr>
              <w:t>Elektropneumatický obvod</w:t>
            </w:r>
          </w:p>
        </w:tc>
        <w:tc>
          <w:tcPr>
            <w:tcW w:w="1842" w:type="dxa"/>
            <w:vAlign w:val="bottom"/>
          </w:tcPr>
          <w:p w14:paraId="34660438" w14:textId="77777777" w:rsidR="00AE4925" w:rsidRPr="000B733F" w:rsidRDefault="00AE4925" w:rsidP="00AE492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77777777" w:rsidR="0084272E" w:rsidRPr="00737230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6C38061F" w14:textId="77777777" w:rsidR="000C705A" w:rsidRPr="001070E0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DEA4C" w14:textId="77777777" w:rsidR="00B161A0" w:rsidRDefault="00B161A0">
      <w:r>
        <w:separator/>
      </w:r>
    </w:p>
  </w:endnote>
  <w:endnote w:type="continuationSeparator" w:id="0">
    <w:p w14:paraId="1E34CB35" w14:textId="77777777" w:rsidR="00B161A0" w:rsidRDefault="00B16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93455" w14:textId="77777777" w:rsidR="00B161A0" w:rsidRDefault="00B161A0">
      <w:r>
        <w:separator/>
      </w:r>
    </w:p>
  </w:footnote>
  <w:footnote w:type="continuationSeparator" w:id="0">
    <w:p w14:paraId="03CA83A8" w14:textId="77777777" w:rsidR="00B161A0" w:rsidRDefault="00B16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CA956" w14:textId="77777777" w:rsidR="006C033C" w:rsidRPr="002375D6" w:rsidRDefault="006C033C" w:rsidP="006C033C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2375D6">
      <w:rPr>
        <w:rFonts w:ascii="Raleway" w:eastAsia="Calibri" w:hAnsi="Raleway" w:cs="Calibri"/>
        <w:noProof/>
        <w:color w:val="000000"/>
        <w:sz w:val="20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AF7A6DE" wp14:editId="69C966F1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DEEC8DA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Pr="002375D6">
      <w:rPr>
        <w:rFonts w:ascii="Raleway" w:hAnsi="Raleway"/>
        <w:sz w:val="18"/>
        <w:szCs w:val="18"/>
      </w:rPr>
      <w:t>Stredná priemyselná škola strojnícka, Duklianska 1, Prešov</w:t>
    </w:r>
  </w:p>
  <w:p w14:paraId="16D93378" w14:textId="77777777" w:rsidR="006C033C" w:rsidRPr="002375D6" w:rsidRDefault="006C033C" w:rsidP="006C033C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2375D6">
      <w:rPr>
        <w:rFonts w:ascii="Raleway" w:hAnsi="Raleway"/>
        <w:sz w:val="18"/>
        <w:szCs w:val="18"/>
      </w:rPr>
      <w:t>Duklianska 1</w:t>
    </w:r>
  </w:p>
  <w:p w14:paraId="25983360" w14:textId="77777777" w:rsidR="006C033C" w:rsidRPr="002375D6" w:rsidRDefault="006C033C" w:rsidP="006C033C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2375D6">
      <w:rPr>
        <w:rFonts w:ascii="Raleway" w:hAnsi="Raleway"/>
        <w:sz w:val="18"/>
        <w:szCs w:val="18"/>
      </w:rPr>
      <w:t xml:space="preserve">080 04 Prešov </w:t>
    </w:r>
  </w:p>
  <w:p w14:paraId="0A3F9A43" w14:textId="5FCA02CC" w:rsidR="00C356B4" w:rsidRPr="001070E0" w:rsidRDefault="00C356B4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976C4"/>
    <w:rsid w:val="000A7144"/>
    <w:rsid w:val="000B094E"/>
    <w:rsid w:val="000B13C5"/>
    <w:rsid w:val="000B3999"/>
    <w:rsid w:val="000B6679"/>
    <w:rsid w:val="000B733F"/>
    <w:rsid w:val="000C3318"/>
    <w:rsid w:val="000C705A"/>
    <w:rsid w:val="000D1EB2"/>
    <w:rsid w:val="000D452E"/>
    <w:rsid w:val="000F7E64"/>
    <w:rsid w:val="001070E0"/>
    <w:rsid w:val="0011176B"/>
    <w:rsid w:val="001149B7"/>
    <w:rsid w:val="00117C3A"/>
    <w:rsid w:val="001207C7"/>
    <w:rsid w:val="0012098E"/>
    <w:rsid w:val="0012724C"/>
    <w:rsid w:val="00132C78"/>
    <w:rsid w:val="001348A1"/>
    <w:rsid w:val="00134B36"/>
    <w:rsid w:val="00134F0D"/>
    <w:rsid w:val="0013522D"/>
    <w:rsid w:val="001361AC"/>
    <w:rsid w:val="00137134"/>
    <w:rsid w:val="0013749F"/>
    <w:rsid w:val="0014116E"/>
    <w:rsid w:val="001412B4"/>
    <w:rsid w:val="001413F9"/>
    <w:rsid w:val="00142BF3"/>
    <w:rsid w:val="00144C93"/>
    <w:rsid w:val="00150803"/>
    <w:rsid w:val="001535DF"/>
    <w:rsid w:val="00156B6B"/>
    <w:rsid w:val="00156D79"/>
    <w:rsid w:val="00172AE6"/>
    <w:rsid w:val="001767A0"/>
    <w:rsid w:val="00182D71"/>
    <w:rsid w:val="001835F6"/>
    <w:rsid w:val="00190E68"/>
    <w:rsid w:val="001A1A08"/>
    <w:rsid w:val="001A3422"/>
    <w:rsid w:val="001A3C49"/>
    <w:rsid w:val="001B0810"/>
    <w:rsid w:val="001B778A"/>
    <w:rsid w:val="001D09FC"/>
    <w:rsid w:val="001D53B8"/>
    <w:rsid w:val="00200FA1"/>
    <w:rsid w:val="0021056F"/>
    <w:rsid w:val="00210C21"/>
    <w:rsid w:val="00211CB3"/>
    <w:rsid w:val="002125B3"/>
    <w:rsid w:val="0021290F"/>
    <w:rsid w:val="00220F94"/>
    <w:rsid w:val="002375D6"/>
    <w:rsid w:val="00237FED"/>
    <w:rsid w:val="00240159"/>
    <w:rsid w:val="0024054A"/>
    <w:rsid w:val="00252894"/>
    <w:rsid w:val="002620A5"/>
    <w:rsid w:val="00262AB1"/>
    <w:rsid w:val="00264D89"/>
    <w:rsid w:val="0027057A"/>
    <w:rsid w:val="00272547"/>
    <w:rsid w:val="00274E5C"/>
    <w:rsid w:val="002879DF"/>
    <w:rsid w:val="00295988"/>
    <w:rsid w:val="002A02F5"/>
    <w:rsid w:val="002A5E62"/>
    <w:rsid w:val="002B0A7A"/>
    <w:rsid w:val="002B1AFF"/>
    <w:rsid w:val="002B2451"/>
    <w:rsid w:val="002B4D8D"/>
    <w:rsid w:val="002C1037"/>
    <w:rsid w:val="002C50B7"/>
    <w:rsid w:val="002D3469"/>
    <w:rsid w:val="002D6A98"/>
    <w:rsid w:val="002E11A4"/>
    <w:rsid w:val="002E686E"/>
    <w:rsid w:val="002F2A9C"/>
    <w:rsid w:val="002F4774"/>
    <w:rsid w:val="002F6431"/>
    <w:rsid w:val="003268DC"/>
    <w:rsid w:val="00327AC7"/>
    <w:rsid w:val="00330B6D"/>
    <w:rsid w:val="00334E91"/>
    <w:rsid w:val="00371E23"/>
    <w:rsid w:val="00372F3B"/>
    <w:rsid w:val="00374975"/>
    <w:rsid w:val="00375AF8"/>
    <w:rsid w:val="003765E7"/>
    <w:rsid w:val="00376F0A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1CF2"/>
    <w:rsid w:val="003976AD"/>
    <w:rsid w:val="003A57B6"/>
    <w:rsid w:val="003B300C"/>
    <w:rsid w:val="003B5466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E597D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3C07"/>
    <w:rsid w:val="004A538B"/>
    <w:rsid w:val="004A658E"/>
    <w:rsid w:val="004A764B"/>
    <w:rsid w:val="004B4DFD"/>
    <w:rsid w:val="004C1A6A"/>
    <w:rsid w:val="004C2A4E"/>
    <w:rsid w:val="004C3D13"/>
    <w:rsid w:val="004C4AB9"/>
    <w:rsid w:val="004D2689"/>
    <w:rsid w:val="004D46DB"/>
    <w:rsid w:val="004D6CAA"/>
    <w:rsid w:val="004E02C3"/>
    <w:rsid w:val="004E6B51"/>
    <w:rsid w:val="004F3DAC"/>
    <w:rsid w:val="00510B31"/>
    <w:rsid w:val="00510C6D"/>
    <w:rsid w:val="00513C0E"/>
    <w:rsid w:val="00521A9F"/>
    <w:rsid w:val="005229E4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14393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59A6"/>
    <w:rsid w:val="006960D4"/>
    <w:rsid w:val="006A2986"/>
    <w:rsid w:val="006A3C94"/>
    <w:rsid w:val="006B3F92"/>
    <w:rsid w:val="006B6BD6"/>
    <w:rsid w:val="006C033C"/>
    <w:rsid w:val="006C247A"/>
    <w:rsid w:val="006D69CF"/>
    <w:rsid w:val="006E383B"/>
    <w:rsid w:val="006F52B6"/>
    <w:rsid w:val="006F5936"/>
    <w:rsid w:val="006F7284"/>
    <w:rsid w:val="006F7999"/>
    <w:rsid w:val="007047F4"/>
    <w:rsid w:val="0071144D"/>
    <w:rsid w:val="00714C7E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0657F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2E5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1745"/>
    <w:rsid w:val="008B6F33"/>
    <w:rsid w:val="008C2BF8"/>
    <w:rsid w:val="008C47F5"/>
    <w:rsid w:val="008C7B3C"/>
    <w:rsid w:val="008D0C66"/>
    <w:rsid w:val="008D19E1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42BA"/>
    <w:rsid w:val="009D6094"/>
    <w:rsid w:val="009D6389"/>
    <w:rsid w:val="009E5398"/>
    <w:rsid w:val="009F165A"/>
    <w:rsid w:val="009F2E24"/>
    <w:rsid w:val="009F2FF8"/>
    <w:rsid w:val="009F3713"/>
    <w:rsid w:val="009F5A24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442C1"/>
    <w:rsid w:val="00A529AE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1770"/>
    <w:rsid w:val="00AA58D1"/>
    <w:rsid w:val="00AB1DF2"/>
    <w:rsid w:val="00AB63D1"/>
    <w:rsid w:val="00AC44B3"/>
    <w:rsid w:val="00AD73A3"/>
    <w:rsid w:val="00AE4925"/>
    <w:rsid w:val="00AE58CA"/>
    <w:rsid w:val="00AE6350"/>
    <w:rsid w:val="00AF065A"/>
    <w:rsid w:val="00AF3376"/>
    <w:rsid w:val="00AF3EFB"/>
    <w:rsid w:val="00AF6A0F"/>
    <w:rsid w:val="00B05ACF"/>
    <w:rsid w:val="00B0680E"/>
    <w:rsid w:val="00B06D63"/>
    <w:rsid w:val="00B12EBF"/>
    <w:rsid w:val="00B161A0"/>
    <w:rsid w:val="00B21B1A"/>
    <w:rsid w:val="00B22305"/>
    <w:rsid w:val="00B226D4"/>
    <w:rsid w:val="00B2423D"/>
    <w:rsid w:val="00B24CF7"/>
    <w:rsid w:val="00B30927"/>
    <w:rsid w:val="00B33CE9"/>
    <w:rsid w:val="00B33E24"/>
    <w:rsid w:val="00B40F3C"/>
    <w:rsid w:val="00B41A49"/>
    <w:rsid w:val="00B44143"/>
    <w:rsid w:val="00B44802"/>
    <w:rsid w:val="00B52CF0"/>
    <w:rsid w:val="00B569EE"/>
    <w:rsid w:val="00B607B7"/>
    <w:rsid w:val="00B63506"/>
    <w:rsid w:val="00B63A84"/>
    <w:rsid w:val="00B83BE6"/>
    <w:rsid w:val="00B87139"/>
    <w:rsid w:val="00B8798A"/>
    <w:rsid w:val="00B92279"/>
    <w:rsid w:val="00B93A46"/>
    <w:rsid w:val="00BA0F9B"/>
    <w:rsid w:val="00BA426B"/>
    <w:rsid w:val="00BA75FC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438F"/>
    <w:rsid w:val="00C17FB2"/>
    <w:rsid w:val="00C20698"/>
    <w:rsid w:val="00C26418"/>
    <w:rsid w:val="00C26CC8"/>
    <w:rsid w:val="00C2726C"/>
    <w:rsid w:val="00C33E90"/>
    <w:rsid w:val="00C356B4"/>
    <w:rsid w:val="00C4461C"/>
    <w:rsid w:val="00C4793F"/>
    <w:rsid w:val="00C57D0D"/>
    <w:rsid w:val="00C64B11"/>
    <w:rsid w:val="00C81EE6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0EC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E2C56"/>
    <w:rsid w:val="00DF390B"/>
    <w:rsid w:val="00DF7D70"/>
    <w:rsid w:val="00E0104B"/>
    <w:rsid w:val="00E11F19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436A"/>
    <w:rsid w:val="00E94B7E"/>
    <w:rsid w:val="00E94CCA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34E"/>
    <w:rsid w:val="00F11C89"/>
    <w:rsid w:val="00F134CA"/>
    <w:rsid w:val="00F13866"/>
    <w:rsid w:val="00F13FA7"/>
    <w:rsid w:val="00F306A8"/>
    <w:rsid w:val="00F45298"/>
    <w:rsid w:val="00F475F5"/>
    <w:rsid w:val="00F505B4"/>
    <w:rsid w:val="00F520C9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A6970"/>
    <w:rsid w:val="00FB5409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117C3A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61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11</cp:revision>
  <cp:lastPrinted>2019-09-05T11:10:00Z</cp:lastPrinted>
  <dcterms:created xsi:type="dcterms:W3CDTF">2025-06-05T07:59:00Z</dcterms:created>
  <dcterms:modified xsi:type="dcterms:W3CDTF">2025-07-29T09:28:00Z</dcterms:modified>
</cp:coreProperties>
</file>